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130CA" w14:textId="54A51F6B" w:rsidR="002B33CE" w:rsidRDefault="00D460B9" w:rsidP="00FC6F10">
      <w:pPr>
        <w:pStyle w:val="BODYTEXTELAA"/>
        <w:ind w:left="0"/>
        <w:sectPr w:rsidR="002B33CE" w:rsidSect="00D460B9">
          <w:footerReference w:type="default" r:id="rId11"/>
          <w:headerReference w:type="first" r:id="rId12"/>
          <w:pgSz w:w="11906" w:h="16838"/>
          <w:pgMar w:top="567" w:right="1416" w:bottom="1440" w:left="851" w:header="0" w:footer="510" w:gutter="0"/>
          <w:cols w:space="708"/>
          <w:titlePg/>
          <w:docGrid w:linePitch="360"/>
        </w:sectPr>
      </w:pPr>
      <w:r>
        <w:rPr>
          <w:noProof/>
          <w:lang w:val="en-US"/>
        </w:rPr>
        <w:drawing>
          <wp:anchor distT="0" distB="0" distL="114300" distR="114300" simplePos="0" relativeHeight="251683840" behindDoc="1" locked="1" layoutInCell="1" allowOverlap="1" wp14:anchorId="3C7B2676" wp14:editId="0EFD8506">
            <wp:simplePos x="0" y="0"/>
            <wp:positionH relativeFrom="column">
              <wp:posOffset>-114300</wp:posOffset>
            </wp:positionH>
            <wp:positionV relativeFrom="line">
              <wp:posOffset>31750</wp:posOffset>
            </wp:positionV>
            <wp:extent cx="827405" cy="827405"/>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CE23E8">
        <w:t>-</w:t>
      </w:r>
    </w:p>
    <w:p w14:paraId="4FE005C9" w14:textId="77777777" w:rsidR="0075074D" w:rsidRPr="0075074D" w:rsidRDefault="0075074D" w:rsidP="0075074D">
      <w:pPr>
        <w:keepNext/>
        <w:keepLines/>
        <w:spacing w:before="120" w:after="0"/>
        <w:ind w:left="1276"/>
        <w:outlineLvl w:val="0"/>
        <w:rPr>
          <w:rFonts w:ascii="Edu NSW ACT Foundation" w:eastAsiaTheme="majorEastAsia" w:hAnsi="Edu NSW ACT Foundation" w:cstheme="majorBidi"/>
          <w:b/>
          <w:bCs/>
          <w:caps/>
          <w:color w:val="EE4158"/>
          <w:sz w:val="24"/>
          <w:szCs w:val="28"/>
        </w:rPr>
      </w:pPr>
      <w:r w:rsidRPr="0075074D">
        <w:rPr>
          <w:rFonts w:ascii="Edu NSW ACT Foundation" w:eastAsiaTheme="majorEastAsia" w:hAnsi="Edu NSW ACT Foundation" w:cstheme="majorBidi"/>
          <w:b/>
          <w:bCs/>
          <w:caps/>
          <w:color w:val="EE4158"/>
          <w:sz w:val="24"/>
          <w:szCs w:val="28"/>
        </w:rPr>
        <w:t>Purpose</w:t>
      </w:r>
    </w:p>
    <w:p w14:paraId="604AD1E0" w14:textId="69BD68A2"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szCs w:val="24"/>
        </w:rPr>
        <w:t xml:space="preserve">This policy will provide guidelines to assist </w:t>
      </w:r>
      <w:sdt>
        <w:sdtPr>
          <w:rPr>
            <w:rFonts w:ascii="Edu NSW ACT Foundation" w:hAnsi="Edu NSW ACT Foundation"/>
            <w:szCs w:val="24"/>
          </w:rPr>
          <w:alias w:val="Company"/>
          <w:tag w:val=""/>
          <w:id w:val="-655455157"/>
          <w:placeholder>
            <w:docPart w:val="8B0374650C8143C294C4870F255A70DD"/>
          </w:placeholder>
          <w:dataBinding w:prefixMappings="xmlns:ns0='http://schemas.openxmlformats.org/officeDocument/2006/extended-properties' " w:xpath="/ns0:Properties[1]/ns0:Company[1]" w:storeItemID="{6668398D-A668-4E3E-A5EB-62B293D839F1}"/>
          <w:text/>
        </w:sdtPr>
        <w:sdtContent>
          <w:r w:rsidRPr="0075074D">
            <w:rPr>
              <w:rFonts w:ascii="Edu NSW ACT Foundation" w:hAnsi="Edu NSW ACT Foundation"/>
              <w:szCs w:val="24"/>
            </w:rPr>
            <w:t>Thomastown West Kindergarten</w:t>
          </w:r>
        </w:sdtContent>
      </w:sdt>
      <w:r w:rsidRPr="0075074D">
        <w:rPr>
          <w:rFonts w:ascii="Edu NSW ACT Foundation" w:hAnsi="Edu NSW ACT Foundation"/>
          <w:szCs w:val="24"/>
        </w:rPr>
        <w:t xml:space="preserve"> to take an active role in promoting sustainability across environmental, social, and economic dimensions and contributing to a sustainable future for all.</w:t>
      </w:r>
    </w:p>
    <w:p w14:paraId="316260C2" w14:textId="77777777" w:rsidR="0075074D" w:rsidRPr="0075074D" w:rsidRDefault="0075074D" w:rsidP="0075074D">
      <w:pPr>
        <w:ind w:left="1276" w:right="-709"/>
        <w:rPr>
          <w:rFonts w:ascii="Edu NSW ACT Foundation" w:hAnsi="Edu NSW ACT Foundation"/>
          <w:szCs w:val="24"/>
        </w:rPr>
      </w:pPr>
    </w:p>
    <w:p w14:paraId="2626B8E9" w14:textId="77777777" w:rsidR="0075074D" w:rsidRPr="0075074D" w:rsidRDefault="0075074D" w:rsidP="0075074D">
      <w:pPr>
        <w:ind w:left="1276"/>
        <w:rPr>
          <w:rFonts w:ascii="Edu NSW ACT Foundation" w:hAnsi="Edu NSW ACT Foundation"/>
        </w:rPr>
      </w:pPr>
      <w:r w:rsidRPr="0075074D">
        <w:rPr>
          <w:rFonts w:ascii="Edu NSW ACT Foundation" w:hAnsi="Edu NSW ACT Foundation" w:cs="Lato"/>
          <w:noProof/>
          <w:color w:val="000000" w:themeColor="text1"/>
          <w:szCs w:val="20"/>
        </w:rPr>
        <w:drawing>
          <wp:anchor distT="0" distB="0" distL="114300" distR="114300" simplePos="0" relativeHeight="251695104" behindDoc="1" locked="1" layoutInCell="1" allowOverlap="1" wp14:anchorId="29B318CC" wp14:editId="56CB0F6B">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Pr="0075074D">
        <w:rPr>
          <w:rFonts w:ascii="Edu NSW ACT Foundation" w:hAnsi="Edu NSW ACT Foundation"/>
          <w:noProof/>
        </w:rPr>
        <mc:AlternateContent>
          <mc:Choice Requires="wps">
            <w:drawing>
              <wp:anchor distT="0" distB="0" distL="114300" distR="114300" simplePos="0" relativeHeight="251685888" behindDoc="0" locked="1" layoutInCell="0" allowOverlap="1" wp14:anchorId="471B5662" wp14:editId="7ECDD79F">
                <wp:simplePos x="0" y="0"/>
                <wp:positionH relativeFrom="column">
                  <wp:posOffset>821055</wp:posOffset>
                </wp:positionH>
                <wp:positionV relativeFrom="paragraph">
                  <wp:posOffset>-27305</wp:posOffset>
                </wp:positionV>
                <wp:extent cx="570928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285" cy="0"/>
                        </a:xfrm>
                        <a:prstGeom prst="line">
                          <a:avLst/>
                        </a:prstGeom>
                        <a:noFill/>
                        <a:ln w="15875" cap="flat" cmpd="sng" algn="ctr">
                          <a:solidFill>
                            <a:srgbClr val="F69434"/>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5B825E22" id="Straight Connector 7"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15pt" to="514.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" o:allowincell="f" strokecolor="#f69434" strokeweight="1.25pt">
                <v:stroke dashstyle="1 1"/>
                <w10:anchorlock/>
              </v:line>
            </w:pict>
          </mc:Fallback>
        </mc:AlternateContent>
      </w:r>
    </w:p>
    <w:p w14:paraId="36909298" w14:textId="77777777" w:rsidR="0075074D" w:rsidRPr="0075074D" w:rsidRDefault="0075074D" w:rsidP="0075074D">
      <w:pPr>
        <w:keepNext/>
        <w:keepLines/>
        <w:spacing w:before="120" w:after="0"/>
        <w:ind w:left="1276"/>
        <w:outlineLvl w:val="0"/>
        <w:rPr>
          <w:rFonts w:ascii="Edu NSW ACT Foundation" w:eastAsiaTheme="majorEastAsia" w:hAnsi="Edu NSW ACT Foundation" w:cstheme="majorBidi"/>
          <w:b/>
          <w:bCs/>
          <w:caps/>
          <w:color w:val="644065"/>
          <w:sz w:val="24"/>
          <w:szCs w:val="28"/>
        </w:rPr>
      </w:pPr>
      <w:r w:rsidRPr="0075074D">
        <w:rPr>
          <w:rFonts w:ascii="Edu NSW ACT Foundation" w:eastAsiaTheme="majorEastAsia" w:hAnsi="Edu NSW ACT Foundation" w:cstheme="majorBidi"/>
          <w:b/>
          <w:bCs/>
          <w:caps/>
          <w:color w:val="644065"/>
          <w:sz w:val="24"/>
          <w:szCs w:val="28"/>
        </w:rPr>
        <w:t>Policy Statement</w:t>
      </w:r>
    </w:p>
    <w:p w14:paraId="6354A3CA" w14:textId="77777777" w:rsidR="0075074D" w:rsidRPr="0075074D" w:rsidRDefault="0075074D" w:rsidP="0075074D">
      <w:pPr>
        <w:keepNext/>
        <w:keepLines/>
        <w:spacing w:before="200" w:after="0"/>
        <w:ind w:left="1276"/>
        <w:outlineLvl w:val="1"/>
        <w:rPr>
          <w:rFonts w:ascii="Edu NSW ACT Foundation" w:eastAsiaTheme="majorEastAsia" w:hAnsi="Edu NSW ACT Foundation" w:cstheme="majorBidi"/>
          <w:caps/>
          <w:sz w:val="22"/>
          <w:szCs w:val="26"/>
        </w:rPr>
      </w:pPr>
      <w:r w:rsidRPr="0075074D">
        <w:rPr>
          <w:rFonts w:ascii="Edu NSW ACT Foundation" w:eastAsiaTheme="majorEastAsia" w:hAnsi="Edu NSW ACT Foundation" w:cstheme="majorBidi"/>
          <w:caps/>
          <w:sz w:val="22"/>
          <w:szCs w:val="26"/>
        </w:rPr>
        <w:t>Values</w:t>
      </w:r>
    </w:p>
    <w:p w14:paraId="411C5CAA" w14:textId="56B751E3" w:rsidR="0075074D" w:rsidRPr="0075074D" w:rsidRDefault="00000000" w:rsidP="0075074D">
      <w:pPr>
        <w:ind w:left="1276" w:right="-709"/>
        <w:rPr>
          <w:rFonts w:ascii="Edu NSW ACT Foundation" w:hAnsi="Edu NSW ACT Foundation"/>
          <w:szCs w:val="24"/>
        </w:rPr>
      </w:pPr>
      <w:sdt>
        <w:sdtPr>
          <w:rPr>
            <w:rFonts w:ascii="Edu NSW ACT Foundation" w:hAnsi="Edu NSW ACT Foundation"/>
            <w:szCs w:val="24"/>
          </w:rPr>
          <w:alias w:val="Company"/>
          <w:tag w:val=""/>
          <w:id w:val="-1931884762"/>
          <w:placeholder>
            <w:docPart w:val="3C643323BAFB4E898D731B8FDD53DC13"/>
          </w:placeholder>
          <w:dataBinding w:prefixMappings="xmlns:ns0='http://schemas.openxmlformats.org/officeDocument/2006/extended-properties' " w:xpath="/ns0:Properties[1]/ns0:Company[1]" w:storeItemID="{6668398D-A668-4E3E-A5EB-62B293D839F1}"/>
          <w:text/>
        </w:sdtPr>
        <w:sdtContent>
          <w:r w:rsidR="0075074D" w:rsidRPr="0075074D">
            <w:rPr>
              <w:rFonts w:ascii="Edu NSW ACT Foundation" w:hAnsi="Edu NSW ACT Foundation"/>
              <w:szCs w:val="24"/>
            </w:rPr>
            <w:t>Thomastown West Kindergarten</w:t>
          </w:r>
        </w:sdtContent>
      </w:sdt>
      <w:r w:rsidR="0075074D" w:rsidRPr="0075074D">
        <w:rPr>
          <w:rFonts w:ascii="Edu NSW ACT Foundation" w:hAnsi="Edu NSW ACT Foundation"/>
          <w:szCs w:val="24"/>
        </w:rPr>
        <w:t xml:space="preserve"> is committed to:</w:t>
      </w:r>
    </w:p>
    <w:p w14:paraId="781BCF41"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promoting respect for, and an appreciation of, the natural environment among all at the service</w:t>
      </w:r>
    </w:p>
    <w:p w14:paraId="5DEAE739"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fostering children’s capacity to understand and respect the natural environment, and the interdependence between people, plants, animals and land</w:t>
      </w:r>
    </w:p>
    <w:p w14:paraId="17B5643B"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supporting the development of positive attitudes and values in line with sustainable practices</w:t>
      </w:r>
    </w:p>
    <w:p w14:paraId="24D2DBD7"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ensuring that educators and other staff engage in sustainable practices during the operation of the service</w:t>
      </w:r>
    </w:p>
    <w:p w14:paraId="4848879E"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fostering children’s understanding of sustainability across social, environmental, and economic dimensions</w:t>
      </w:r>
    </w:p>
    <w:p w14:paraId="2187A14D"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ensuring practices at the service promote equity, fairness, and shared responsibility for sustainable futures</w:t>
      </w:r>
    </w:p>
    <w:p w14:paraId="6B43C5D6" w14:textId="77777777" w:rsidR="0075074D" w:rsidRPr="0075074D" w:rsidRDefault="0075074D" w:rsidP="0075074D">
      <w:pPr>
        <w:keepNext/>
        <w:keepLines/>
        <w:spacing w:before="200" w:after="0"/>
        <w:ind w:left="1276"/>
        <w:outlineLvl w:val="1"/>
        <w:rPr>
          <w:rFonts w:ascii="Edu NSW ACT Foundation" w:eastAsiaTheme="majorEastAsia" w:hAnsi="Edu NSW ACT Foundation" w:cstheme="majorBidi"/>
          <w:caps/>
          <w:sz w:val="22"/>
          <w:szCs w:val="26"/>
        </w:rPr>
      </w:pPr>
      <w:r w:rsidRPr="0075074D">
        <w:rPr>
          <w:rFonts w:ascii="Edu NSW ACT Foundation" w:eastAsiaTheme="majorEastAsia" w:hAnsi="Edu NSW ACT Foundation" w:cstheme="majorBidi"/>
          <w:caps/>
          <w:sz w:val="22"/>
          <w:szCs w:val="26"/>
        </w:rPr>
        <w:t>Scope</w:t>
      </w:r>
    </w:p>
    <w:p w14:paraId="22098BCB" w14:textId="7CAAAD27"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szCs w:val="24"/>
        </w:rPr>
        <w:t xml:space="preserve">This policy applies to the approved provider, persons with management or control, nominated supervisor, persons in day-to-day charge, early childhood teachers, educators, staff, students, volunteers, parents/guardians, children, and others attending the programs and activities of </w:t>
      </w:r>
      <w:sdt>
        <w:sdtPr>
          <w:rPr>
            <w:rFonts w:ascii="Edu NSW ACT Foundation" w:hAnsi="Edu NSW ACT Foundation"/>
            <w:szCs w:val="24"/>
          </w:rPr>
          <w:alias w:val="Company"/>
          <w:tag w:val=""/>
          <w:id w:val="-1503963414"/>
          <w:placeholder>
            <w:docPart w:val="947A4588E491408687AF2408B0CAA03B"/>
          </w:placeholder>
          <w:dataBinding w:prefixMappings="xmlns:ns0='http://schemas.openxmlformats.org/officeDocument/2006/extended-properties' " w:xpath="/ns0:Properties[1]/ns0:Company[1]" w:storeItemID="{6668398D-A668-4E3E-A5EB-62B293D839F1}"/>
          <w:text/>
        </w:sdtPr>
        <w:sdtContent>
          <w:r w:rsidRPr="0075074D">
            <w:rPr>
              <w:rFonts w:ascii="Edu NSW ACT Foundation" w:hAnsi="Edu NSW ACT Foundation"/>
              <w:szCs w:val="24"/>
            </w:rPr>
            <w:t>Thomastown West Kindergarten</w:t>
          </w:r>
        </w:sdtContent>
      </w:sdt>
      <w:r w:rsidRPr="0075074D">
        <w:rPr>
          <w:rFonts w:ascii="Edu NSW ACT Foundation" w:hAnsi="Edu NSW ACT Foundation"/>
          <w:szCs w:val="24"/>
        </w:rPr>
        <w:t>.</w:t>
      </w:r>
    </w:p>
    <w:p w14:paraId="6344B7B2" w14:textId="77777777" w:rsidR="0075074D" w:rsidRPr="0075074D" w:rsidRDefault="0075074D" w:rsidP="0075074D">
      <w:pPr>
        <w:ind w:left="1276" w:right="-709"/>
        <w:rPr>
          <w:rFonts w:ascii="Edu NSW ACT Foundation" w:hAnsi="Edu NSW ACT Foundation"/>
          <w:szCs w:val="24"/>
        </w:rPr>
      </w:pPr>
    </w:p>
    <w:p w14:paraId="5E481668" w14:textId="77777777" w:rsidR="0075074D" w:rsidRPr="0075074D" w:rsidRDefault="0075074D" w:rsidP="0075074D">
      <w:pPr>
        <w:ind w:left="1276"/>
        <w:rPr>
          <w:rFonts w:ascii="Edu NSW ACT Foundation" w:hAnsi="Edu NSW ACT Foundation"/>
        </w:rPr>
      </w:pPr>
      <w:r w:rsidRPr="0075074D">
        <w:rPr>
          <w:rFonts w:ascii="Edu NSW ACT Foundation" w:hAnsi="Edu NSW ACT Foundation"/>
          <w:noProof/>
        </w:rPr>
        <mc:AlternateContent>
          <mc:Choice Requires="wps">
            <w:drawing>
              <wp:anchor distT="0" distB="0" distL="114300" distR="114300" simplePos="0" relativeHeight="251686912" behindDoc="0" locked="1" layoutInCell="0" allowOverlap="1" wp14:anchorId="39D5EFCA" wp14:editId="5F5CEA21">
                <wp:simplePos x="0" y="0"/>
                <wp:positionH relativeFrom="column">
                  <wp:posOffset>821055</wp:posOffset>
                </wp:positionH>
                <wp:positionV relativeFrom="paragraph">
                  <wp:posOffset>-33655</wp:posOffset>
                </wp:positionV>
                <wp:extent cx="570928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noFill/>
                        <a:ln w="15875" cap="flat" cmpd="sng" algn="ctr">
                          <a:solidFill>
                            <a:srgbClr val="F69434"/>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67DBC206" id="Straight Connector 5"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" o:allowincell="f" strokecolor="#f69434" strokeweight="1.25pt">
                <v:stroke dashstyle="1 1"/>
                <w10:anchorlock/>
              </v:line>
            </w:pict>
          </mc:Fallback>
        </mc:AlternateContent>
      </w:r>
    </w:p>
    <w:tbl>
      <w:tblPr>
        <w:tblStyle w:val="TableGrid11"/>
        <w:tblpPr w:leftFromText="180" w:rightFromText="180" w:vertAnchor="text" w:horzAnchor="page" w:tblpX="2139" w:tblpY="69"/>
        <w:tblW w:w="8784" w:type="dxa"/>
        <w:tblInd w:w="0" w:type="dxa"/>
        <w:tblLook w:val="04A0" w:firstRow="1" w:lastRow="0" w:firstColumn="1" w:lastColumn="0" w:noHBand="0" w:noVBand="1"/>
      </w:tblPr>
      <w:tblGrid>
        <w:gridCol w:w="3466"/>
        <w:gridCol w:w="1068"/>
        <w:gridCol w:w="1068"/>
        <w:gridCol w:w="1068"/>
        <w:gridCol w:w="1046"/>
        <w:gridCol w:w="1068"/>
      </w:tblGrid>
      <w:tr w:rsidR="0075074D" w:rsidRPr="0075074D" w14:paraId="05E4918A" w14:textId="77777777" w:rsidTr="00A30E0E">
        <w:trPr>
          <w:cnfStyle w:val="100000000000" w:firstRow="1" w:lastRow="0" w:firstColumn="0" w:lastColumn="0" w:oddVBand="0" w:evenVBand="0" w:oddHBand="0" w:evenHBand="0" w:firstRowFirstColumn="0" w:firstRowLastColumn="0" w:lastRowFirstColumn="0" w:lastRowLastColumn="0"/>
          <w:cantSplit/>
          <w:trHeight w:val="3011"/>
        </w:trPr>
        <w:tc>
          <w:tcPr>
            <w:tcW w:w="5231" w:type="dxa"/>
            <w:vAlign w:val="center"/>
            <w:hideMark/>
          </w:tcPr>
          <w:p w14:paraId="0E907F75" w14:textId="77777777" w:rsidR="0075074D" w:rsidRPr="0075074D" w:rsidRDefault="0075074D" w:rsidP="0075074D">
            <w:pPr>
              <w:keepNext/>
              <w:keepLines/>
              <w:numPr>
                <w:ilvl w:val="0"/>
                <w:numId w:val="12"/>
              </w:numPr>
              <w:spacing w:before="120" w:after="0"/>
              <w:ind w:left="0" w:firstLine="0"/>
              <w:rPr>
                <w:rFonts w:ascii="Edu NSW ACT Foundation" w:eastAsiaTheme="majorEastAsia" w:hAnsi="Edu NSW ACT Foundation" w:cstheme="majorBidi"/>
                <w:bCs/>
                <w:caps/>
                <w:color w:val="A8B400" w:themeColor="accent3"/>
                <w:sz w:val="24"/>
                <w:szCs w:val="28"/>
              </w:rPr>
            </w:pPr>
            <w:r w:rsidRPr="0075074D">
              <w:rPr>
                <w:rFonts w:ascii="Edu NSW ACT Foundation" w:eastAsiaTheme="majorEastAsia" w:hAnsi="Edu NSW ACT Foundation" w:cstheme="majorBidi"/>
                <w:bCs/>
                <w:caps/>
                <w:color w:val="A8B400" w:themeColor="accent3"/>
                <w:sz w:val="24"/>
                <w:szCs w:val="28"/>
              </w:rPr>
              <w:t>Responsibilities</w:t>
            </w:r>
          </w:p>
        </w:tc>
        <w:tc>
          <w:tcPr>
            <w:tcW w:w="701" w:type="dxa"/>
            <w:shd w:val="clear" w:color="auto" w:fill="FBFDE9"/>
            <w:textDirection w:val="tbRl"/>
            <w:hideMark/>
          </w:tcPr>
          <w:p w14:paraId="58765FA7" w14:textId="77777777" w:rsidR="0075074D" w:rsidRPr="0075074D" w:rsidRDefault="0075074D" w:rsidP="0075074D">
            <w:pPr>
              <w:numPr>
                <w:ilvl w:val="0"/>
                <w:numId w:val="12"/>
              </w:numPr>
              <w:ind w:left="113" w:right="113" w:firstLine="0"/>
              <w:rPr>
                <w:rFonts w:ascii="Edu NSW ACT Foundation" w:hAnsi="Edu NSW ACT Foundation"/>
                <w:color w:val="000000" w:themeColor="text1"/>
                <w:szCs w:val="24"/>
              </w:rPr>
            </w:pPr>
            <w:bookmarkStart w:id="0" w:name="_Hlk70089029"/>
            <w:r w:rsidRPr="0075074D">
              <w:rPr>
                <w:rFonts w:ascii="Edu NSW ACT Foundation" w:hAnsi="Edu NSW ACT Foundation"/>
                <w:color w:val="000000" w:themeColor="text1"/>
                <w:szCs w:val="24"/>
              </w:rPr>
              <w:t>Approved provider and persons with management or control</w:t>
            </w:r>
            <w:bookmarkEnd w:id="0"/>
          </w:p>
        </w:tc>
        <w:tc>
          <w:tcPr>
            <w:tcW w:w="701" w:type="dxa"/>
            <w:shd w:val="clear" w:color="auto" w:fill="F3F9BF"/>
            <w:textDirection w:val="tbRl"/>
            <w:hideMark/>
          </w:tcPr>
          <w:p w14:paraId="504073B1" w14:textId="77777777" w:rsidR="0075074D" w:rsidRPr="0075074D" w:rsidRDefault="0075074D" w:rsidP="0075074D">
            <w:pPr>
              <w:numPr>
                <w:ilvl w:val="0"/>
                <w:numId w:val="12"/>
              </w:numPr>
              <w:ind w:left="113" w:right="113" w:firstLine="0"/>
              <w:rPr>
                <w:rFonts w:ascii="Edu NSW ACT Foundation" w:hAnsi="Edu NSW ACT Foundation"/>
                <w:color w:val="000000" w:themeColor="text1"/>
                <w:szCs w:val="24"/>
              </w:rPr>
            </w:pPr>
            <w:bookmarkStart w:id="1" w:name="_Hlk70088991"/>
            <w:r w:rsidRPr="0075074D">
              <w:rPr>
                <w:rFonts w:ascii="Edu NSW ACT Foundation" w:hAnsi="Edu NSW ACT Foundation"/>
                <w:color w:val="000000" w:themeColor="text1"/>
                <w:szCs w:val="24"/>
              </w:rPr>
              <w:t>Nominated supervisor and persons in day-to-day charge</w:t>
            </w:r>
            <w:bookmarkEnd w:id="1"/>
          </w:p>
        </w:tc>
        <w:tc>
          <w:tcPr>
            <w:tcW w:w="701" w:type="dxa"/>
            <w:shd w:val="clear" w:color="auto" w:fill="ECF593"/>
            <w:textDirection w:val="tbRl"/>
            <w:hideMark/>
          </w:tcPr>
          <w:p w14:paraId="53A327F7" w14:textId="77777777" w:rsidR="0075074D" w:rsidRPr="0075074D" w:rsidRDefault="0075074D" w:rsidP="0075074D">
            <w:pPr>
              <w:numPr>
                <w:ilvl w:val="0"/>
                <w:numId w:val="12"/>
              </w:numPr>
              <w:ind w:left="113" w:right="113" w:firstLine="0"/>
              <w:rPr>
                <w:rFonts w:ascii="Edu NSW ACT Foundation" w:hAnsi="Edu NSW ACT Foundation"/>
                <w:color w:val="000000" w:themeColor="text1"/>
                <w:szCs w:val="24"/>
              </w:rPr>
            </w:pPr>
            <w:bookmarkStart w:id="2" w:name="_Hlk70088959"/>
            <w:r w:rsidRPr="0075074D">
              <w:rPr>
                <w:rFonts w:ascii="Edu NSW ACT Foundation" w:hAnsi="Edu NSW ACT Foundation"/>
                <w:color w:val="000000" w:themeColor="text1"/>
                <w:szCs w:val="24"/>
              </w:rPr>
              <w:t>Early childhood teacher, educators and all other staff</w:t>
            </w:r>
            <w:bookmarkEnd w:id="2"/>
          </w:p>
        </w:tc>
        <w:tc>
          <w:tcPr>
            <w:tcW w:w="700" w:type="dxa"/>
            <w:shd w:val="clear" w:color="auto" w:fill="E6F272"/>
            <w:textDirection w:val="tbRl"/>
            <w:hideMark/>
          </w:tcPr>
          <w:p w14:paraId="35410054" w14:textId="77777777" w:rsidR="0075074D" w:rsidRPr="0075074D" w:rsidRDefault="0075074D" w:rsidP="0075074D">
            <w:pPr>
              <w:numPr>
                <w:ilvl w:val="0"/>
                <w:numId w:val="12"/>
              </w:numPr>
              <w:ind w:left="113" w:right="113" w:firstLine="0"/>
              <w:rPr>
                <w:rFonts w:ascii="Edu NSW ACT Foundation" w:hAnsi="Edu NSW ACT Foundation"/>
                <w:color w:val="000000" w:themeColor="text1"/>
                <w:szCs w:val="24"/>
              </w:rPr>
            </w:pPr>
            <w:bookmarkStart w:id="3" w:name="_Hlk70088931"/>
            <w:r w:rsidRPr="0075074D">
              <w:rPr>
                <w:rFonts w:ascii="Edu NSW ACT Foundation" w:hAnsi="Edu NSW ACT Foundation"/>
                <w:color w:val="000000" w:themeColor="text1"/>
                <w:szCs w:val="24"/>
              </w:rPr>
              <w:t>Parents/guardians</w:t>
            </w:r>
            <w:bookmarkEnd w:id="3"/>
          </w:p>
        </w:tc>
        <w:tc>
          <w:tcPr>
            <w:tcW w:w="750" w:type="dxa"/>
            <w:shd w:val="clear" w:color="auto" w:fill="DFEE4C"/>
            <w:textDirection w:val="tbRl"/>
            <w:hideMark/>
          </w:tcPr>
          <w:p w14:paraId="19B668F0" w14:textId="77777777" w:rsidR="0075074D" w:rsidRPr="0075074D" w:rsidRDefault="0075074D" w:rsidP="0075074D">
            <w:pPr>
              <w:numPr>
                <w:ilvl w:val="0"/>
                <w:numId w:val="12"/>
              </w:numPr>
              <w:ind w:left="113" w:right="113" w:firstLine="0"/>
              <w:rPr>
                <w:rFonts w:ascii="Edu NSW ACT Foundation" w:hAnsi="Edu NSW ACT Foundation"/>
                <w:color w:val="000000" w:themeColor="text1"/>
                <w:szCs w:val="24"/>
              </w:rPr>
            </w:pPr>
            <w:bookmarkStart w:id="4" w:name="_Hlk70088905"/>
            <w:r w:rsidRPr="0075074D">
              <w:rPr>
                <w:rFonts w:ascii="Edu NSW ACT Foundation" w:hAnsi="Edu NSW ACT Foundation"/>
                <w:color w:val="000000" w:themeColor="text1"/>
                <w:szCs w:val="24"/>
              </w:rPr>
              <w:t>Contractors, volunteers and students</w:t>
            </w:r>
            <w:bookmarkEnd w:id="4"/>
          </w:p>
        </w:tc>
      </w:tr>
      <w:tr w:rsidR="0075074D" w:rsidRPr="0075074D" w14:paraId="7702814D" w14:textId="77777777" w:rsidTr="00A30E0E">
        <w:tc>
          <w:tcPr>
            <w:tcW w:w="8784" w:type="dxa"/>
            <w:gridSpan w:val="6"/>
            <w:tcBorders>
              <w:top w:val="single" w:sz="4" w:space="0" w:color="B6BD37"/>
              <w:left w:val="single" w:sz="4" w:space="0" w:color="B6BD37"/>
              <w:bottom w:val="single" w:sz="4" w:space="0" w:color="B6BD37"/>
              <w:right w:val="single" w:sz="4" w:space="0" w:color="B6BD37"/>
            </w:tcBorders>
          </w:tcPr>
          <w:p w14:paraId="2CB00026" w14:textId="77777777" w:rsidR="0075074D" w:rsidRPr="0075074D" w:rsidRDefault="0075074D" w:rsidP="0075074D">
            <w:pPr>
              <w:numPr>
                <w:ilvl w:val="0"/>
                <w:numId w:val="12"/>
              </w:numPr>
              <w:ind w:left="1276" w:right="-709" w:firstLine="0"/>
              <w:rPr>
                <w:rFonts w:ascii="Edu NSW ACT Foundation" w:hAnsi="Edu NSW ACT Foundation"/>
                <w:szCs w:val="24"/>
              </w:rPr>
            </w:pPr>
            <w:r w:rsidRPr="0075074D">
              <w:rPr>
                <w:rFonts w:ascii="Edu NSW ACT Foundation" w:hAnsi="Edu NSW ACT Foundation"/>
                <w:b/>
                <w:bCs/>
                <w:szCs w:val="24"/>
              </w:rPr>
              <w:t>R</w:t>
            </w:r>
            <w:r w:rsidRPr="0075074D">
              <w:rPr>
                <w:rFonts w:ascii="Edu NSW ACT Foundation" w:hAnsi="Edu NSW ACT Foundation"/>
                <w:szCs w:val="24"/>
              </w:rPr>
              <w:t xml:space="preserve"> indicates legislation requirement, and should not be deleted</w:t>
            </w:r>
          </w:p>
        </w:tc>
      </w:tr>
      <w:tr w:rsidR="0075074D" w:rsidRPr="0075074D" w14:paraId="2F4A558E" w14:textId="77777777" w:rsidTr="00A30E0E">
        <w:tc>
          <w:tcPr>
            <w:tcW w:w="5231" w:type="dxa"/>
            <w:tcBorders>
              <w:top w:val="single" w:sz="4" w:space="0" w:color="B6BD37"/>
              <w:left w:val="single" w:sz="4" w:space="0" w:color="B6BD37"/>
              <w:bottom w:val="single" w:sz="4" w:space="0" w:color="B6BD37"/>
              <w:right w:val="single" w:sz="4" w:space="0" w:color="B6BD37"/>
            </w:tcBorders>
            <w:hideMark/>
          </w:tcPr>
          <w:p w14:paraId="36275C76"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 xml:space="preserve">Collaborating with the nominated supervisor, early childhood teachers, educators, staff, parents/guardians, children and others at the service to identify environmental sustainability strategies for implementation </w:t>
            </w:r>
            <w:r w:rsidRPr="0075074D">
              <w:rPr>
                <w:rFonts w:ascii="Edu NSW ACT Foundation" w:eastAsia="Times New Roman" w:hAnsi="Edu NSW ACT Foundation"/>
                <w:i/>
                <w:color w:val="EE4158"/>
                <w:szCs w:val="24"/>
              </w:rPr>
              <w:t>(refer to Attachment 1)</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12ED84"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2EA1D8"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C039A7B"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4A57AC"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12260C"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r>
      <w:tr w:rsidR="0075074D" w:rsidRPr="0075074D" w14:paraId="10A89440"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51C0EF18"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lastRenderedPageBreak/>
              <w:t>Allocating the necessary resources to implement the identified environmental sustainability strategies at the service</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A142A2"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8635AA"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C59B7F" w14:textId="77777777" w:rsidR="0075074D" w:rsidRPr="0075074D" w:rsidRDefault="0075074D" w:rsidP="0075074D">
            <w:pPr>
              <w:numPr>
                <w:ilvl w:val="0"/>
                <w:numId w:val="12"/>
              </w:numPr>
              <w:ind w:left="0" w:firstLine="0"/>
              <w:jc w:val="center"/>
              <w:rPr>
                <w:rFonts w:ascii="Edu NSW ACT Foundation" w:hAnsi="Edu NSW ACT Foundation"/>
              </w:rPr>
            </w:pP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EAF75C"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203BF3" w14:textId="77777777" w:rsidR="0075074D" w:rsidRPr="0075074D" w:rsidRDefault="0075074D" w:rsidP="0075074D">
            <w:pPr>
              <w:numPr>
                <w:ilvl w:val="0"/>
                <w:numId w:val="12"/>
              </w:numPr>
              <w:ind w:left="0" w:firstLine="0"/>
              <w:jc w:val="center"/>
              <w:rPr>
                <w:rFonts w:ascii="Edu NSW ACT Foundation" w:hAnsi="Edu NSW ACT Foundation"/>
              </w:rPr>
            </w:pPr>
          </w:p>
        </w:tc>
      </w:tr>
      <w:tr w:rsidR="0075074D" w:rsidRPr="0075074D" w14:paraId="56D2D48C"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2E4C0CDB"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 xml:space="preserve">Ensuring the nominated supervisor and all staff are aware of their responsibilities under this </w:t>
            </w:r>
            <w:r w:rsidRPr="0075074D">
              <w:rPr>
                <w:rFonts w:ascii="Edu NSW ACT Foundation" w:eastAsia="Times New Roman" w:hAnsi="Edu NSW ACT Foundation"/>
                <w:i/>
                <w:iCs/>
                <w:color w:val="693A77" w:themeColor="accent4"/>
                <w:szCs w:val="24"/>
              </w:rPr>
              <w:t>Environmental Sustainability Policy</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695EA7A"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05117A6"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05002A" w14:textId="77777777" w:rsidR="0075074D" w:rsidRPr="0075074D" w:rsidRDefault="0075074D" w:rsidP="0075074D">
            <w:pPr>
              <w:numPr>
                <w:ilvl w:val="0"/>
                <w:numId w:val="12"/>
              </w:numPr>
              <w:ind w:left="0" w:firstLine="0"/>
              <w:jc w:val="center"/>
              <w:rPr>
                <w:rFonts w:ascii="Edu NSW ACT Foundation" w:hAnsi="Edu NSW ACT Foundation"/>
              </w:rPr>
            </w:pP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E42254"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05A68A" w14:textId="77777777" w:rsidR="0075074D" w:rsidRPr="0075074D" w:rsidRDefault="0075074D" w:rsidP="0075074D">
            <w:pPr>
              <w:numPr>
                <w:ilvl w:val="0"/>
                <w:numId w:val="12"/>
              </w:numPr>
              <w:ind w:left="0" w:firstLine="0"/>
              <w:jc w:val="center"/>
              <w:rPr>
                <w:rFonts w:ascii="Edu NSW ACT Foundation" w:hAnsi="Edu NSW ACT Foundation"/>
              </w:rPr>
            </w:pPr>
          </w:p>
        </w:tc>
      </w:tr>
      <w:tr w:rsidR="0075074D" w:rsidRPr="0075074D" w14:paraId="652D7AF9"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7130E595"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 xml:space="preserve">Implementing identified strategies for which they have responsibility at the service </w:t>
            </w:r>
            <w:r w:rsidRPr="0075074D">
              <w:rPr>
                <w:rFonts w:ascii="Edu NSW ACT Foundation" w:eastAsia="Times New Roman" w:hAnsi="Edu NSW ACT Foundation"/>
                <w:i/>
                <w:color w:val="EE4158"/>
                <w:szCs w:val="24"/>
              </w:rPr>
              <w:t>(refer to Attachment 1)</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E48674"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06FDC4"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41F1C9"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E5A4F4"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F60512"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r>
      <w:tr w:rsidR="0075074D" w:rsidRPr="0075074D" w14:paraId="3475E631"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1CD390D4"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 xml:space="preserve">Ensuring parents/guardians are aware of, and have access to, the </w:t>
            </w:r>
            <w:r w:rsidRPr="0075074D">
              <w:rPr>
                <w:rFonts w:ascii="Edu NSW ACT Foundation" w:eastAsia="Times New Roman" w:hAnsi="Edu NSW ACT Foundation"/>
                <w:i/>
                <w:iCs/>
                <w:color w:val="693A77" w:themeColor="accent4"/>
                <w:szCs w:val="24"/>
              </w:rPr>
              <w:t>Environmental Sustainability Policy</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67DDD8"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B69696"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9BBE0B8" w14:textId="77777777" w:rsidR="0075074D" w:rsidRPr="0075074D" w:rsidRDefault="0075074D" w:rsidP="0075074D">
            <w:pPr>
              <w:numPr>
                <w:ilvl w:val="0"/>
                <w:numId w:val="12"/>
              </w:numPr>
              <w:ind w:left="0" w:firstLine="0"/>
              <w:jc w:val="center"/>
              <w:rPr>
                <w:rFonts w:ascii="Edu NSW ACT Foundation" w:hAnsi="Edu NSW ACT Foundation"/>
              </w:rPr>
            </w:pP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A8BFB9"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CFDD9F" w14:textId="77777777" w:rsidR="0075074D" w:rsidRPr="0075074D" w:rsidRDefault="0075074D" w:rsidP="0075074D">
            <w:pPr>
              <w:numPr>
                <w:ilvl w:val="0"/>
                <w:numId w:val="12"/>
              </w:numPr>
              <w:ind w:left="0" w:firstLine="0"/>
              <w:jc w:val="center"/>
              <w:rPr>
                <w:rFonts w:ascii="Edu NSW ACT Foundation" w:hAnsi="Edu NSW ACT Foundation"/>
              </w:rPr>
            </w:pPr>
          </w:p>
        </w:tc>
      </w:tr>
      <w:tr w:rsidR="0075074D" w:rsidRPr="0075074D" w14:paraId="4F4DFFE1"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2A0CBFF1"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 xml:space="preserve">Ensuring environmental education and practices are incorporated into the curriculum </w:t>
            </w:r>
            <w:r w:rsidRPr="0075074D">
              <w:rPr>
                <w:rFonts w:ascii="Edu NSW ACT Foundation" w:eastAsia="Times New Roman" w:hAnsi="Edu NSW ACT Foundation"/>
                <w:i/>
                <w:iCs/>
                <w:color w:val="693A77" w:themeColor="accent4"/>
                <w:szCs w:val="24"/>
              </w:rPr>
              <w:t>(refer to Curriculum Development Policy)</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2C47BC" w14:textId="77777777" w:rsidR="0075074D" w:rsidRPr="0075074D" w:rsidRDefault="0075074D" w:rsidP="0075074D">
            <w:pPr>
              <w:numPr>
                <w:ilvl w:val="0"/>
                <w:numId w:val="12"/>
              </w:numPr>
              <w:ind w:left="0" w:firstLine="0"/>
              <w:jc w:val="center"/>
              <w:rPr>
                <w:rFonts w:ascii="Edu NSW ACT Foundation" w:hAnsi="Edu NSW ACT Foundation"/>
              </w:rPr>
            </w:pP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C8C034"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825A9D"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6DB1D10"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EF6DB76"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r>
      <w:tr w:rsidR="0075074D" w:rsidRPr="0075074D" w14:paraId="189D5448"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7E5E358C"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 xml:space="preserve">Ensuring that the outdoor and indoor spaces are organised and adapted to support every child's participation and to engage every child in quality experiences in both built and natural environments </w:t>
            </w:r>
            <w:r w:rsidRPr="0075074D">
              <w:rPr>
                <w:rFonts w:ascii="Edu NSW ACT Foundation" w:eastAsia="Times New Roman" w:hAnsi="Edu NSW ACT Foundation"/>
                <w:i/>
                <w:color w:val="548DD4" w:themeColor="text2" w:themeTint="99"/>
                <w:szCs w:val="24"/>
              </w:rPr>
              <w:t>Regulation 113</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3941C1"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t>R</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9C79BB"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F6D512"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590116"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8B71E5"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r>
      <w:tr w:rsidR="0075074D" w:rsidRPr="0075074D" w14:paraId="3935FD13"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66B70BD2"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Ensuring the service cares for the environment and supports children to become environmentally responsible</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4D63F0"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FFB034"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176F58"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173C23"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6AFB43"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r>
      <w:tr w:rsidR="0075074D" w:rsidRPr="0075074D" w14:paraId="313AADDD"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673AA388"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Planning opportunities for children to connect with nature and the natural world at the service, including on excursions and at other service events</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A08C3F" w14:textId="77777777" w:rsidR="0075074D" w:rsidRPr="0075074D" w:rsidRDefault="0075074D" w:rsidP="0075074D">
            <w:pPr>
              <w:numPr>
                <w:ilvl w:val="0"/>
                <w:numId w:val="12"/>
              </w:numPr>
              <w:ind w:left="0" w:firstLine="0"/>
              <w:jc w:val="center"/>
              <w:rPr>
                <w:rFonts w:ascii="Edu NSW ACT Foundation" w:hAnsi="Edu NSW ACT Foundation"/>
              </w:rPr>
            </w:pP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311FAE"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0994B66"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EE6531"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ACDA2B"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r>
      <w:tr w:rsidR="0075074D" w:rsidRPr="0075074D" w14:paraId="7616FE90"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332CD612"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Engaging with the local community, elders or family members to ensure practices are culturally safe, relevant and respectful</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1D41C3"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70ABC9"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7AFE9C"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86702D"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8A4F75"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r>
      <w:tr w:rsidR="0075074D" w:rsidRPr="0075074D" w14:paraId="3EC7EE1D"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6B30C9F4"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Fostering children’s capacity to understand and respect the natural environment and the interdependence between people, plants, animals and the land</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C0885B"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3BE87E"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531704"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A6EE5C"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132D92"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r>
      <w:tr w:rsidR="0075074D" w:rsidRPr="0075074D" w14:paraId="711FCC9E"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1706B198"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 xml:space="preserve">Developing procedures for caring for pets/animals at the service </w:t>
            </w:r>
            <w:r w:rsidRPr="0075074D">
              <w:rPr>
                <w:rFonts w:ascii="Edu NSW ACT Foundation" w:eastAsia="Times New Roman" w:hAnsi="Edu NSW ACT Foundation"/>
                <w:i/>
                <w:color w:val="EE4158"/>
                <w:szCs w:val="24"/>
              </w:rPr>
              <w:t>Refer to Attachment 2</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D7CCA3"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FD280CD"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A40E6A" w14:textId="77777777" w:rsidR="0075074D" w:rsidRPr="0075074D" w:rsidRDefault="0075074D" w:rsidP="0075074D">
            <w:pPr>
              <w:numPr>
                <w:ilvl w:val="0"/>
                <w:numId w:val="12"/>
              </w:numPr>
              <w:ind w:left="0" w:firstLine="0"/>
              <w:jc w:val="center"/>
              <w:rPr>
                <w:rFonts w:ascii="Edu NSW ACT Foundation" w:hAnsi="Edu NSW ACT Foundation"/>
              </w:rPr>
            </w:pP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C9DF77"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8E7B60" w14:textId="77777777" w:rsidR="0075074D" w:rsidRPr="0075074D" w:rsidRDefault="0075074D" w:rsidP="0075074D">
            <w:pPr>
              <w:numPr>
                <w:ilvl w:val="0"/>
                <w:numId w:val="12"/>
              </w:numPr>
              <w:ind w:left="0" w:firstLine="0"/>
              <w:jc w:val="center"/>
              <w:rPr>
                <w:rFonts w:ascii="Edu NSW ACT Foundation" w:hAnsi="Edu NSW ACT Foundation"/>
              </w:rPr>
            </w:pPr>
          </w:p>
        </w:tc>
      </w:tr>
      <w:tr w:rsidR="0075074D" w:rsidRPr="0075074D" w14:paraId="22F97742"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6BF9B2D2"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 xml:space="preserve">Incorporating celebrations of environmental awareness into the program e.g. National Tree Day, National Recycling Week, Clean Up Australia Day and Walk to </w:t>
            </w:r>
            <w:proofErr w:type="gramStart"/>
            <w:r w:rsidRPr="0075074D">
              <w:rPr>
                <w:rFonts w:ascii="Edu NSW ACT Foundation" w:eastAsia="Times New Roman" w:hAnsi="Edu NSW ACT Foundation"/>
                <w:szCs w:val="24"/>
              </w:rPr>
              <w:t>Work Day</w:t>
            </w:r>
            <w:proofErr w:type="gramEnd"/>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54E1201" w14:textId="77777777" w:rsidR="0075074D" w:rsidRPr="0075074D" w:rsidRDefault="0075074D" w:rsidP="0075074D">
            <w:pPr>
              <w:numPr>
                <w:ilvl w:val="0"/>
                <w:numId w:val="12"/>
              </w:numPr>
              <w:ind w:left="0" w:firstLine="0"/>
              <w:jc w:val="center"/>
              <w:rPr>
                <w:rFonts w:ascii="Edu NSW ACT Foundation" w:hAnsi="Edu NSW ACT Foundation"/>
              </w:rPr>
            </w:pP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15A9F8"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2687BA"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31D57E"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D82467"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r>
      <w:tr w:rsidR="0075074D" w:rsidRPr="0075074D" w14:paraId="1397F652"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5760F1EC"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Keeping up to date with current research, resources and best practice through newsletters, journals and support agencies such as Environmental Education in Early Childhood (EEEC)</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D2DC77F"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4B2808"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4B8D06"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6E2261"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29BF2D"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r>
      <w:tr w:rsidR="0075074D" w:rsidRPr="0075074D" w14:paraId="14F0B058"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47D15A84"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 xml:space="preserve">Engaging with children and families in practices that promote social and </w:t>
            </w:r>
            <w:r w:rsidRPr="0075074D">
              <w:rPr>
                <w:rFonts w:ascii="Edu NSW ACT Foundation" w:eastAsia="Times New Roman" w:hAnsi="Edu NSW ACT Foundation"/>
                <w:szCs w:val="24"/>
              </w:rPr>
              <w:lastRenderedPageBreak/>
              <w:t>economic sustainability alongside environmental sustainability</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8A52AB"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Cambria Math" w:hAnsi="Cambria Math" w:cs="Cambria Math"/>
              </w:rPr>
              <w:lastRenderedPageBreak/>
              <w:t>√</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92465B"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Cambria Math" w:hAnsi="Cambria Math" w:cs="Cambria Math"/>
              </w:rPr>
              <w:t>√</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4A201E7"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Cambria Math" w:hAnsi="Cambria Math" w:cs="Cambria Math"/>
              </w:rPr>
              <w:t>√</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2FC386"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6CC5E6"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Cambria Math" w:hAnsi="Cambria Math" w:cs="Cambria Math"/>
              </w:rPr>
              <w:t>√</w:t>
            </w:r>
          </w:p>
        </w:tc>
      </w:tr>
      <w:tr w:rsidR="0075074D" w:rsidRPr="0075074D" w14:paraId="70C9896D"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70A9E4C0"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 xml:space="preserve">Providing families with information about environmentally sustainable practices e.g. through displays, fact sheets and local community resources, and by ensuring that they have access to the </w:t>
            </w:r>
            <w:r w:rsidRPr="0075074D">
              <w:rPr>
                <w:rFonts w:ascii="Edu NSW ACT Foundation" w:eastAsia="Times New Roman" w:hAnsi="Edu NSW ACT Foundation"/>
                <w:i/>
                <w:iCs/>
                <w:color w:val="693A77" w:themeColor="accent4"/>
                <w:szCs w:val="24"/>
              </w:rPr>
              <w:t>Environmental Sustainability Policy</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0B99036"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9DE4834"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84AB89"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FB58CE6"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EB1D22"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r>
      <w:tr w:rsidR="0075074D" w:rsidRPr="0075074D" w14:paraId="753E962E"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7EA9FFE6"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Making recommendations to the approved provider about green and sustainable options for the service, that reflect the guidelines within this policy</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CB0A92" w14:textId="77777777" w:rsidR="0075074D" w:rsidRPr="0075074D" w:rsidRDefault="0075074D" w:rsidP="0075074D">
            <w:pPr>
              <w:numPr>
                <w:ilvl w:val="0"/>
                <w:numId w:val="12"/>
              </w:numPr>
              <w:ind w:left="0" w:firstLine="0"/>
              <w:jc w:val="center"/>
              <w:rPr>
                <w:rFonts w:ascii="Edu NSW ACT Foundation" w:hAnsi="Edu NSW ACT Foundation"/>
              </w:rPr>
            </w:pP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617229"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76550AE"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D50F7C"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BFCD94"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r>
      <w:tr w:rsidR="0075074D" w:rsidRPr="0075074D" w14:paraId="47DD4A16"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7D1466BB"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Seeking and applying for grants, where appropriate, to support the implementation of strategies within this policy</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B6163D"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E7FD0D7"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7BA82A"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EF2800" w14:textId="77777777" w:rsidR="0075074D" w:rsidRPr="0075074D" w:rsidRDefault="0075074D" w:rsidP="0075074D">
            <w:pPr>
              <w:numPr>
                <w:ilvl w:val="0"/>
                <w:numId w:val="12"/>
              </w:numPr>
              <w:ind w:left="0" w:firstLine="0"/>
              <w:jc w:val="center"/>
              <w:rPr>
                <w:rFonts w:ascii="Edu NSW ACT Foundation" w:hAnsi="Edu NSW ACT Foundation"/>
              </w:rPr>
            </w:pP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DE728C" w14:textId="77777777" w:rsidR="0075074D" w:rsidRPr="0075074D" w:rsidRDefault="0075074D" w:rsidP="0075074D">
            <w:pPr>
              <w:numPr>
                <w:ilvl w:val="0"/>
                <w:numId w:val="12"/>
              </w:numPr>
              <w:ind w:left="0" w:firstLine="0"/>
              <w:jc w:val="center"/>
              <w:rPr>
                <w:rFonts w:ascii="Edu NSW ACT Foundation" w:hAnsi="Edu NSW ACT Foundation"/>
              </w:rPr>
            </w:pPr>
          </w:p>
        </w:tc>
      </w:tr>
      <w:tr w:rsidR="0075074D" w:rsidRPr="0075074D" w14:paraId="1B3E3B7B" w14:textId="77777777" w:rsidTr="00A30E0E">
        <w:tc>
          <w:tcPr>
            <w:tcW w:w="5231" w:type="dxa"/>
            <w:tcBorders>
              <w:top w:val="single" w:sz="4" w:space="0" w:color="B6BD37"/>
              <w:left w:val="single" w:sz="4" w:space="0" w:color="B6BD37"/>
              <w:bottom w:val="single" w:sz="4" w:space="0" w:color="B6BD37"/>
              <w:right w:val="single" w:sz="4" w:space="0" w:color="B6BD37"/>
            </w:tcBorders>
          </w:tcPr>
          <w:p w14:paraId="0F70170C" w14:textId="77777777" w:rsidR="0075074D" w:rsidRPr="0075074D" w:rsidRDefault="0075074D" w:rsidP="0075074D">
            <w:pPr>
              <w:numPr>
                <w:ilvl w:val="0"/>
                <w:numId w:val="23"/>
              </w:numPr>
              <w:tabs>
                <w:tab w:val="num" w:pos="360"/>
              </w:tabs>
              <w:ind w:left="414" w:hanging="357"/>
              <w:contextualSpacing/>
              <w:rPr>
                <w:rFonts w:ascii="Edu NSW ACT Foundation" w:eastAsia="Times New Roman" w:hAnsi="Edu NSW ACT Foundation"/>
                <w:szCs w:val="24"/>
              </w:rPr>
            </w:pPr>
            <w:r w:rsidRPr="0075074D">
              <w:rPr>
                <w:rFonts w:ascii="Edu NSW ACT Foundation" w:eastAsia="Times New Roman" w:hAnsi="Edu NSW ACT Foundation"/>
                <w:szCs w:val="24"/>
              </w:rPr>
              <w:t>Encouraging their children to adopt environmentally sustainable practices at both the service and at home</w:t>
            </w:r>
          </w:p>
        </w:tc>
        <w:tc>
          <w:tcPr>
            <w:tcW w:w="7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30CDCC" w14:textId="77777777" w:rsidR="0075074D" w:rsidRPr="0075074D" w:rsidRDefault="0075074D" w:rsidP="0075074D">
            <w:pPr>
              <w:numPr>
                <w:ilvl w:val="0"/>
                <w:numId w:val="12"/>
              </w:numPr>
              <w:ind w:left="0" w:firstLine="0"/>
              <w:jc w:val="center"/>
              <w:rPr>
                <w:rFonts w:ascii="Edu NSW ACT Foundation" w:hAnsi="Edu NSW ACT Foundation"/>
              </w:rPr>
            </w:pP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53EBEB" w14:textId="77777777" w:rsidR="0075074D" w:rsidRPr="0075074D" w:rsidRDefault="0075074D" w:rsidP="0075074D">
            <w:pPr>
              <w:numPr>
                <w:ilvl w:val="0"/>
                <w:numId w:val="12"/>
              </w:numPr>
              <w:ind w:left="0" w:firstLine="0"/>
              <w:jc w:val="center"/>
              <w:rPr>
                <w:rFonts w:ascii="Edu NSW ACT Foundation" w:hAnsi="Edu NSW ACT Foundation"/>
              </w:rPr>
            </w:pP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78E63EC" w14:textId="77777777" w:rsidR="0075074D" w:rsidRPr="0075074D" w:rsidRDefault="0075074D" w:rsidP="0075074D">
            <w:pPr>
              <w:numPr>
                <w:ilvl w:val="0"/>
                <w:numId w:val="12"/>
              </w:numPr>
              <w:ind w:left="0" w:firstLine="0"/>
              <w:jc w:val="center"/>
              <w:rPr>
                <w:rFonts w:ascii="Edu NSW ACT Foundation" w:hAnsi="Edu NSW ACT Foundation"/>
              </w:rPr>
            </w:pP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9C2E7F" w14:textId="77777777" w:rsidR="0075074D" w:rsidRPr="0075074D" w:rsidRDefault="0075074D" w:rsidP="0075074D">
            <w:pPr>
              <w:numPr>
                <w:ilvl w:val="0"/>
                <w:numId w:val="12"/>
              </w:numPr>
              <w:ind w:left="0" w:firstLine="0"/>
              <w:jc w:val="center"/>
              <w:rPr>
                <w:rFonts w:ascii="Edu NSW ACT Foundation" w:hAnsi="Edu NSW ACT Foundation"/>
              </w:rPr>
            </w:pPr>
            <w:r w:rsidRPr="0075074D">
              <w:rPr>
                <w:rFonts w:ascii="Edu NSW ACT Foundation" w:hAnsi="Edu NSW ACT Foundation"/>
              </w:rPr>
              <w:sym w:font="Symbol" w:char="F0D6"/>
            </w:r>
          </w:p>
        </w:tc>
        <w:tc>
          <w:tcPr>
            <w:tcW w:w="75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B0AF34" w14:textId="77777777" w:rsidR="0075074D" w:rsidRPr="0075074D" w:rsidRDefault="0075074D" w:rsidP="0075074D">
            <w:pPr>
              <w:numPr>
                <w:ilvl w:val="0"/>
                <w:numId w:val="12"/>
              </w:numPr>
              <w:ind w:left="0" w:firstLine="0"/>
              <w:jc w:val="center"/>
              <w:rPr>
                <w:rFonts w:ascii="Edu NSW ACT Foundation" w:hAnsi="Edu NSW ACT Foundation"/>
              </w:rPr>
            </w:pPr>
          </w:p>
        </w:tc>
      </w:tr>
    </w:tbl>
    <w:p w14:paraId="3D7C8C24" w14:textId="77777777" w:rsidR="0075074D" w:rsidRPr="0075074D" w:rsidRDefault="0075074D" w:rsidP="0075074D">
      <w:pPr>
        <w:ind w:left="1276" w:right="-709"/>
        <w:rPr>
          <w:rFonts w:ascii="Edu NSW ACT Foundation" w:hAnsi="Edu NSW ACT Foundation"/>
          <w:szCs w:val="24"/>
        </w:rPr>
      </w:pPr>
    </w:p>
    <w:p w14:paraId="6E190C3B" w14:textId="77777777"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noProof/>
          <w:szCs w:val="24"/>
        </w:rPr>
        <w:drawing>
          <wp:anchor distT="0" distB="0" distL="114300" distR="114300" simplePos="0" relativeHeight="251696128" behindDoc="1" locked="1" layoutInCell="1" allowOverlap="1" wp14:anchorId="0A8ED45A" wp14:editId="24752470">
            <wp:simplePos x="0" y="0"/>
            <wp:positionH relativeFrom="column">
              <wp:posOffset>-108585</wp:posOffset>
            </wp:positionH>
            <wp:positionV relativeFrom="line">
              <wp:align>top</wp:align>
            </wp:positionV>
            <wp:extent cx="828000" cy="828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Pr="0075074D">
        <w:rPr>
          <w:rFonts w:ascii="Edu NSW ACT Foundation" w:hAnsi="Edu NSW ACT Foundation"/>
          <w:noProof/>
          <w:szCs w:val="24"/>
        </w:rPr>
        <mc:AlternateContent>
          <mc:Choice Requires="wps">
            <w:drawing>
              <wp:anchor distT="0" distB="0" distL="114300" distR="114300" simplePos="0" relativeHeight="251687936" behindDoc="0" locked="1" layoutInCell="1" allowOverlap="1" wp14:anchorId="3D03A8D1" wp14:editId="50702261">
                <wp:simplePos x="0" y="0"/>
                <wp:positionH relativeFrom="column">
                  <wp:posOffset>827405</wp:posOffset>
                </wp:positionH>
                <wp:positionV relativeFrom="paragraph">
                  <wp:posOffset>-25400</wp:posOffset>
                </wp:positionV>
                <wp:extent cx="5709285"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5709285" cy="0"/>
                        </a:xfrm>
                        <a:prstGeom prst="line">
                          <a:avLst/>
                        </a:prstGeom>
                        <a:noFill/>
                        <a:ln w="15875" cap="flat" cmpd="sng" algn="ctr">
                          <a:solidFill>
                            <a:srgbClr val="F69434"/>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0331E294" id="Straight Connector 11"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15pt,-2pt" to="514.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" strokecolor="#f69434" strokeweight="1.25pt">
                <v:stroke dashstyle="1 1"/>
                <w10:anchorlock/>
              </v:line>
            </w:pict>
          </mc:Fallback>
        </mc:AlternateContent>
      </w:r>
    </w:p>
    <w:p w14:paraId="51F71464" w14:textId="77777777" w:rsidR="0075074D" w:rsidRPr="0075074D" w:rsidRDefault="0075074D" w:rsidP="0075074D">
      <w:pPr>
        <w:keepNext/>
        <w:keepLines/>
        <w:spacing w:before="120" w:after="0"/>
        <w:ind w:left="1276"/>
        <w:outlineLvl w:val="0"/>
        <w:rPr>
          <w:rFonts w:ascii="Edu NSW ACT Foundation" w:eastAsiaTheme="majorEastAsia" w:hAnsi="Edu NSW ACT Foundation" w:cstheme="majorBidi"/>
          <w:b/>
          <w:bCs/>
          <w:caps/>
          <w:color w:val="548DD4" w:themeColor="text2" w:themeTint="99"/>
          <w:sz w:val="24"/>
          <w:szCs w:val="28"/>
        </w:rPr>
      </w:pPr>
      <w:r w:rsidRPr="0075074D">
        <w:rPr>
          <w:rFonts w:ascii="Edu NSW ACT Foundation" w:eastAsiaTheme="majorEastAsia" w:hAnsi="Edu NSW ACT Foundation" w:cstheme="majorBidi"/>
          <w:b/>
          <w:bCs/>
          <w:caps/>
          <w:color w:val="548DD4" w:themeColor="text2" w:themeTint="99"/>
          <w:sz w:val="24"/>
          <w:szCs w:val="28"/>
        </w:rPr>
        <w:t>Background and Legislation</w:t>
      </w:r>
    </w:p>
    <w:p w14:paraId="0ED61BF8" w14:textId="77777777" w:rsidR="0075074D" w:rsidRPr="0075074D" w:rsidRDefault="0075074D" w:rsidP="0075074D">
      <w:pPr>
        <w:keepNext/>
        <w:keepLines/>
        <w:spacing w:before="200" w:after="0"/>
        <w:ind w:left="1276"/>
        <w:outlineLvl w:val="1"/>
        <w:rPr>
          <w:rFonts w:ascii="Edu NSW ACT Foundation" w:eastAsiaTheme="majorEastAsia" w:hAnsi="Edu NSW ACT Foundation" w:cstheme="majorBidi"/>
          <w:caps/>
          <w:sz w:val="22"/>
          <w:szCs w:val="26"/>
        </w:rPr>
      </w:pPr>
      <w:r w:rsidRPr="0075074D">
        <w:rPr>
          <w:rFonts w:ascii="Edu NSW ACT Foundation" w:eastAsiaTheme="majorEastAsia" w:hAnsi="Edu NSW ACT Foundation" w:cstheme="majorBidi"/>
          <w:caps/>
          <w:sz w:val="22"/>
          <w:szCs w:val="26"/>
        </w:rPr>
        <w:t>Background</w:t>
      </w:r>
    </w:p>
    <w:p w14:paraId="46FBB230" w14:textId="77777777" w:rsidR="0075074D" w:rsidRPr="0075074D" w:rsidRDefault="0075074D" w:rsidP="0075074D">
      <w:pPr>
        <w:ind w:left="1276" w:right="-426"/>
        <w:rPr>
          <w:rFonts w:ascii="Edu NSW ACT Foundation" w:hAnsi="Edu NSW ACT Foundation"/>
          <w:szCs w:val="24"/>
        </w:rPr>
      </w:pPr>
      <w:r w:rsidRPr="0075074D">
        <w:rPr>
          <w:rFonts w:ascii="Edu NSW ACT Foundation" w:hAnsi="Edu NSW ACT Foundation"/>
          <w:szCs w:val="24"/>
        </w:rPr>
        <w:t xml:space="preserve">“One of the most significant responsibilities that [early childhood] professionals have is to support children to retain the sense of awe and wonder that they are born with, to add to that a desire to nurture and protect what is beautiful, and to encourage them to appreciate that there are many possibilities for honouring life and wonders that the world holds” </w:t>
      </w:r>
      <w:r w:rsidRPr="0075074D">
        <w:rPr>
          <w:rFonts w:ascii="Edu NSW ACT Foundation" w:hAnsi="Edu NSW ACT Foundation"/>
          <w:i/>
          <w:color w:val="EE4158"/>
          <w:szCs w:val="24"/>
        </w:rPr>
        <w:t>(Stonehouse, A. (2006) NSW Curriculum Framework for Children’s Services – refer to Sources).</w:t>
      </w:r>
    </w:p>
    <w:p w14:paraId="40EFC503" w14:textId="77777777" w:rsidR="0075074D" w:rsidRPr="0075074D" w:rsidRDefault="0075074D" w:rsidP="0075074D">
      <w:pPr>
        <w:ind w:left="1276" w:right="-426"/>
        <w:rPr>
          <w:rFonts w:ascii="Edu NSW ACT Foundation" w:hAnsi="Edu NSW ACT Foundation"/>
          <w:szCs w:val="24"/>
        </w:rPr>
      </w:pPr>
      <w:r w:rsidRPr="0075074D">
        <w:rPr>
          <w:rFonts w:ascii="Edu NSW ACT Foundation" w:hAnsi="Edu NSW ACT Foundation"/>
          <w:szCs w:val="24"/>
        </w:rPr>
        <w:t>Sustainability in early childhood is now understood through three interrelated dimensions: environmental (care for natural systems and resources), social (equity, fairness, wellbeing and cultural respect), and economic (responsible use of resources, long-term viability and ethical decision-making). Embedding these in daily practices empowers children as active citizens who can shape a fairer and more sustainable world.</w:t>
      </w:r>
    </w:p>
    <w:p w14:paraId="4965DB4E" w14:textId="77777777" w:rsidR="0075074D" w:rsidRPr="0075074D" w:rsidRDefault="0075074D" w:rsidP="0075074D">
      <w:pPr>
        <w:ind w:left="1276" w:right="-426"/>
        <w:rPr>
          <w:rFonts w:ascii="Edu NSW ACT Foundation" w:hAnsi="Edu NSW ACT Foundation"/>
          <w:szCs w:val="24"/>
        </w:rPr>
      </w:pPr>
      <w:r w:rsidRPr="0075074D">
        <w:rPr>
          <w:rFonts w:ascii="Edu NSW ACT Foundation" w:hAnsi="Edu NSW ACT Foundation"/>
          <w:szCs w:val="24"/>
        </w:rPr>
        <w:t xml:space="preserve">Current research confirms that experiences in the early years help establish lifelong behaviour and values, and this reinforces the need for sustainability education to be included in early childhood programs. It is important for children to understand their place in the world and the role that they can play in protecting the environment. Children should learn to be environmentally responsible and be empowered to make a difference, and this learning should not wait until the ‘formal education’ of primary school. Elliot and Davis </w:t>
      </w:r>
      <w:r w:rsidRPr="0075074D">
        <w:rPr>
          <w:rFonts w:ascii="Edu NSW ACT Foundation" w:hAnsi="Edu NSW ACT Foundation"/>
          <w:i/>
          <w:color w:val="EE4158"/>
          <w:szCs w:val="24"/>
        </w:rPr>
        <w:t>(refer to Sources)</w:t>
      </w:r>
      <w:r w:rsidRPr="0075074D">
        <w:rPr>
          <w:rFonts w:ascii="Edu NSW ACT Foundation" w:hAnsi="Edu NSW ACT Foundation"/>
          <w:szCs w:val="24"/>
        </w:rPr>
        <w:t xml:space="preserve"> state that “early childhood educators have an active and significant role to play ensuring children experience connections with the natural environment in meaningful way which will ultimately promote action for sustainability”.</w:t>
      </w:r>
    </w:p>
    <w:p w14:paraId="639B29A8" w14:textId="77777777" w:rsidR="0075074D" w:rsidRPr="0075074D" w:rsidRDefault="0075074D" w:rsidP="0075074D">
      <w:pPr>
        <w:ind w:left="1276" w:right="-426"/>
        <w:rPr>
          <w:rFonts w:ascii="Edu NSW ACT Foundation" w:hAnsi="Edu NSW ACT Foundation"/>
          <w:szCs w:val="24"/>
        </w:rPr>
      </w:pPr>
      <w:r w:rsidRPr="0075074D">
        <w:rPr>
          <w:rFonts w:ascii="Edu NSW ACT Foundation" w:hAnsi="Edu NSW ACT Foundation"/>
          <w:szCs w:val="24"/>
        </w:rPr>
        <w:t xml:space="preserve">The Early Childhood Australia Code of Ethics (2016) requires early childhood professionals in relation to children to “collaborate with children as global citizens in learning about our shared responsibilities to the environment and humanity”. </w:t>
      </w:r>
    </w:p>
    <w:p w14:paraId="529A0891" w14:textId="77777777" w:rsidR="0075074D" w:rsidRPr="0075074D" w:rsidRDefault="0075074D" w:rsidP="0075074D">
      <w:pPr>
        <w:ind w:left="1276" w:right="-426"/>
        <w:rPr>
          <w:rFonts w:ascii="Edu NSW ACT Foundation" w:hAnsi="Edu NSW ACT Foundation"/>
          <w:szCs w:val="24"/>
        </w:rPr>
      </w:pPr>
      <w:r w:rsidRPr="0075074D">
        <w:rPr>
          <w:rFonts w:ascii="Edu NSW ACT Foundation" w:hAnsi="Edu NSW ACT Foundation"/>
          <w:szCs w:val="24"/>
        </w:rPr>
        <w:t xml:space="preserve">Learning Outcome 2 in the Victorian Early Years Learning and Development Framework (2016) guides and supports a collaborative approach between professionals, parents and children where, children “are connected with and contribute to their world” and “broaden their understanding of the world in which they live”. </w:t>
      </w:r>
    </w:p>
    <w:p w14:paraId="7A478A26" w14:textId="77777777" w:rsidR="0075074D" w:rsidRPr="0075074D" w:rsidRDefault="0075074D" w:rsidP="0075074D">
      <w:pPr>
        <w:ind w:left="1276" w:right="-426"/>
        <w:rPr>
          <w:rFonts w:ascii="Edu NSW ACT Foundation" w:hAnsi="Edu NSW ACT Foundation"/>
          <w:szCs w:val="24"/>
        </w:rPr>
      </w:pPr>
      <w:r w:rsidRPr="0075074D">
        <w:rPr>
          <w:rFonts w:ascii="Edu NSW ACT Foundation" w:hAnsi="Edu NSW ACT Foundation"/>
          <w:szCs w:val="24"/>
        </w:rPr>
        <w:t xml:space="preserve">Early childhood professionals in collaboration with families are responsible for scaffolding children’s learning to develop an environmental identity and consciousness. Maximising children’s engagement with the outdoor environment, and integrating access between the indoors and the outdoors, will enable children to actively engage and explore nature and diversify their play experiences. Intentional and planned learning spaces that promote the: development of life skills; such as growing and preparing food, waste reduction, minimising consumption and recycling, and use of recycled, reclaimed, improvised, and natural materials will encourage deeper thinking and leverage learning to promote sustainable environmental habits. </w:t>
      </w:r>
    </w:p>
    <w:p w14:paraId="258BCE17" w14:textId="77777777" w:rsidR="0075074D" w:rsidRPr="0075074D" w:rsidRDefault="0075074D" w:rsidP="0075074D">
      <w:pPr>
        <w:ind w:left="1276" w:right="-142"/>
        <w:rPr>
          <w:rFonts w:ascii="Edu NSW ACT Foundation" w:hAnsi="Edu NSW ACT Foundation"/>
          <w:szCs w:val="24"/>
        </w:rPr>
      </w:pPr>
      <w:r w:rsidRPr="0075074D">
        <w:rPr>
          <w:rFonts w:ascii="Edu NSW ACT Foundation" w:hAnsi="Edu NSW ACT Foundation"/>
          <w:szCs w:val="24"/>
        </w:rPr>
        <w:t xml:space="preserve">Early Learning also have a responsibility to align service practice with the organisation’s environmental sustainability policy. Alignment will include practices and behaviours that support activities which contribute to environmental sustainability by reducing </w:t>
      </w:r>
      <w:r w:rsidRPr="0075074D">
        <w:rPr>
          <w:rFonts w:ascii="Edu NSW ACT Foundation" w:hAnsi="Edu NSW ACT Foundation"/>
          <w:szCs w:val="24"/>
        </w:rPr>
        <w:lastRenderedPageBreak/>
        <w:t>waste, pollution and greenhouse gases, the ethical purchasing of products and assisting to minimise the impact of climate change. This includes the commitment to use the Reduce, Reuse, Recycle, and Rethink (how our actions effect the environment) philosophy as a guide to monitor current practices and implement changes. A priority to energy efficient alternatives when considering lighting, building products and design will also be considered.</w:t>
      </w:r>
    </w:p>
    <w:p w14:paraId="7F6E0C9D" w14:textId="77777777" w:rsidR="0075074D" w:rsidRPr="0075074D" w:rsidRDefault="0075074D" w:rsidP="0075074D">
      <w:pPr>
        <w:ind w:left="1276" w:right="-142"/>
        <w:rPr>
          <w:rFonts w:ascii="Edu NSW ACT Foundation" w:hAnsi="Edu NSW ACT Foundation"/>
          <w:szCs w:val="24"/>
        </w:rPr>
      </w:pPr>
      <w:r w:rsidRPr="0075074D">
        <w:rPr>
          <w:rFonts w:ascii="Edu NSW ACT Foundation" w:hAnsi="Edu NSW ACT Foundation"/>
          <w:szCs w:val="24"/>
        </w:rPr>
        <w:t>Environmental education can be defined as learning about the environment and how natural systems function; the interconnectedness of plants, animals, humans and the planet we inhabit. Environmental education promotes the growth of knowledge, skills and values about the environment, often with a focus on science and nature. In an early childhood setting, environmental education is integrated into everyday decisions made as part of the curriculum.</w:t>
      </w:r>
    </w:p>
    <w:p w14:paraId="3BE6CF15" w14:textId="77777777" w:rsidR="0075074D" w:rsidRPr="0075074D" w:rsidRDefault="0075074D" w:rsidP="0075074D">
      <w:pPr>
        <w:ind w:left="1276" w:right="-142"/>
        <w:rPr>
          <w:rFonts w:ascii="Edu NSW ACT Foundation" w:hAnsi="Edu NSW ACT Foundation"/>
          <w:szCs w:val="24"/>
        </w:rPr>
      </w:pPr>
      <w:r w:rsidRPr="0075074D">
        <w:rPr>
          <w:rFonts w:ascii="Edu NSW ACT Foundation" w:hAnsi="Edu NSW ACT Foundation"/>
          <w:szCs w:val="24"/>
        </w:rPr>
        <w:t>Sustainability can be defined in a broader and more holistic context of education for the environment. The complexities of social, environmental and economic systems are acknowledged, and their implications for sustaining life are considered. The aim of sustainability education is to promote a sense of responsibility, respect, empowerment, active participation, enquiry and a desire for social change (adapted from ECA Environmental Sustainability Policy). The goal of sustainability education is to empower children and adults to think and act in ways that meet their immediate needs without jeopardising the potential of future generations to meet their own needs. Sustainable practice in early childhood settings requires a holistic approach that integrates all aspects of sustainability into service operations.</w:t>
      </w:r>
    </w:p>
    <w:p w14:paraId="20A32FC6" w14:textId="77777777" w:rsidR="0075074D" w:rsidRPr="0075074D" w:rsidRDefault="0075074D" w:rsidP="0075074D">
      <w:pPr>
        <w:ind w:left="1276" w:right="-142"/>
        <w:rPr>
          <w:rFonts w:ascii="Edu NSW ACT Foundation" w:hAnsi="Edu NSW ACT Foundation"/>
          <w:szCs w:val="24"/>
        </w:rPr>
      </w:pPr>
      <w:r w:rsidRPr="0075074D">
        <w:rPr>
          <w:rFonts w:ascii="Edu NSW ACT Foundation" w:hAnsi="Edu NSW ACT Foundation"/>
          <w:i/>
          <w:color w:val="548DD4" w:themeColor="text2" w:themeTint="99"/>
          <w:szCs w:val="24"/>
        </w:rPr>
        <w:t>The National Quality Standard (Quality Area 3: Physical Environment</w:t>
      </w:r>
      <w:r w:rsidRPr="0075074D">
        <w:rPr>
          <w:rFonts w:ascii="Edu NSW ACT Foundation" w:hAnsi="Edu NSW ACT Foundation"/>
          <w:szCs w:val="24"/>
        </w:rPr>
        <w:t>) includes a discussion on the service taking an active role in caring for its environment and contributing to a sustainable future. As service providers to the community, education and care services have an opportunity not only to make reductions to waste, water and energy consumption through their operations, but to role-model sustainable living to young children in a world facing climate change, increasing levels of air, land and water pollution, and depleted natural resources.</w:t>
      </w:r>
    </w:p>
    <w:p w14:paraId="2F6C7BEC" w14:textId="77777777" w:rsidR="0075074D" w:rsidRPr="0075074D" w:rsidRDefault="0075074D" w:rsidP="0075074D">
      <w:pPr>
        <w:keepNext/>
        <w:keepLines/>
        <w:spacing w:before="200" w:after="0"/>
        <w:ind w:left="1276"/>
        <w:outlineLvl w:val="1"/>
        <w:rPr>
          <w:rFonts w:ascii="Edu NSW ACT Foundation" w:eastAsiaTheme="majorEastAsia" w:hAnsi="Edu NSW ACT Foundation" w:cstheme="majorBidi"/>
          <w:caps/>
          <w:sz w:val="22"/>
          <w:szCs w:val="26"/>
        </w:rPr>
      </w:pPr>
      <w:r w:rsidRPr="0075074D">
        <w:rPr>
          <w:rFonts w:ascii="Edu NSW ACT Foundation" w:eastAsiaTheme="majorEastAsia" w:hAnsi="Edu NSW ACT Foundation" w:cstheme="majorBidi"/>
          <w:caps/>
          <w:sz w:val="22"/>
          <w:szCs w:val="26"/>
        </w:rPr>
        <w:t>Legislation and Standards</w:t>
      </w:r>
    </w:p>
    <w:p w14:paraId="6FDAE107" w14:textId="77777777"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szCs w:val="24"/>
        </w:rPr>
        <w:t>Relevant legislation and standards include but are not limited to:</w:t>
      </w:r>
    </w:p>
    <w:p w14:paraId="3AF7B0A5"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Education and Care Services National Law Act 2010</w:t>
      </w:r>
    </w:p>
    <w:p w14:paraId="4B408162"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Education and Care Services National Regulations 2011</w:t>
      </w:r>
    </w:p>
    <w:p w14:paraId="04B06578"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noProof/>
          <w:szCs w:val="24"/>
        </w:rPr>
        <mc:AlternateContent>
          <mc:Choice Requires="wps">
            <w:drawing>
              <wp:anchor distT="45720" distB="45720" distL="114300" distR="114300" simplePos="0" relativeHeight="251702272" behindDoc="1" locked="0" layoutInCell="1" allowOverlap="1" wp14:anchorId="78E3D5E0" wp14:editId="5790EF21">
                <wp:simplePos x="0" y="0"/>
                <wp:positionH relativeFrom="margin">
                  <wp:posOffset>771379</wp:posOffset>
                </wp:positionH>
                <wp:positionV relativeFrom="paragraph">
                  <wp:posOffset>249643</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4C81E584" w14:textId="77777777" w:rsidR="0075074D" w:rsidRPr="0075074D" w:rsidRDefault="0075074D" w:rsidP="0075074D">
                            <w:pPr>
                              <w:rPr>
                                <w:rFonts w:ascii="Edu NSW ACT Foundation" w:hAnsi="Edu NSW ACT Foundation"/>
                              </w:rPr>
                            </w:pPr>
                            <w:r w:rsidRPr="0075074D">
                              <w:rPr>
                                <w:rFonts w:ascii="Edu NSW ACT Foundation" w:hAnsi="Edu NSW ACT Foundation"/>
                              </w:rPr>
                              <w:t>The most current amendments to listed legislation can be found at:</w:t>
                            </w:r>
                          </w:p>
                          <w:p w14:paraId="2E4EC887" w14:textId="77777777" w:rsidR="0075074D" w:rsidRPr="0075074D" w:rsidRDefault="0075074D" w:rsidP="0075074D">
                            <w:pPr>
                              <w:pStyle w:val="TableAttachmentTextBullet1"/>
                              <w:numPr>
                                <w:ilvl w:val="0"/>
                                <w:numId w:val="26"/>
                              </w:numPr>
                              <w:spacing w:after="120"/>
                              <w:ind w:left="714" w:hanging="357"/>
                              <w:rPr>
                                <w:rFonts w:ascii="Edu NSW ACT Foundation" w:hAnsi="Edu NSW ACT Foundation"/>
                              </w:rPr>
                            </w:pPr>
                            <w:r w:rsidRPr="0075074D">
                              <w:rPr>
                                <w:rFonts w:ascii="Edu NSW ACT Foundation" w:hAnsi="Edu NSW ACT Foundation"/>
                              </w:rPr>
                              <w:t xml:space="preserve">Victorian Legislation – Victorian Law Today: </w:t>
                            </w:r>
                            <w:hyperlink r:id="rId16" w:history="1">
                              <w:r w:rsidRPr="0075074D">
                                <w:rPr>
                                  <w:rStyle w:val="Hyperlink"/>
                                  <w:rFonts w:ascii="Edu NSW ACT Foundation" w:hAnsi="Edu NSW ACT Foundation"/>
                                </w:rPr>
                                <w:t>www.legislation.vic.gov.au</w:t>
                              </w:r>
                            </w:hyperlink>
                          </w:p>
                          <w:p w14:paraId="1F6FB923" w14:textId="77777777" w:rsidR="0075074D" w:rsidRPr="0075074D" w:rsidRDefault="0075074D" w:rsidP="0075074D">
                            <w:pPr>
                              <w:pStyle w:val="TableAttachmentTextBullet1"/>
                              <w:numPr>
                                <w:ilvl w:val="0"/>
                                <w:numId w:val="26"/>
                              </w:numPr>
                              <w:spacing w:after="120"/>
                              <w:ind w:left="714" w:hanging="357"/>
                              <w:rPr>
                                <w:rFonts w:ascii="Edu NSW ACT Foundation" w:hAnsi="Edu NSW ACT Foundation"/>
                              </w:rPr>
                            </w:pPr>
                            <w:r w:rsidRPr="0075074D">
                              <w:rPr>
                                <w:rFonts w:ascii="Edu NSW ACT Foundation" w:hAnsi="Edu NSW ACT Foundation"/>
                              </w:rPr>
                              <w:t xml:space="preserve">Commonwealth Legislation – Federal Register of Legislation: </w:t>
                            </w:r>
                            <w:hyperlink r:id="rId17" w:history="1">
                              <w:r w:rsidRPr="0075074D">
                                <w:rPr>
                                  <w:rStyle w:val="Hyperlink"/>
                                  <w:rFonts w:ascii="Edu NSW ACT Foundation" w:hAnsi="Edu NSW ACT Foundation"/>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8E3D5E0" id="Text Box 2" o:spid="_x0000_s1026" style="position:absolute;left:0;text-align:left;margin-left:60.75pt;margin-top:19.65pt;width:441.75pt;height:73.6pt;z-index:-251614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" fillcolor="#94caed" stroked="f">
                <v:stroke joinstyle="miter"/>
                <v:textbox>
                  <w:txbxContent>
                    <w:p w14:paraId="4C81E584" w14:textId="77777777" w:rsidR="0075074D" w:rsidRPr="0075074D" w:rsidRDefault="0075074D" w:rsidP="0075074D">
                      <w:pPr>
                        <w:rPr>
                          <w:rFonts w:ascii="Edu NSW ACT Foundation" w:hAnsi="Edu NSW ACT Foundation"/>
                        </w:rPr>
                      </w:pPr>
                      <w:r w:rsidRPr="0075074D">
                        <w:rPr>
                          <w:rFonts w:ascii="Edu NSW ACT Foundation" w:hAnsi="Edu NSW ACT Foundation"/>
                        </w:rPr>
                        <w:t>The most current amendments to listed legislation can be found at:</w:t>
                      </w:r>
                    </w:p>
                    <w:p w14:paraId="2E4EC887" w14:textId="77777777" w:rsidR="0075074D" w:rsidRPr="0075074D" w:rsidRDefault="0075074D" w:rsidP="0075074D">
                      <w:pPr>
                        <w:pStyle w:val="TableAttachmentTextBullet1"/>
                        <w:numPr>
                          <w:ilvl w:val="0"/>
                          <w:numId w:val="26"/>
                        </w:numPr>
                        <w:spacing w:after="120"/>
                        <w:ind w:left="714" w:hanging="357"/>
                        <w:rPr>
                          <w:rFonts w:ascii="Edu NSW ACT Foundation" w:hAnsi="Edu NSW ACT Foundation"/>
                        </w:rPr>
                      </w:pPr>
                      <w:r w:rsidRPr="0075074D">
                        <w:rPr>
                          <w:rFonts w:ascii="Edu NSW ACT Foundation" w:hAnsi="Edu NSW ACT Foundation"/>
                        </w:rPr>
                        <w:t xml:space="preserve">Victorian Legislation – Victorian Law Today: </w:t>
                      </w:r>
                      <w:hyperlink r:id="rId18" w:history="1">
                        <w:r w:rsidRPr="0075074D">
                          <w:rPr>
                            <w:rStyle w:val="Hyperlink"/>
                            <w:rFonts w:ascii="Edu NSW ACT Foundation" w:hAnsi="Edu NSW ACT Foundation"/>
                          </w:rPr>
                          <w:t>www.legislation.vic.gov.au</w:t>
                        </w:r>
                      </w:hyperlink>
                    </w:p>
                    <w:p w14:paraId="1F6FB923" w14:textId="77777777" w:rsidR="0075074D" w:rsidRPr="0075074D" w:rsidRDefault="0075074D" w:rsidP="0075074D">
                      <w:pPr>
                        <w:pStyle w:val="TableAttachmentTextBullet1"/>
                        <w:numPr>
                          <w:ilvl w:val="0"/>
                          <w:numId w:val="26"/>
                        </w:numPr>
                        <w:spacing w:after="120"/>
                        <w:ind w:left="714" w:hanging="357"/>
                        <w:rPr>
                          <w:rFonts w:ascii="Edu NSW ACT Foundation" w:hAnsi="Edu NSW ACT Foundation"/>
                        </w:rPr>
                      </w:pPr>
                      <w:r w:rsidRPr="0075074D">
                        <w:rPr>
                          <w:rFonts w:ascii="Edu NSW ACT Foundation" w:hAnsi="Edu NSW ACT Foundation"/>
                        </w:rPr>
                        <w:t xml:space="preserve">Commonwealth Legislation – Federal Register of Legislation: </w:t>
                      </w:r>
                      <w:hyperlink r:id="rId19" w:history="1">
                        <w:r w:rsidRPr="0075074D">
                          <w:rPr>
                            <w:rStyle w:val="Hyperlink"/>
                            <w:rFonts w:ascii="Edu NSW ACT Foundation" w:hAnsi="Edu NSW ACT Foundation"/>
                          </w:rPr>
                          <w:t>www.legislation.gov.au</w:t>
                        </w:r>
                      </w:hyperlink>
                    </w:p>
                  </w:txbxContent>
                </v:textbox>
                <w10:wrap type="tight" anchorx="margin"/>
              </v:roundrect>
            </w:pict>
          </mc:Fallback>
        </mc:AlternateContent>
      </w:r>
      <w:r w:rsidRPr="0075074D">
        <w:rPr>
          <w:rFonts w:ascii="Edu NSW ACT Foundation" w:hAnsi="Edu NSW ACT Foundation"/>
          <w:szCs w:val="24"/>
        </w:rPr>
        <w:t>National Quality Standard, Quality Area 3: Physical Environment</w:t>
      </w:r>
    </w:p>
    <w:p w14:paraId="7E317066" w14:textId="77777777" w:rsidR="0075074D" w:rsidRPr="0075074D" w:rsidRDefault="0075074D" w:rsidP="0075074D">
      <w:pPr>
        <w:ind w:left="1276" w:right="-709"/>
        <w:rPr>
          <w:rFonts w:ascii="Edu NSW ACT Foundation" w:hAnsi="Edu NSW ACT Foundation"/>
          <w:szCs w:val="24"/>
        </w:rPr>
      </w:pPr>
    </w:p>
    <w:p w14:paraId="49B20805" w14:textId="77777777"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noProof/>
          <w:szCs w:val="24"/>
        </w:rPr>
        <mc:AlternateContent>
          <mc:Choice Requires="wps">
            <w:drawing>
              <wp:anchor distT="0" distB="0" distL="114300" distR="114300" simplePos="0" relativeHeight="251688960" behindDoc="0" locked="1" layoutInCell="1" allowOverlap="1" wp14:anchorId="6E32AF75" wp14:editId="29821FFB">
                <wp:simplePos x="0" y="0"/>
                <wp:positionH relativeFrom="column">
                  <wp:posOffset>821055</wp:posOffset>
                </wp:positionH>
                <wp:positionV relativeFrom="line">
                  <wp:posOffset>-40005</wp:posOffset>
                </wp:positionV>
                <wp:extent cx="570928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09285" cy="0"/>
                        </a:xfrm>
                        <a:prstGeom prst="line">
                          <a:avLst/>
                        </a:prstGeom>
                        <a:noFill/>
                        <a:ln w="15875" cap="flat" cmpd="sng" algn="ctr">
                          <a:solidFill>
                            <a:srgbClr val="F69434"/>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29591173" id="Straight Connector 12"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 from="64.65pt,-3.15pt" to="514.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" strokecolor="#f69434" strokeweight="1.25pt">
                <v:stroke dashstyle="1 1"/>
                <w10:wrap anchory="line"/>
                <w10:anchorlock/>
              </v:line>
            </w:pict>
          </mc:Fallback>
        </mc:AlternateContent>
      </w:r>
    </w:p>
    <w:p w14:paraId="4DEA712C" w14:textId="77777777" w:rsidR="0075074D" w:rsidRPr="0075074D" w:rsidRDefault="0075074D" w:rsidP="0075074D">
      <w:pPr>
        <w:keepNext/>
        <w:keepLines/>
        <w:spacing w:before="120" w:after="0"/>
        <w:ind w:left="1276"/>
        <w:outlineLvl w:val="0"/>
        <w:rPr>
          <w:rFonts w:ascii="Edu NSW ACT Foundation" w:eastAsiaTheme="majorEastAsia" w:hAnsi="Edu NSW ACT Foundation" w:cstheme="majorBidi"/>
          <w:b/>
          <w:bCs/>
          <w:caps/>
          <w:color w:val="DCBE22"/>
          <w:sz w:val="24"/>
          <w:szCs w:val="28"/>
        </w:rPr>
      </w:pPr>
      <w:r w:rsidRPr="0075074D">
        <w:rPr>
          <w:rFonts w:ascii="Edu NSW ACT Foundation" w:eastAsiaTheme="majorEastAsia" w:hAnsi="Edu NSW ACT Foundation" w:cstheme="majorBidi"/>
          <w:b/>
          <w:bCs/>
          <w:caps/>
          <w:noProof/>
          <w:color w:val="DCBE22"/>
          <w:sz w:val="24"/>
          <w:szCs w:val="28"/>
        </w:rPr>
        <w:drawing>
          <wp:anchor distT="0" distB="0" distL="114300" distR="114300" simplePos="0" relativeHeight="251697152" behindDoc="1" locked="1" layoutInCell="1" allowOverlap="1" wp14:anchorId="0011990F" wp14:editId="3E2982C1">
            <wp:simplePos x="0" y="0"/>
            <wp:positionH relativeFrom="column">
              <wp:posOffset>-53975</wp:posOffset>
            </wp:positionH>
            <wp:positionV relativeFrom="line">
              <wp:posOffset>90170</wp:posOffset>
            </wp:positionV>
            <wp:extent cx="828000" cy="828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Pr="0075074D">
        <w:rPr>
          <w:rFonts w:ascii="Edu NSW ACT Foundation" w:eastAsiaTheme="majorEastAsia" w:hAnsi="Edu NSW ACT Foundation" w:cstheme="majorBidi"/>
          <w:b/>
          <w:bCs/>
          <w:caps/>
          <w:color w:val="DCBE22"/>
          <w:sz w:val="24"/>
          <w:szCs w:val="28"/>
        </w:rPr>
        <w:t>Definitions</w:t>
      </w:r>
    </w:p>
    <w:p w14:paraId="36047828" w14:textId="77777777"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szCs w:val="24"/>
        </w:rPr>
        <w:t xml:space="preserve">The terms defined in this section relate specifically to this policy. For regularly used terms e.g. Approved provider, </w:t>
      </w:r>
      <w:proofErr w:type="gramStart"/>
      <w:r w:rsidRPr="0075074D">
        <w:rPr>
          <w:rFonts w:ascii="Edu NSW ACT Foundation" w:hAnsi="Edu NSW ACT Foundation"/>
          <w:szCs w:val="24"/>
        </w:rPr>
        <w:t>Nominated</w:t>
      </w:r>
      <w:proofErr w:type="gramEnd"/>
      <w:r w:rsidRPr="0075074D">
        <w:rPr>
          <w:rFonts w:ascii="Edu NSW ACT Foundation" w:hAnsi="Edu NSW ACT Foundation"/>
          <w:szCs w:val="24"/>
        </w:rPr>
        <w:t xml:space="preserve"> supervisor, Notifiable complaints, Serious incidents, Duty of care, etc. refer to the Definitions file of the </w:t>
      </w:r>
      <w:proofErr w:type="spellStart"/>
      <w:r w:rsidRPr="0075074D">
        <w:rPr>
          <w:rFonts w:ascii="Edu NSW ACT Foundation" w:hAnsi="Edu NSW ACT Foundation"/>
          <w:szCs w:val="24"/>
        </w:rPr>
        <w:t>PolicyWorks</w:t>
      </w:r>
      <w:proofErr w:type="spellEnd"/>
      <w:r w:rsidRPr="0075074D">
        <w:rPr>
          <w:rFonts w:ascii="Edu NSW ACT Foundation" w:hAnsi="Edu NSW ACT Foundation"/>
          <w:szCs w:val="24"/>
        </w:rPr>
        <w:t xml:space="preserve"> catalogue.</w:t>
      </w:r>
    </w:p>
    <w:p w14:paraId="648261D5" w14:textId="77777777"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b/>
          <w:bCs/>
          <w:szCs w:val="24"/>
        </w:rPr>
        <w:t>Environmental sustainability:</w:t>
      </w:r>
      <w:r w:rsidRPr="0075074D">
        <w:rPr>
          <w:rFonts w:ascii="Edu NSW ACT Foundation" w:hAnsi="Edu NSW ACT Foundation"/>
          <w:szCs w:val="24"/>
        </w:rPr>
        <w:t xml:space="preserve"> The responsible use and management of the planet’s resources to ensure that they remain available and uncompromised for future generations to use and enjoy.</w:t>
      </w:r>
    </w:p>
    <w:p w14:paraId="78F01745" w14:textId="77777777"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b/>
          <w:bCs/>
          <w:szCs w:val="24"/>
        </w:rPr>
        <w:t>Social sustainability:</w:t>
      </w:r>
      <w:r w:rsidRPr="0075074D">
        <w:rPr>
          <w:rFonts w:ascii="Edu NSW ACT Foundation" w:hAnsi="Edu NSW ACT Foundation"/>
          <w:szCs w:val="24"/>
        </w:rPr>
        <w:t xml:space="preserve"> Ensuring fair, inclusive, and respectful relationships that strengthen community and promote wellbeing.</w:t>
      </w:r>
    </w:p>
    <w:p w14:paraId="2DB9ABAD" w14:textId="77777777"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b/>
          <w:bCs/>
          <w:szCs w:val="24"/>
        </w:rPr>
        <w:t>Economic sustainability:</w:t>
      </w:r>
      <w:r w:rsidRPr="0075074D">
        <w:rPr>
          <w:rFonts w:ascii="Edu NSW ACT Foundation" w:hAnsi="Edu NSW ACT Foundation"/>
          <w:szCs w:val="24"/>
        </w:rPr>
        <w:t xml:space="preserve"> Making responsible, ethical, and long-term decisions about resources and finances to support current and future needs.</w:t>
      </w:r>
    </w:p>
    <w:p w14:paraId="46FBDE32" w14:textId="77777777"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b/>
          <w:bCs/>
          <w:szCs w:val="24"/>
        </w:rPr>
        <w:t>Sustainability in ECEC:</w:t>
      </w:r>
      <w:r w:rsidRPr="0075074D">
        <w:rPr>
          <w:rFonts w:ascii="Edu NSW ACT Foundation" w:hAnsi="Edu NSW ACT Foundation"/>
          <w:szCs w:val="24"/>
        </w:rPr>
        <w:t xml:space="preserve"> Practices that integrate environmental, social, and economic dimensions to empower children as active, responsible, and globally aware citizens.</w:t>
      </w:r>
    </w:p>
    <w:p w14:paraId="4787EF8B" w14:textId="77777777" w:rsidR="0075074D" w:rsidRPr="0075074D" w:rsidRDefault="0075074D" w:rsidP="0075074D">
      <w:pPr>
        <w:ind w:left="1276" w:right="-709"/>
        <w:rPr>
          <w:rFonts w:ascii="Edu NSW ACT Foundation" w:hAnsi="Edu NSW ACT Foundation"/>
          <w:szCs w:val="24"/>
        </w:rPr>
      </w:pPr>
    </w:p>
    <w:p w14:paraId="44FD76FF" w14:textId="77777777"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noProof/>
          <w:szCs w:val="24"/>
        </w:rPr>
        <mc:AlternateContent>
          <mc:Choice Requires="wps">
            <w:drawing>
              <wp:anchor distT="0" distB="0" distL="114300" distR="114300" simplePos="0" relativeHeight="251689984" behindDoc="0" locked="1" layoutInCell="1" allowOverlap="1" wp14:anchorId="598A09B1" wp14:editId="1FA2C224">
                <wp:simplePos x="0" y="0"/>
                <wp:positionH relativeFrom="column">
                  <wp:posOffset>821055</wp:posOffset>
                </wp:positionH>
                <wp:positionV relativeFrom="paragraph">
                  <wp:posOffset>-33655</wp:posOffset>
                </wp:positionV>
                <wp:extent cx="570928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noFill/>
                        <a:ln w="15875" cap="flat" cmpd="sng" algn="ctr">
                          <a:solidFill>
                            <a:srgbClr val="F69434"/>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5C0582CC" id="Straight Connector 15"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" strokecolor="#f69434" strokeweight="1.25pt">
                <v:stroke dashstyle="1 1"/>
                <w10:anchorlock/>
              </v:line>
            </w:pict>
          </mc:Fallback>
        </mc:AlternateContent>
      </w:r>
    </w:p>
    <w:p w14:paraId="4ACAE3C3" w14:textId="77777777" w:rsidR="0075074D" w:rsidRPr="0075074D" w:rsidRDefault="0075074D" w:rsidP="0075074D">
      <w:pPr>
        <w:keepNext/>
        <w:keepLines/>
        <w:spacing w:before="120" w:after="0"/>
        <w:ind w:left="1276"/>
        <w:outlineLvl w:val="0"/>
        <w:rPr>
          <w:rFonts w:ascii="Edu NSW ACT Foundation" w:eastAsiaTheme="majorEastAsia" w:hAnsi="Edu NSW ACT Foundation" w:cstheme="majorBidi"/>
          <w:b/>
          <w:bCs/>
          <w:caps/>
          <w:color w:val="F5917B"/>
          <w:sz w:val="24"/>
          <w:szCs w:val="28"/>
        </w:rPr>
      </w:pPr>
      <w:r w:rsidRPr="0075074D">
        <w:rPr>
          <w:rFonts w:ascii="Edu NSW ACT Foundation" w:eastAsiaTheme="majorEastAsia" w:hAnsi="Edu NSW ACT Foundation" w:cstheme="majorBidi"/>
          <w:b/>
          <w:bCs/>
          <w:caps/>
          <w:noProof/>
          <w:color w:val="F5917B"/>
          <w:sz w:val="24"/>
          <w:szCs w:val="28"/>
        </w:rPr>
        <w:lastRenderedPageBreak/>
        <w:drawing>
          <wp:anchor distT="0" distB="0" distL="114300" distR="114300" simplePos="0" relativeHeight="251698176" behindDoc="1" locked="0" layoutInCell="1" allowOverlap="1" wp14:anchorId="41FE95B3" wp14:editId="5EC1DDD3">
            <wp:simplePos x="0" y="0"/>
            <wp:positionH relativeFrom="column">
              <wp:posOffset>-53798</wp:posOffset>
            </wp:positionH>
            <wp:positionV relativeFrom="paragraph">
              <wp:posOffset>-83871</wp:posOffset>
            </wp:positionV>
            <wp:extent cx="828000" cy="828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Pr="0075074D">
        <w:rPr>
          <w:rFonts w:ascii="Edu NSW ACT Foundation" w:eastAsiaTheme="majorEastAsia" w:hAnsi="Edu NSW ACT Foundation" w:cstheme="majorBidi"/>
          <w:b/>
          <w:bCs/>
          <w:caps/>
          <w:color w:val="F5917B"/>
          <w:sz w:val="24"/>
          <w:szCs w:val="28"/>
        </w:rPr>
        <w:t>Sources and Related Policies</w:t>
      </w:r>
    </w:p>
    <w:p w14:paraId="6490827C" w14:textId="77777777" w:rsidR="0075074D" w:rsidRPr="0075074D" w:rsidRDefault="0075074D" w:rsidP="0075074D">
      <w:pPr>
        <w:keepNext/>
        <w:keepLines/>
        <w:spacing w:before="200" w:after="0"/>
        <w:ind w:left="1276"/>
        <w:outlineLvl w:val="1"/>
        <w:rPr>
          <w:rFonts w:ascii="Edu NSW ACT Foundation" w:eastAsiaTheme="majorEastAsia" w:hAnsi="Edu NSW ACT Foundation" w:cstheme="majorBidi"/>
          <w:caps/>
          <w:sz w:val="22"/>
          <w:szCs w:val="26"/>
        </w:rPr>
      </w:pPr>
      <w:r w:rsidRPr="0075074D">
        <w:rPr>
          <w:rFonts w:ascii="Edu NSW ACT Foundation" w:eastAsiaTheme="majorEastAsia" w:hAnsi="Edu NSW ACT Foundation" w:cstheme="majorBidi"/>
          <w:caps/>
          <w:sz w:val="22"/>
          <w:szCs w:val="26"/>
        </w:rPr>
        <w:t>Sources</w:t>
      </w:r>
    </w:p>
    <w:p w14:paraId="16EAB64D"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iCs/>
          <w:szCs w:val="24"/>
        </w:rPr>
        <w:t xml:space="preserve">Australian Children’s Education &amp; Care Quality Authority (ACECQA): </w:t>
      </w:r>
      <w:hyperlink r:id="rId22" w:history="1">
        <w:r w:rsidRPr="0075074D">
          <w:rPr>
            <w:rFonts w:ascii="Edu NSW ACT Foundation" w:hAnsi="Edu NSW ACT Foundation"/>
            <w:iCs/>
            <w:color w:val="00ABBE"/>
            <w:szCs w:val="24"/>
            <w:u w:val="single"/>
          </w:rPr>
          <w:t>Belonging, Being &amp; Becoming – The Early Years Learning Framework for Australia</w:t>
        </w:r>
      </w:hyperlink>
      <w:r w:rsidRPr="0075074D">
        <w:rPr>
          <w:rFonts w:ascii="Edu NSW ACT Foundation" w:hAnsi="Edu NSW ACT Foundation"/>
          <w:iCs/>
          <w:szCs w:val="24"/>
        </w:rPr>
        <w:t xml:space="preserve"> </w:t>
      </w:r>
    </w:p>
    <w:p w14:paraId="456066FD"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iCs/>
          <w:szCs w:val="24"/>
        </w:rPr>
        <w:t>Australian Children’s Education &amp; Care Quality Authority (ACECQA):</w:t>
      </w:r>
      <w:r w:rsidRPr="0075074D">
        <w:rPr>
          <w:rFonts w:ascii="Edu NSW ACT Foundation" w:hAnsi="Edu NSW ACT Foundation"/>
          <w:i/>
          <w:szCs w:val="24"/>
        </w:rPr>
        <w:t xml:space="preserve"> </w:t>
      </w:r>
      <w:hyperlink r:id="rId23" w:history="1">
        <w:r w:rsidRPr="0075074D">
          <w:rPr>
            <w:rFonts w:ascii="Edu NSW ACT Foundation" w:hAnsi="Edu NSW ACT Foundation"/>
            <w:iCs/>
            <w:color w:val="00ABBE"/>
            <w:szCs w:val="24"/>
            <w:u w:val="single"/>
          </w:rPr>
          <w:t>Guide to the National Quality Standards</w:t>
        </w:r>
      </w:hyperlink>
    </w:p>
    <w:p w14:paraId="1E5BC889"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 xml:space="preserve">Australian Children’s Education &amp; Care Quality Authority (ACECQA): </w:t>
      </w:r>
      <w:hyperlink r:id="rId24" w:history="1">
        <w:r w:rsidRPr="0075074D">
          <w:rPr>
            <w:rFonts w:ascii="Edu NSW ACT Foundation" w:hAnsi="Edu NSW ACT Foundation"/>
            <w:color w:val="00ABBE"/>
            <w:szCs w:val="24"/>
            <w:u w:val="single"/>
          </w:rPr>
          <w:t>My Time, Our Place – Framework for School Age Care in Australia</w:t>
        </w:r>
      </w:hyperlink>
    </w:p>
    <w:p w14:paraId="4228F454"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iCs/>
          <w:szCs w:val="24"/>
        </w:rPr>
        <w:t xml:space="preserve">Australian Children’s Education &amp; Care Quality Authority (ACECQA): </w:t>
      </w:r>
      <w:hyperlink r:id="rId25" w:history="1">
        <w:r w:rsidRPr="0075074D">
          <w:rPr>
            <w:rFonts w:ascii="Edu NSW ACT Foundation" w:hAnsi="Edu NSW ACT Foundation"/>
            <w:iCs/>
            <w:color w:val="00ABBE"/>
            <w:szCs w:val="24"/>
            <w:u w:val="single"/>
          </w:rPr>
          <w:t>Victorian Early Years Learning and Development Framework</w:t>
        </w:r>
      </w:hyperlink>
    </w:p>
    <w:p w14:paraId="38321C13"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hyperlink r:id="rId26" w:history="1">
        <w:r w:rsidRPr="0075074D">
          <w:rPr>
            <w:rFonts w:ascii="Edu NSW ACT Foundation" w:hAnsi="Edu NSW ACT Foundation"/>
            <w:color w:val="00ABBE"/>
            <w:szCs w:val="24"/>
            <w:u w:val="single"/>
          </w:rPr>
          <w:t>Environmental Education in Early Childhood (EEEC)</w:t>
        </w:r>
      </w:hyperlink>
      <w:r w:rsidRPr="0075074D">
        <w:rPr>
          <w:rFonts w:ascii="Edu NSW ACT Foundation" w:hAnsi="Edu NSW ACT Foundation"/>
          <w:color w:val="00ABBE"/>
          <w:szCs w:val="24"/>
          <w:u w:val="single"/>
        </w:rPr>
        <w:t xml:space="preserve"> </w:t>
      </w:r>
    </w:p>
    <w:p w14:paraId="756BCB68"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 xml:space="preserve">Early Childhood Australia: </w:t>
      </w:r>
      <w:hyperlink r:id="rId27" w:history="1">
        <w:r w:rsidRPr="0075074D">
          <w:rPr>
            <w:rFonts w:ascii="Edu NSW ACT Foundation" w:hAnsi="Edu NSW ACT Foundation"/>
            <w:color w:val="00ABBE"/>
            <w:szCs w:val="24"/>
            <w:u w:val="single"/>
          </w:rPr>
          <w:t>A shared vision for sustainability</w:t>
        </w:r>
      </w:hyperlink>
    </w:p>
    <w:p w14:paraId="43675210"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 xml:space="preserve">Sustainability Victoria: </w:t>
      </w:r>
      <w:hyperlink r:id="rId28" w:history="1">
        <w:proofErr w:type="spellStart"/>
        <w:r w:rsidRPr="0075074D">
          <w:rPr>
            <w:rFonts w:ascii="Edu NSW ACT Foundation" w:hAnsi="Edu NSW ACT Foundation"/>
            <w:color w:val="00ABBE"/>
            <w:szCs w:val="24"/>
            <w:u w:val="single"/>
          </w:rPr>
          <w:t>ResourceSmart</w:t>
        </w:r>
        <w:proofErr w:type="spellEnd"/>
        <w:r w:rsidRPr="0075074D">
          <w:rPr>
            <w:rFonts w:ascii="Edu NSW ACT Foundation" w:hAnsi="Edu NSW ACT Foundation"/>
            <w:color w:val="00ABBE"/>
            <w:szCs w:val="24"/>
            <w:u w:val="single"/>
          </w:rPr>
          <w:t xml:space="preserve"> Schools</w:t>
        </w:r>
      </w:hyperlink>
    </w:p>
    <w:p w14:paraId="6DC3FE43"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 xml:space="preserve">The Sector: </w:t>
      </w:r>
      <w:hyperlink r:id="rId29" w:history="1">
        <w:r w:rsidRPr="0075074D">
          <w:rPr>
            <w:rFonts w:ascii="Edu NSW ACT Foundation" w:hAnsi="Edu NSW ACT Foundation"/>
            <w:color w:val="00ABBE"/>
            <w:szCs w:val="24"/>
            <w:u w:val="single"/>
          </w:rPr>
          <w:t>Dr Jane Warren explores the 3 dimensions of sustainability in ECEC</w:t>
        </w:r>
      </w:hyperlink>
    </w:p>
    <w:p w14:paraId="12FE3100" w14:textId="77777777" w:rsidR="0075074D" w:rsidRPr="0075074D" w:rsidRDefault="0075074D" w:rsidP="0075074D">
      <w:pPr>
        <w:keepNext/>
        <w:keepLines/>
        <w:spacing w:before="200" w:after="0"/>
        <w:ind w:left="1276"/>
        <w:outlineLvl w:val="1"/>
        <w:rPr>
          <w:rFonts w:ascii="Edu NSW ACT Foundation" w:eastAsiaTheme="majorEastAsia" w:hAnsi="Edu NSW ACT Foundation" w:cstheme="majorBidi"/>
          <w:caps/>
          <w:sz w:val="22"/>
          <w:szCs w:val="26"/>
        </w:rPr>
      </w:pPr>
      <w:r w:rsidRPr="0075074D">
        <w:rPr>
          <w:rFonts w:ascii="Edu NSW ACT Foundation" w:eastAsiaTheme="majorEastAsia" w:hAnsi="Edu NSW ACT Foundation" w:cstheme="majorBidi"/>
          <w:caps/>
          <w:sz w:val="22"/>
          <w:szCs w:val="26"/>
        </w:rPr>
        <w:t>Related Policies</w:t>
      </w:r>
    </w:p>
    <w:p w14:paraId="3CAA8CC4"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Child Safe Environment and Wellbeing</w:t>
      </w:r>
    </w:p>
    <w:p w14:paraId="75E704C8"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Educational Program</w:t>
      </w:r>
    </w:p>
    <w:p w14:paraId="3AAF54BB"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Excursions, Regular Outings and Service Events</w:t>
      </w:r>
    </w:p>
    <w:p w14:paraId="73526F4F"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Sun Protection</w:t>
      </w:r>
    </w:p>
    <w:p w14:paraId="3C8520B0"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Supervision of Children</w:t>
      </w:r>
    </w:p>
    <w:p w14:paraId="5A43C47F"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Water Safety</w:t>
      </w:r>
    </w:p>
    <w:p w14:paraId="74D61DB1" w14:textId="77777777" w:rsidR="0075074D" w:rsidRPr="0075074D" w:rsidRDefault="0075074D" w:rsidP="0075074D">
      <w:pPr>
        <w:ind w:left="1276" w:right="-709"/>
        <w:rPr>
          <w:rFonts w:ascii="Edu NSW ACT Foundation" w:hAnsi="Edu NSW ACT Foundation"/>
          <w:szCs w:val="24"/>
        </w:rPr>
      </w:pPr>
    </w:p>
    <w:p w14:paraId="553DFC2C" w14:textId="77777777"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noProof/>
          <w:szCs w:val="24"/>
        </w:rPr>
        <mc:AlternateContent>
          <mc:Choice Requires="wps">
            <w:drawing>
              <wp:anchor distT="0" distB="0" distL="114300" distR="114300" simplePos="0" relativeHeight="251691008" behindDoc="0" locked="1" layoutInCell="1" allowOverlap="1" wp14:anchorId="4E67D3C6" wp14:editId="003430E5">
                <wp:simplePos x="0" y="0"/>
                <wp:positionH relativeFrom="column">
                  <wp:posOffset>821055</wp:posOffset>
                </wp:positionH>
                <wp:positionV relativeFrom="paragraph">
                  <wp:posOffset>-33655</wp:posOffset>
                </wp:positionV>
                <wp:extent cx="5709285"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09285" cy="0"/>
                        </a:xfrm>
                        <a:prstGeom prst="line">
                          <a:avLst/>
                        </a:prstGeom>
                        <a:noFill/>
                        <a:ln w="15875" cap="flat" cmpd="sng" algn="ctr">
                          <a:solidFill>
                            <a:srgbClr val="F69434"/>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3449E5B8" id="Straight Connector 16"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" strokecolor="#f69434" strokeweight="1.25pt">
                <v:stroke dashstyle="1 1"/>
                <w10:anchorlock/>
              </v:line>
            </w:pict>
          </mc:Fallback>
        </mc:AlternateContent>
      </w:r>
    </w:p>
    <w:p w14:paraId="45FFFAFA" w14:textId="77777777" w:rsidR="0075074D" w:rsidRPr="0075074D" w:rsidRDefault="0075074D" w:rsidP="0075074D">
      <w:pPr>
        <w:keepNext/>
        <w:keepLines/>
        <w:spacing w:before="120" w:after="0"/>
        <w:ind w:left="1276"/>
        <w:outlineLvl w:val="0"/>
        <w:rPr>
          <w:rFonts w:ascii="Edu NSW ACT Foundation" w:eastAsiaTheme="majorEastAsia" w:hAnsi="Edu NSW ACT Foundation" w:cstheme="majorBidi"/>
          <w:b/>
          <w:bCs/>
          <w:caps/>
          <w:color w:val="DCBE22"/>
          <w:sz w:val="24"/>
          <w:szCs w:val="28"/>
        </w:rPr>
      </w:pPr>
      <w:r w:rsidRPr="0075074D">
        <w:rPr>
          <w:rFonts w:ascii="Edu NSW ACT Foundation" w:eastAsiaTheme="majorEastAsia" w:hAnsi="Edu NSW ACT Foundation" w:cstheme="majorBidi"/>
          <w:b/>
          <w:bCs/>
          <w:caps/>
          <w:noProof/>
          <w:color w:val="DCBE22"/>
          <w:sz w:val="24"/>
          <w:szCs w:val="28"/>
        </w:rPr>
        <w:drawing>
          <wp:anchor distT="0" distB="0" distL="114300" distR="114300" simplePos="0" relativeHeight="251699200" behindDoc="1" locked="0" layoutInCell="1" allowOverlap="1" wp14:anchorId="6D446C1F" wp14:editId="74F4E489">
            <wp:simplePos x="0" y="0"/>
            <wp:positionH relativeFrom="column">
              <wp:posOffset>-55355</wp:posOffset>
            </wp:positionH>
            <wp:positionV relativeFrom="paragraph">
              <wp:posOffset>414</wp:posOffset>
            </wp:positionV>
            <wp:extent cx="827405" cy="827405"/>
            <wp:effectExtent l="0" t="0" r="0" b="0"/>
            <wp:wrapTight wrapText="bothSides">
              <wp:wrapPolygon edited="0">
                <wp:start x="9449" y="4973"/>
                <wp:lineTo x="6465" y="8454"/>
                <wp:lineTo x="4476" y="11936"/>
                <wp:lineTo x="4973" y="15914"/>
                <wp:lineTo x="16411" y="15914"/>
                <wp:lineTo x="16909" y="12930"/>
                <wp:lineTo x="14422" y="7957"/>
                <wp:lineTo x="11936" y="4973"/>
                <wp:lineTo x="9449" y="4973"/>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0">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Pr="0075074D">
        <w:rPr>
          <w:rFonts w:ascii="Edu NSW ACT Foundation" w:eastAsiaTheme="majorEastAsia" w:hAnsi="Edu NSW ACT Foundation" w:cstheme="majorBidi"/>
          <w:b/>
          <w:bCs/>
          <w:caps/>
          <w:color w:val="DCBE22"/>
          <w:sz w:val="24"/>
          <w:szCs w:val="28"/>
        </w:rPr>
        <w:t>Evaluation</w:t>
      </w:r>
    </w:p>
    <w:p w14:paraId="084C1E3E" w14:textId="77777777" w:rsidR="0075074D" w:rsidRPr="0075074D" w:rsidRDefault="0075074D" w:rsidP="0075074D">
      <w:pPr>
        <w:ind w:left="1276" w:right="-709"/>
        <w:rPr>
          <w:rFonts w:ascii="Edu NSW ACT Foundation" w:hAnsi="Edu NSW ACT Foundation"/>
          <w:szCs w:val="24"/>
        </w:rPr>
      </w:pPr>
      <w:proofErr w:type="gramStart"/>
      <w:r w:rsidRPr="0075074D">
        <w:rPr>
          <w:rFonts w:ascii="Edu NSW ACT Foundation" w:hAnsi="Edu NSW ACT Foundation"/>
          <w:szCs w:val="24"/>
        </w:rPr>
        <w:t>In order to</w:t>
      </w:r>
      <w:proofErr w:type="gramEnd"/>
      <w:r w:rsidRPr="0075074D">
        <w:rPr>
          <w:rFonts w:ascii="Edu NSW ACT Foundation" w:hAnsi="Edu NSW ACT Foundation"/>
          <w:szCs w:val="24"/>
        </w:rPr>
        <w:t xml:space="preserve"> assess whether the values and purposes of the policy have been achieved, the approved provider will:</w:t>
      </w:r>
    </w:p>
    <w:p w14:paraId="6B30E6B2"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regularly seek feedback from everyone affected by the policy regarding its effectiveness</w:t>
      </w:r>
    </w:p>
    <w:p w14:paraId="4E0F2104"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monitor the implementation, compliance, complaints and incidents in relation to this policy</w:t>
      </w:r>
    </w:p>
    <w:p w14:paraId="35727517"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keep the policy up to date with current legislation, research, policy and best practice</w:t>
      </w:r>
    </w:p>
    <w:p w14:paraId="0302B6A5"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revise the policy and procedures as part of the service’s policy review cycle, or as required</w:t>
      </w:r>
    </w:p>
    <w:p w14:paraId="1A258FC4"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 xml:space="preserve">notifying all stakeholders affected by this policy at least 14 days before making any significant changes to this policy or its procedures, unless a lesser period is necessary due to risk </w:t>
      </w:r>
      <w:r w:rsidRPr="0075074D">
        <w:rPr>
          <w:rFonts w:ascii="Edu NSW ACT Foundation" w:hAnsi="Edu NSW ACT Foundation"/>
          <w:i/>
          <w:color w:val="548DD4" w:themeColor="text2" w:themeTint="99"/>
          <w:szCs w:val="24"/>
        </w:rPr>
        <w:t>(Regulation 172 (2))</w:t>
      </w:r>
      <w:r w:rsidRPr="0075074D">
        <w:rPr>
          <w:rFonts w:ascii="Edu NSW ACT Foundation" w:hAnsi="Edu NSW ACT Foundation"/>
          <w:szCs w:val="24"/>
        </w:rPr>
        <w:t>.</w:t>
      </w:r>
    </w:p>
    <w:p w14:paraId="2E09120C" w14:textId="77777777" w:rsidR="0075074D" w:rsidRPr="0075074D" w:rsidRDefault="0075074D" w:rsidP="0075074D">
      <w:pPr>
        <w:ind w:left="1276" w:right="-709"/>
        <w:rPr>
          <w:rFonts w:ascii="Edu NSW ACT Foundation" w:hAnsi="Edu NSW ACT Foundation"/>
          <w:szCs w:val="24"/>
        </w:rPr>
      </w:pPr>
    </w:p>
    <w:p w14:paraId="2D06178C" w14:textId="77777777"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noProof/>
          <w:szCs w:val="24"/>
        </w:rPr>
        <mc:AlternateContent>
          <mc:Choice Requires="wps">
            <w:drawing>
              <wp:anchor distT="0" distB="0" distL="114300" distR="114300" simplePos="0" relativeHeight="251692032" behindDoc="0" locked="1" layoutInCell="1" allowOverlap="1" wp14:anchorId="71F04CFC" wp14:editId="2AC64B12">
                <wp:simplePos x="0" y="0"/>
                <wp:positionH relativeFrom="column">
                  <wp:posOffset>821055</wp:posOffset>
                </wp:positionH>
                <wp:positionV relativeFrom="paragraph">
                  <wp:posOffset>-14605</wp:posOffset>
                </wp:positionV>
                <wp:extent cx="5709285"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285" cy="0"/>
                        </a:xfrm>
                        <a:prstGeom prst="line">
                          <a:avLst/>
                        </a:prstGeom>
                        <a:noFill/>
                        <a:ln w="15875" cap="flat" cmpd="sng" algn="ctr">
                          <a:solidFill>
                            <a:srgbClr val="F69434"/>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0ECDC0A0" id="Straight Connector 17"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15pt" to="514.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" strokecolor="#f69434" strokeweight="1.25pt">
                <v:stroke dashstyle="1 1"/>
                <w10:anchorlock/>
              </v:line>
            </w:pict>
          </mc:Fallback>
        </mc:AlternateContent>
      </w:r>
    </w:p>
    <w:p w14:paraId="5DC230BF" w14:textId="77777777" w:rsidR="0075074D" w:rsidRPr="0075074D" w:rsidRDefault="0075074D" w:rsidP="0075074D">
      <w:pPr>
        <w:keepNext/>
        <w:keepLines/>
        <w:spacing w:before="120" w:after="0"/>
        <w:ind w:left="1276"/>
        <w:outlineLvl w:val="0"/>
        <w:rPr>
          <w:rFonts w:ascii="Edu NSW ACT Foundation" w:eastAsiaTheme="majorEastAsia" w:hAnsi="Edu NSW ACT Foundation" w:cstheme="majorBidi"/>
          <w:b/>
          <w:bCs/>
          <w:caps/>
          <w:color w:val="107CBF"/>
          <w:sz w:val="24"/>
          <w:szCs w:val="28"/>
        </w:rPr>
      </w:pPr>
      <w:r w:rsidRPr="0075074D">
        <w:rPr>
          <w:rFonts w:ascii="Edu NSW ACT Foundation" w:eastAsiaTheme="majorEastAsia" w:hAnsi="Edu NSW ACT Foundation" w:cstheme="majorBidi"/>
          <w:b/>
          <w:bCs/>
          <w:caps/>
          <w:noProof/>
          <w:color w:val="107CBF"/>
          <w:sz w:val="24"/>
          <w:szCs w:val="28"/>
        </w:rPr>
        <w:drawing>
          <wp:anchor distT="0" distB="0" distL="114300" distR="114300" simplePos="0" relativeHeight="251700224" behindDoc="1" locked="1" layoutInCell="1" allowOverlap="1" wp14:anchorId="143ABE32" wp14:editId="2C9F30AC">
            <wp:simplePos x="0" y="0"/>
            <wp:positionH relativeFrom="column">
              <wp:posOffset>-59690</wp:posOffset>
            </wp:positionH>
            <wp:positionV relativeFrom="line">
              <wp:posOffset>-244475</wp:posOffset>
            </wp:positionV>
            <wp:extent cx="828000" cy="8280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Pr="0075074D">
        <w:rPr>
          <w:rFonts w:ascii="Edu NSW ACT Foundation" w:eastAsiaTheme="majorEastAsia" w:hAnsi="Edu NSW ACT Foundation" w:cstheme="majorBidi"/>
          <w:b/>
          <w:bCs/>
          <w:caps/>
          <w:color w:val="107CBF"/>
          <w:sz w:val="24"/>
          <w:szCs w:val="28"/>
        </w:rPr>
        <w:t>Attachments</w:t>
      </w:r>
    </w:p>
    <w:p w14:paraId="7DD4F5E3"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Attachment 1: Strategies for Environmental Sustainability</w:t>
      </w:r>
    </w:p>
    <w:p w14:paraId="6DE9F1E2" w14:textId="77777777" w:rsidR="0075074D" w:rsidRPr="0075074D" w:rsidRDefault="0075074D" w:rsidP="0075074D">
      <w:pPr>
        <w:numPr>
          <w:ilvl w:val="0"/>
          <w:numId w:val="25"/>
        </w:numPr>
        <w:tabs>
          <w:tab w:val="num" w:pos="360"/>
        </w:tabs>
        <w:spacing w:after="0"/>
        <w:ind w:left="2058" w:right="-709" w:hanging="357"/>
        <w:contextualSpacing/>
        <w:rPr>
          <w:rFonts w:ascii="Edu NSW ACT Foundation" w:hAnsi="Edu NSW ACT Foundation"/>
          <w:szCs w:val="24"/>
        </w:rPr>
      </w:pPr>
      <w:r w:rsidRPr="0075074D">
        <w:rPr>
          <w:rFonts w:ascii="Edu NSW ACT Foundation" w:hAnsi="Edu NSW ACT Foundation"/>
          <w:szCs w:val="24"/>
        </w:rPr>
        <w:t xml:space="preserve">Attachment 2: Caring for pets in an early years’ service </w:t>
      </w:r>
    </w:p>
    <w:p w14:paraId="42F16503" w14:textId="77777777" w:rsidR="0075074D" w:rsidRPr="0075074D" w:rsidRDefault="0075074D" w:rsidP="0075074D">
      <w:pPr>
        <w:ind w:left="1276" w:right="-709"/>
        <w:rPr>
          <w:rFonts w:ascii="Edu NSW ACT Foundation" w:hAnsi="Edu NSW ACT Foundation"/>
          <w:szCs w:val="24"/>
        </w:rPr>
      </w:pPr>
    </w:p>
    <w:p w14:paraId="41BCEBF2" w14:textId="77777777"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noProof/>
          <w:szCs w:val="24"/>
        </w:rPr>
        <mc:AlternateContent>
          <mc:Choice Requires="wps">
            <w:drawing>
              <wp:anchor distT="0" distB="0" distL="114300" distR="114300" simplePos="0" relativeHeight="251693056" behindDoc="0" locked="1" layoutInCell="1" allowOverlap="1" wp14:anchorId="721B0C46" wp14:editId="12B2D8D0">
                <wp:simplePos x="0" y="0"/>
                <wp:positionH relativeFrom="column">
                  <wp:posOffset>821055</wp:posOffset>
                </wp:positionH>
                <wp:positionV relativeFrom="paragraph">
                  <wp:posOffset>-34925</wp:posOffset>
                </wp:positionV>
                <wp:extent cx="570928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noFill/>
                        <a:ln w="15875" cap="flat" cmpd="sng" algn="ctr">
                          <a:solidFill>
                            <a:srgbClr val="F69434"/>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4BB261E6" id="Straight Connector 18"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75pt" to="514.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" strokecolor="#f69434" strokeweight="1.25pt">
                <v:stroke dashstyle="1 1"/>
                <w10:anchorlock/>
              </v:line>
            </w:pict>
          </mc:Fallback>
        </mc:AlternateContent>
      </w:r>
    </w:p>
    <w:p w14:paraId="07B4842D" w14:textId="77777777" w:rsidR="0075074D" w:rsidRPr="0075074D" w:rsidRDefault="0075074D" w:rsidP="0075074D">
      <w:pPr>
        <w:keepNext/>
        <w:keepLines/>
        <w:spacing w:before="120" w:after="0"/>
        <w:ind w:left="1276"/>
        <w:outlineLvl w:val="0"/>
        <w:rPr>
          <w:rFonts w:ascii="Edu NSW ACT Foundation" w:eastAsiaTheme="majorEastAsia" w:hAnsi="Edu NSW ACT Foundation" w:cstheme="majorBidi"/>
          <w:b/>
          <w:bCs/>
          <w:caps/>
          <w:color w:val="808080"/>
          <w:sz w:val="24"/>
          <w:szCs w:val="28"/>
        </w:rPr>
      </w:pPr>
      <w:r w:rsidRPr="0075074D">
        <w:rPr>
          <w:rFonts w:ascii="Edu NSW ACT Foundation" w:eastAsiaTheme="majorEastAsia" w:hAnsi="Edu NSW ACT Foundation" w:cstheme="majorBidi"/>
          <w:b/>
          <w:bCs/>
          <w:caps/>
          <w:noProof/>
          <w:color w:val="808080"/>
          <w:sz w:val="24"/>
          <w:szCs w:val="28"/>
        </w:rPr>
        <w:drawing>
          <wp:anchor distT="0" distB="0" distL="114300" distR="114300" simplePos="0" relativeHeight="251701248" behindDoc="1" locked="1" layoutInCell="1" allowOverlap="1" wp14:anchorId="72344EF1" wp14:editId="5BC57A45">
            <wp:simplePos x="0" y="0"/>
            <wp:positionH relativeFrom="column">
              <wp:posOffset>-65405</wp:posOffset>
            </wp:positionH>
            <wp:positionV relativeFrom="line">
              <wp:posOffset>-166370</wp:posOffset>
            </wp:positionV>
            <wp:extent cx="827405" cy="82740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Pr="0075074D">
        <w:rPr>
          <w:rFonts w:ascii="Edu NSW ACT Foundation" w:eastAsiaTheme="majorEastAsia" w:hAnsi="Edu NSW ACT Foundation" w:cstheme="majorBidi"/>
          <w:b/>
          <w:bCs/>
          <w:caps/>
          <w:color w:val="808080"/>
          <w:sz w:val="24"/>
          <w:szCs w:val="28"/>
        </w:rPr>
        <w:t>Authorisation</w:t>
      </w:r>
    </w:p>
    <w:p w14:paraId="333F5CFC" w14:textId="5A80588B"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szCs w:val="24"/>
        </w:rPr>
        <w:t xml:space="preserve">This policy was adopted by the approved provider of </w:t>
      </w:r>
      <w:sdt>
        <w:sdtPr>
          <w:rPr>
            <w:rFonts w:ascii="Edu NSW ACT Foundation" w:hAnsi="Edu NSW ACT Foundation"/>
            <w:szCs w:val="24"/>
          </w:rPr>
          <w:alias w:val="Company"/>
          <w:tag w:val=""/>
          <w:id w:val="1918514725"/>
          <w:placeholder>
            <w:docPart w:val="A2733CAC2C114A26843D2373836B9AED"/>
          </w:placeholder>
          <w:dataBinding w:prefixMappings="xmlns:ns0='http://schemas.openxmlformats.org/officeDocument/2006/extended-properties' " w:xpath="/ns0:Properties[1]/ns0:Company[1]" w:storeItemID="{6668398D-A668-4E3E-A5EB-62B293D839F1}"/>
          <w:text/>
        </w:sdtPr>
        <w:sdtContent>
          <w:r w:rsidRPr="0075074D">
            <w:rPr>
              <w:rFonts w:ascii="Edu NSW ACT Foundation" w:hAnsi="Edu NSW ACT Foundation"/>
              <w:szCs w:val="24"/>
            </w:rPr>
            <w:t>Thomastown West Kindergarten</w:t>
          </w:r>
        </w:sdtContent>
      </w:sdt>
      <w:r w:rsidRPr="0075074D">
        <w:rPr>
          <w:rFonts w:ascii="Edu NSW ACT Foundation" w:hAnsi="Edu NSW ACT Foundation"/>
          <w:szCs w:val="24"/>
        </w:rPr>
        <w:t xml:space="preserve"> on </w:t>
      </w:r>
      <w:r>
        <w:rPr>
          <w:rFonts w:ascii="Edu NSW ACT Foundation" w:hAnsi="Edu NSW ACT Foundation"/>
          <w:szCs w:val="24"/>
        </w:rPr>
        <w:t>25</w:t>
      </w:r>
      <w:r w:rsidRPr="0075074D">
        <w:rPr>
          <w:rFonts w:ascii="Edu NSW ACT Foundation" w:hAnsi="Edu NSW ACT Foundation"/>
          <w:szCs w:val="24"/>
          <w:vertAlign w:val="superscript"/>
        </w:rPr>
        <w:t>TH</w:t>
      </w:r>
      <w:r>
        <w:rPr>
          <w:rFonts w:ascii="Edu NSW ACT Foundation" w:hAnsi="Edu NSW ACT Foundation"/>
          <w:szCs w:val="24"/>
        </w:rPr>
        <w:t xml:space="preserve"> MAY 2026 </w:t>
      </w:r>
    </w:p>
    <w:p w14:paraId="20DEF096" w14:textId="5979ABA4"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b/>
          <w:bCs/>
          <w:szCs w:val="24"/>
        </w:rPr>
        <w:t>REVIEW DATE:</w:t>
      </w:r>
      <w:r w:rsidRPr="0075074D">
        <w:rPr>
          <w:rFonts w:ascii="Edu NSW ACT Foundation" w:hAnsi="Edu NSW ACT Foundation"/>
          <w:szCs w:val="24"/>
        </w:rPr>
        <w:t xml:space="preserve"> </w:t>
      </w:r>
      <w:r>
        <w:rPr>
          <w:rFonts w:ascii="Edu NSW ACT Foundation" w:hAnsi="Edu NSW ACT Foundation"/>
          <w:szCs w:val="24"/>
        </w:rPr>
        <w:t xml:space="preserve">MAY 2026 </w:t>
      </w:r>
    </w:p>
    <w:p w14:paraId="23C07772" w14:textId="77777777" w:rsidR="0075074D" w:rsidRPr="0075074D" w:rsidRDefault="0075074D" w:rsidP="0075074D">
      <w:pPr>
        <w:ind w:left="1276" w:right="-709"/>
        <w:rPr>
          <w:rFonts w:ascii="Edu NSW ACT Foundation" w:hAnsi="Edu NSW ACT Foundation"/>
          <w:szCs w:val="24"/>
        </w:rPr>
      </w:pPr>
      <w:r w:rsidRPr="0075074D">
        <w:rPr>
          <w:rFonts w:ascii="Edu NSW ACT Foundation" w:hAnsi="Edu NSW ACT Foundation"/>
          <w:noProof/>
          <w:szCs w:val="24"/>
        </w:rPr>
        <mc:AlternateContent>
          <mc:Choice Requires="wps">
            <w:drawing>
              <wp:anchor distT="0" distB="0" distL="114300" distR="114300" simplePos="0" relativeHeight="251694080" behindDoc="0" locked="1" layoutInCell="1" allowOverlap="1" wp14:anchorId="41F099AF" wp14:editId="4644A8A3">
                <wp:simplePos x="0" y="0"/>
                <wp:positionH relativeFrom="column">
                  <wp:posOffset>821055</wp:posOffset>
                </wp:positionH>
                <wp:positionV relativeFrom="paragraph">
                  <wp:posOffset>-46355</wp:posOffset>
                </wp:positionV>
                <wp:extent cx="5709285"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709285" cy="0"/>
                        </a:xfrm>
                        <a:prstGeom prst="line">
                          <a:avLst/>
                        </a:prstGeom>
                        <a:noFill/>
                        <a:ln w="15875" cap="flat" cmpd="sng" algn="ctr">
                          <a:solidFill>
                            <a:srgbClr val="F69434"/>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53BC04BA" id="Straight Connector 19"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65pt" to="51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" strokecolor="#f69434" strokeweight="1.25pt">
                <v:stroke dashstyle="1 1"/>
                <w10:anchorlock/>
              </v:line>
            </w:pict>
          </mc:Fallback>
        </mc:AlternateContent>
      </w:r>
    </w:p>
    <w:p w14:paraId="3B279AF4" w14:textId="7929DB1C" w:rsidR="00ED4B0C" w:rsidRDefault="00ED4B0C">
      <w:pPr>
        <w:spacing w:after="200" w:line="276" w:lineRule="auto"/>
      </w:pPr>
    </w:p>
    <w:p w14:paraId="55C7BA2E" w14:textId="6A3E5E09" w:rsidR="006365FB" w:rsidRDefault="006365FB">
      <w:pPr>
        <w:spacing w:after="200" w:line="276" w:lineRule="auto"/>
      </w:pPr>
    </w:p>
    <w:p w14:paraId="5C856A2B" w14:textId="77777777" w:rsidR="0075074D" w:rsidRDefault="0075074D">
      <w:pPr>
        <w:spacing w:after="200" w:line="276" w:lineRule="auto"/>
      </w:pPr>
    </w:p>
    <w:p w14:paraId="750EB97F" w14:textId="50EF3BB1" w:rsidR="006365FB" w:rsidRDefault="006365FB">
      <w:pPr>
        <w:spacing w:after="200" w:line="276" w:lineRule="auto"/>
      </w:pPr>
    </w:p>
    <w:p w14:paraId="47845290" w14:textId="77777777" w:rsidR="0075074D" w:rsidRP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r w:rsidRPr="0075074D">
        <w:rPr>
          <w:rFonts w:ascii="Edu NSW ACT Foundation" w:eastAsiaTheme="majorEastAsia" w:hAnsi="Edu NSW ACT Foundation" w:cstheme="majorBidi"/>
          <w:b/>
          <w:bCs/>
          <w:caps/>
          <w:color w:val="107CBF"/>
          <w:sz w:val="24"/>
          <w:szCs w:val="28"/>
        </w:rPr>
        <w:lastRenderedPageBreak/>
        <w:t>Attachment 1. Strategies for Environmental Sustainability</w:t>
      </w:r>
    </w:p>
    <w:p w14:paraId="3A60403F" w14:textId="77777777" w:rsidR="0075074D" w:rsidRPr="0075074D" w:rsidRDefault="0075074D" w:rsidP="0075074D">
      <w:pPr>
        <w:rPr>
          <w:rFonts w:ascii="Edu NSW ACT Foundation" w:hAnsi="Edu NSW ACT Foundation"/>
        </w:rPr>
      </w:pPr>
      <w:r w:rsidRPr="0075074D">
        <w:rPr>
          <w:rFonts w:ascii="Edu NSW ACT Foundation" w:hAnsi="Edu NSW ACT Foundation"/>
        </w:rPr>
        <w:t xml:space="preserve">This checklist can be used to promote discussion and formulate an environmental sustainability policy for the service. Many of these strategies were drawn from Mia Hughes’ Climbing the little green steps: How to promote sustainability within early childhood services in your local area </w:t>
      </w:r>
      <w:r w:rsidRPr="0075074D">
        <w:rPr>
          <w:rFonts w:ascii="Edu NSW ACT Foundation" w:hAnsi="Edu NSW ACT Foundation"/>
          <w:i/>
          <w:color w:val="EE4158"/>
          <w:szCs w:val="24"/>
        </w:rPr>
        <w:t>(refer to Sources)</w:t>
      </w:r>
      <w:r w:rsidRPr="0075074D">
        <w:rPr>
          <w:rFonts w:ascii="Edu NSW ACT Foundation" w:hAnsi="Edu NSW ACT Foundation"/>
        </w:rPr>
        <w:t xml:space="preserve">. Other strategies can be added to the checklist as required – </w:t>
      </w:r>
      <w:r w:rsidRPr="0075074D">
        <w:rPr>
          <w:rFonts w:ascii="Edu NSW ACT Foundation" w:hAnsi="Edu NSW ACT Foundation"/>
          <w:i/>
          <w:color w:val="EE4158"/>
          <w:szCs w:val="24"/>
        </w:rPr>
        <w:t>refer to Sources</w:t>
      </w:r>
      <w:r w:rsidRPr="0075074D">
        <w:rPr>
          <w:rFonts w:ascii="Edu NSW ACT Foundation" w:hAnsi="Edu NSW ACT Foundation"/>
        </w:rPr>
        <w:t xml:space="preserve"> as a starting point for further information. Ensure that responsibility for implementation is allocated to each strategy adopted e.g. approved provider, Nominated Supervisor, educators, parents/guardians, children etc. Agreed strategies should form the basis of the service’s Environmental Sustainability Policy.</w:t>
      </w:r>
    </w:p>
    <w:tbl>
      <w:tblPr>
        <w:tblW w:w="9805" w:type="dxa"/>
        <w:tblInd w:w="113" w:type="dxa"/>
        <w:tblBorders>
          <w:top w:val="single" w:sz="8" w:space="0" w:color="0070C0"/>
          <w:left w:val="single" w:sz="8" w:space="0" w:color="0070C0"/>
          <w:bottom w:val="single" w:sz="8" w:space="0" w:color="0070C0"/>
          <w:right w:val="single" w:sz="8" w:space="0" w:color="0070C0"/>
        </w:tblBorders>
        <w:tblCellMar>
          <w:top w:w="28" w:type="dxa"/>
        </w:tblCellMar>
        <w:tblLook w:val="04A0" w:firstRow="1" w:lastRow="0" w:firstColumn="1" w:lastColumn="0" w:noHBand="0" w:noVBand="1"/>
      </w:tblPr>
      <w:tblGrid>
        <w:gridCol w:w="4865"/>
        <w:gridCol w:w="1209"/>
        <w:gridCol w:w="3731"/>
      </w:tblGrid>
      <w:tr w:rsidR="0075074D" w:rsidRPr="0075074D" w14:paraId="0BB4B365" w14:textId="77777777" w:rsidTr="00A30E0E">
        <w:trPr>
          <w:cantSplit/>
          <w:trHeight w:val="340"/>
        </w:trPr>
        <w:tc>
          <w:tcPr>
            <w:tcW w:w="4865" w:type="dxa"/>
            <w:tcBorders>
              <w:top w:val="single" w:sz="8" w:space="0" w:color="0070C0"/>
              <w:bottom w:val="single" w:sz="8" w:space="0" w:color="0070C0"/>
              <w:right w:val="single" w:sz="8" w:space="0" w:color="0070C0"/>
            </w:tcBorders>
            <w:shd w:val="clear" w:color="auto" w:fill="89CCFF"/>
            <w:vAlign w:val="center"/>
          </w:tcPr>
          <w:p w14:paraId="198D73E0" w14:textId="77777777" w:rsidR="0075074D" w:rsidRPr="0075074D" w:rsidRDefault="0075074D" w:rsidP="0075074D">
            <w:pPr>
              <w:rPr>
                <w:rFonts w:ascii="Edu NSW ACT Foundation" w:hAnsi="Edu NSW ACT Foundation"/>
                <w:b/>
                <w:bCs/>
              </w:rPr>
            </w:pPr>
            <w:r w:rsidRPr="0075074D">
              <w:rPr>
                <w:rFonts w:ascii="Edu NSW ACT Foundation" w:hAnsi="Edu NSW ACT Foundation"/>
                <w:b/>
                <w:bCs/>
              </w:rPr>
              <w:t>Strategy</w:t>
            </w:r>
          </w:p>
        </w:tc>
        <w:tc>
          <w:tcPr>
            <w:tcW w:w="1209" w:type="dxa"/>
            <w:tcBorders>
              <w:top w:val="single" w:sz="8" w:space="0" w:color="0070C0"/>
              <w:left w:val="single" w:sz="8" w:space="0" w:color="0070C0"/>
              <w:right w:val="single" w:sz="8" w:space="0" w:color="0070C0"/>
            </w:tcBorders>
            <w:shd w:val="clear" w:color="auto" w:fill="89CCFF"/>
            <w:vAlign w:val="center"/>
          </w:tcPr>
          <w:p w14:paraId="62A31AAF" w14:textId="77777777" w:rsidR="0075074D" w:rsidRPr="0075074D" w:rsidRDefault="0075074D" w:rsidP="0075074D">
            <w:pPr>
              <w:rPr>
                <w:rFonts w:ascii="Edu NSW ACT Foundation" w:hAnsi="Edu NSW ACT Foundation"/>
                <w:b/>
                <w:bCs/>
              </w:rPr>
            </w:pPr>
            <w:r w:rsidRPr="0075074D">
              <w:rPr>
                <w:rFonts w:ascii="Edu NSW ACT Foundation" w:hAnsi="Edu NSW ACT Foundation"/>
                <w:b/>
                <w:bCs/>
              </w:rPr>
              <w:t>Adopt (Yes/No)</w:t>
            </w:r>
          </w:p>
        </w:tc>
        <w:tc>
          <w:tcPr>
            <w:tcW w:w="3731" w:type="dxa"/>
            <w:tcBorders>
              <w:left w:val="single" w:sz="8" w:space="0" w:color="0070C0"/>
            </w:tcBorders>
            <w:shd w:val="clear" w:color="auto" w:fill="89CCFF"/>
            <w:vAlign w:val="center"/>
          </w:tcPr>
          <w:p w14:paraId="2643A243" w14:textId="77777777" w:rsidR="0075074D" w:rsidRPr="0075074D" w:rsidRDefault="0075074D" w:rsidP="0075074D">
            <w:pPr>
              <w:rPr>
                <w:rFonts w:ascii="Edu NSW ACT Foundation" w:hAnsi="Edu NSW ACT Foundation"/>
                <w:b/>
                <w:bCs/>
              </w:rPr>
            </w:pPr>
            <w:r w:rsidRPr="0075074D">
              <w:rPr>
                <w:rFonts w:ascii="Edu NSW ACT Foundation" w:hAnsi="Edu NSW ACT Foundation"/>
                <w:b/>
                <w:bCs/>
              </w:rPr>
              <w:t>Responsible for implementation (e.g. Nominated Supervisor, educators, etc.)</w:t>
            </w:r>
          </w:p>
        </w:tc>
      </w:tr>
      <w:tr w:rsidR="0075074D" w:rsidRPr="0075074D" w14:paraId="39DC44BC" w14:textId="77777777" w:rsidTr="00A30E0E">
        <w:trPr>
          <w:cantSplit/>
          <w:trHeight w:val="49"/>
        </w:trPr>
        <w:tc>
          <w:tcPr>
            <w:tcW w:w="9805" w:type="dxa"/>
            <w:gridSpan w:val="3"/>
            <w:tcBorders>
              <w:top w:val="single" w:sz="8" w:space="0" w:color="0070C0"/>
              <w:bottom w:val="single" w:sz="8" w:space="0" w:color="0070C0"/>
            </w:tcBorders>
            <w:shd w:val="clear" w:color="auto" w:fill="0070C0"/>
          </w:tcPr>
          <w:p w14:paraId="2E52CF02" w14:textId="77777777" w:rsidR="0075074D" w:rsidRPr="0075074D" w:rsidRDefault="0075074D" w:rsidP="0075074D">
            <w:pPr>
              <w:rPr>
                <w:rFonts w:ascii="Edu NSW ACT Foundation" w:hAnsi="Edu NSW ACT Foundation"/>
                <w:b/>
                <w:bCs/>
                <w:sz w:val="28"/>
                <w:szCs w:val="28"/>
              </w:rPr>
            </w:pPr>
            <w:r w:rsidRPr="0075074D">
              <w:rPr>
                <w:rFonts w:ascii="Edu NSW ACT Foundation" w:hAnsi="Edu NSW ACT Foundation"/>
                <w:b/>
                <w:bCs/>
                <w:color w:val="FFFFFF" w:themeColor="background1"/>
              </w:rPr>
              <w:t>Data Collection</w:t>
            </w:r>
          </w:p>
        </w:tc>
      </w:tr>
      <w:tr w:rsidR="0075074D" w:rsidRPr="0075074D" w14:paraId="6538E47E" w14:textId="77777777" w:rsidTr="00A30E0E">
        <w:trPr>
          <w:cantSplit/>
          <w:trHeight w:val="340"/>
        </w:trPr>
        <w:tc>
          <w:tcPr>
            <w:tcW w:w="4865" w:type="dxa"/>
            <w:tcBorders>
              <w:top w:val="single" w:sz="8" w:space="0" w:color="0070C0"/>
              <w:bottom w:val="single" w:sz="8" w:space="0" w:color="0070C0"/>
              <w:right w:val="single" w:sz="8" w:space="0" w:color="0070C0"/>
            </w:tcBorders>
          </w:tcPr>
          <w:p w14:paraId="5245C54D"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Collect baseline data from energy and water bills and monitor waste collection. Use information gathered to set reduction targets and evaluate whether they have been achieved.</w:t>
            </w:r>
          </w:p>
        </w:tc>
        <w:tc>
          <w:tcPr>
            <w:tcW w:w="1209" w:type="dxa"/>
            <w:tcBorders>
              <w:left w:val="single" w:sz="8" w:space="0" w:color="0070C0"/>
              <w:right w:val="single" w:sz="8" w:space="0" w:color="0070C0"/>
            </w:tcBorders>
          </w:tcPr>
          <w:p w14:paraId="59AEEF1E" w14:textId="77777777" w:rsidR="0075074D" w:rsidRPr="0075074D" w:rsidRDefault="0075074D" w:rsidP="0075074D">
            <w:pPr>
              <w:rPr>
                <w:rFonts w:ascii="Edu NSW ACT Foundation" w:hAnsi="Edu NSW ACT Foundation"/>
                <w:bCs/>
                <w:sz w:val="28"/>
                <w:szCs w:val="28"/>
              </w:rPr>
            </w:pPr>
          </w:p>
        </w:tc>
        <w:tc>
          <w:tcPr>
            <w:tcW w:w="3731" w:type="dxa"/>
            <w:tcBorders>
              <w:left w:val="single" w:sz="8" w:space="0" w:color="0070C0"/>
            </w:tcBorders>
          </w:tcPr>
          <w:p w14:paraId="27182B11" w14:textId="77777777" w:rsidR="0075074D" w:rsidRPr="0075074D" w:rsidRDefault="0075074D" w:rsidP="0075074D">
            <w:pPr>
              <w:rPr>
                <w:rFonts w:ascii="Edu NSW ACT Foundation" w:hAnsi="Edu NSW ACT Foundation"/>
                <w:bCs/>
                <w:sz w:val="28"/>
                <w:szCs w:val="28"/>
              </w:rPr>
            </w:pPr>
          </w:p>
        </w:tc>
      </w:tr>
      <w:tr w:rsidR="0075074D" w:rsidRPr="0075074D" w14:paraId="46E9EC77" w14:textId="77777777" w:rsidTr="00A30E0E">
        <w:trPr>
          <w:cantSplit/>
          <w:trHeight w:val="49"/>
        </w:trPr>
        <w:tc>
          <w:tcPr>
            <w:tcW w:w="9805" w:type="dxa"/>
            <w:gridSpan w:val="3"/>
            <w:tcBorders>
              <w:top w:val="single" w:sz="8" w:space="0" w:color="0070C0"/>
              <w:bottom w:val="single" w:sz="8" w:space="0" w:color="0070C0"/>
            </w:tcBorders>
            <w:shd w:val="clear" w:color="auto" w:fill="0070C0"/>
          </w:tcPr>
          <w:p w14:paraId="52A2B440" w14:textId="77777777" w:rsidR="0075074D" w:rsidRPr="0075074D" w:rsidRDefault="0075074D" w:rsidP="0075074D">
            <w:pPr>
              <w:rPr>
                <w:rFonts w:ascii="Edu NSW ACT Foundation" w:hAnsi="Edu NSW ACT Foundation"/>
                <w:b/>
                <w:bCs/>
                <w:sz w:val="28"/>
                <w:szCs w:val="28"/>
              </w:rPr>
            </w:pPr>
            <w:r w:rsidRPr="0075074D">
              <w:rPr>
                <w:rFonts w:ascii="Edu NSW ACT Foundation" w:hAnsi="Edu NSW ACT Foundation"/>
                <w:b/>
                <w:bCs/>
                <w:color w:val="FFFFFF" w:themeColor="background1"/>
              </w:rPr>
              <w:t>Green purchasing</w:t>
            </w:r>
          </w:p>
        </w:tc>
      </w:tr>
      <w:tr w:rsidR="0075074D" w:rsidRPr="0075074D" w14:paraId="045E029B" w14:textId="77777777" w:rsidTr="00A30E0E">
        <w:trPr>
          <w:cantSplit/>
          <w:trHeight w:val="340"/>
        </w:trPr>
        <w:tc>
          <w:tcPr>
            <w:tcW w:w="4865" w:type="dxa"/>
            <w:tcBorders>
              <w:top w:val="single" w:sz="8" w:space="0" w:color="0070C0"/>
              <w:bottom w:val="single" w:sz="8" w:space="0" w:color="0070C0"/>
              <w:right w:val="single" w:sz="8" w:space="0" w:color="0070C0"/>
            </w:tcBorders>
          </w:tcPr>
          <w:p w14:paraId="17217CAE"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Purchase local products</w:t>
            </w:r>
          </w:p>
        </w:tc>
        <w:tc>
          <w:tcPr>
            <w:tcW w:w="1209" w:type="dxa"/>
            <w:tcBorders>
              <w:top w:val="single" w:sz="8" w:space="0" w:color="0070C0"/>
              <w:left w:val="single" w:sz="8" w:space="0" w:color="0070C0"/>
              <w:bottom w:val="single" w:sz="8" w:space="0" w:color="0070C0"/>
              <w:right w:val="single" w:sz="8" w:space="0" w:color="0070C0"/>
            </w:tcBorders>
          </w:tcPr>
          <w:p w14:paraId="7AB8E4D1"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222F1C51" w14:textId="77777777" w:rsidR="0075074D" w:rsidRPr="0075074D" w:rsidRDefault="0075074D" w:rsidP="0075074D">
            <w:pPr>
              <w:rPr>
                <w:rFonts w:ascii="Edu NSW ACT Foundation" w:hAnsi="Edu NSW ACT Foundation"/>
                <w:bCs/>
                <w:sz w:val="28"/>
                <w:szCs w:val="28"/>
              </w:rPr>
            </w:pPr>
          </w:p>
        </w:tc>
      </w:tr>
      <w:tr w:rsidR="0075074D" w:rsidRPr="0075074D" w14:paraId="621C40CF" w14:textId="77777777" w:rsidTr="00A30E0E">
        <w:trPr>
          <w:cantSplit/>
          <w:trHeight w:val="49"/>
        </w:trPr>
        <w:tc>
          <w:tcPr>
            <w:tcW w:w="4865" w:type="dxa"/>
            <w:tcBorders>
              <w:top w:val="single" w:sz="8" w:space="0" w:color="0070C0"/>
              <w:bottom w:val="single" w:sz="8" w:space="0" w:color="0070C0"/>
              <w:right w:val="single" w:sz="8" w:space="0" w:color="0070C0"/>
            </w:tcBorders>
          </w:tcPr>
          <w:p w14:paraId="2596AA1C"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Purchase recycled products</w:t>
            </w:r>
          </w:p>
        </w:tc>
        <w:tc>
          <w:tcPr>
            <w:tcW w:w="1209" w:type="dxa"/>
            <w:tcBorders>
              <w:top w:val="single" w:sz="8" w:space="0" w:color="0070C0"/>
              <w:left w:val="single" w:sz="8" w:space="0" w:color="0070C0"/>
              <w:bottom w:val="single" w:sz="8" w:space="0" w:color="0070C0"/>
              <w:right w:val="single" w:sz="8" w:space="0" w:color="0070C0"/>
            </w:tcBorders>
          </w:tcPr>
          <w:p w14:paraId="2008B7AF"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097B814E" w14:textId="77777777" w:rsidR="0075074D" w:rsidRPr="0075074D" w:rsidRDefault="0075074D" w:rsidP="0075074D">
            <w:pPr>
              <w:rPr>
                <w:rFonts w:ascii="Edu NSW ACT Foundation" w:hAnsi="Edu NSW ACT Foundation"/>
                <w:bCs/>
                <w:sz w:val="28"/>
                <w:szCs w:val="28"/>
              </w:rPr>
            </w:pPr>
          </w:p>
        </w:tc>
      </w:tr>
      <w:tr w:rsidR="0075074D" w:rsidRPr="0075074D" w14:paraId="197BC862" w14:textId="77777777" w:rsidTr="00A30E0E">
        <w:trPr>
          <w:cantSplit/>
          <w:trHeight w:val="49"/>
        </w:trPr>
        <w:tc>
          <w:tcPr>
            <w:tcW w:w="4865" w:type="dxa"/>
            <w:tcBorders>
              <w:top w:val="single" w:sz="8" w:space="0" w:color="0070C0"/>
              <w:bottom w:val="single" w:sz="8" w:space="0" w:color="0070C0"/>
              <w:right w:val="single" w:sz="8" w:space="0" w:color="0070C0"/>
            </w:tcBorders>
          </w:tcPr>
          <w:p w14:paraId="70EF3D3B"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Purchase energy and water efficient products</w:t>
            </w:r>
          </w:p>
        </w:tc>
        <w:tc>
          <w:tcPr>
            <w:tcW w:w="1209" w:type="dxa"/>
            <w:tcBorders>
              <w:top w:val="single" w:sz="8" w:space="0" w:color="0070C0"/>
              <w:left w:val="single" w:sz="8" w:space="0" w:color="0070C0"/>
              <w:bottom w:val="single" w:sz="8" w:space="0" w:color="0070C0"/>
              <w:right w:val="single" w:sz="8" w:space="0" w:color="0070C0"/>
            </w:tcBorders>
          </w:tcPr>
          <w:p w14:paraId="250D0030"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7ECCFFBC" w14:textId="77777777" w:rsidR="0075074D" w:rsidRPr="0075074D" w:rsidRDefault="0075074D" w:rsidP="0075074D">
            <w:pPr>
              <w:rPr>
                <w:rFonts w:ascii="Edu NSW ACT Foundation" w:hAnsi="Edu NSW ACT Foundation"/>
                <w:bCs/>
                <w:sz w:val="28"/>
                <w:szCs w:val="28"/>
              </w:rPr>
            </w:pPr>
          </w:p>
        </w:tc>
      </w:tr>
      <w:tr w:rsidR="0075074D" w:rsidRPr="0075074D" w14:paraId="79354A24" w14:textId="77777777" w:rsidTr="00A30E0E">
        <w:trPr>
          <w:cantSplit/>
          <w:trHeight w:val="340"/>
        </w:trPr>
        <w:tc>
          <w:tcPr>
            <w:tcW w:w="4865" w:type="dxa"/>
            <w:tcBorders>
              <w:top w:val="single" w:sz="8" w:space="0" w:color="0070C0"/>
              <w:bottom w:val="single" w:sz="8" w:space="0" w:color="0070C0"/>
              <w:right w:val="single" w:sz="8" w:space="0" w:color="0070C0"/>
            </w:tcBorders>
          </w:tcPr>
          <w:p w14:paraId="3CC31F75"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Purchase organic produce</w:t>
            </w:r>
          </w:p>
        </w:tc>
        <w:tc>
          <w:tcPr>
            <w:tcW w:w="1209" w:type="dxa"/>
            <w:tcBorders>
              <w:top w:val="single" w:sz="8" w:space="0" w:color="0070C0"/>
              <w:left w:val="single" w:sz="8" w:space="0" w:color="0070C0"/>
              <w:bottom w:val="single" w:sz="8" w:space="0" w:color="0070C0"/>
              <w:right w:val="single" w:sz="8" w:space="0" w:color="0070C0"/>
            </w:tcBorders>
          </w:tcPr>
          <w:p w14:paraId="249AACC3"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5CE285D6" w14:textId="77777777" w:rsidR="0075074D" w:rsidRPr="0075074D" w:rsidRDefault="0075074D" w:rsidP="0075074D">
            <w:pPr>
              <w:rPr>
                <w:rFonts w:ascii="Edu NSW ACT Foundation" w:hAnsi="Edu NSW ACT Foundation"/>
                <w:bCs/>
                <w:sz w:val="28"/>
                <w:szCs w:val="28"/>
              </w:rPr>
            </w:pPr>
          </w:p>
        </w:tc>
      </w:tr>
      <w:tr w:rsidR="0075074D" w:rsidRPr="0075074D" w14:paraId="73496705" w14:textId="77777777" w:rsidTr="00A30E0E">
        <w:trPr>
          <w:cantSplit/>
          <w:trHeight w:val="340"/>
        </w:trPr>
        <w:tc>
          <w:tcPr>
            <w:tcW w:w="4865" w:type="dxa"/>
            <w:tcBorders>
              <w:top w:val="single" w:sz="8" w:space="0" w:color="0070C0"/>
              <w:bottom w:val="single" w:sz="8" w:space="0" w:color="0070C0"/>
              <w:right w:val="single" w:sz="8" w:space="0" w:color="0070C0"/>
            </w:tcBorders>
          </w:tcPr>
          <w:p w14:paraId="0C6A3A65"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Purchase items with minimal packaging</w:t>
            </w:r>
          </w:p>
        </w:tc>
        <w:tc>
          <w:tcPr>
            <w:tcW w:w="1209" w:type="dxa"/>
            <w:tcBorders>
              <w:top w:val="single" w:sz="8" w:space="0" w:color="0070C0"/>
              <w:left w:val="single" w:sz="8" w:space="0" w:color="0070C0"/>
              <w:bottom w:val="single" w:sz="8" w:space="0" w:color="0070C0"/>
              <w:right w:val="single" w:sz="8" w:space="0" w:color="0070C0"/>
            </w:tcBorders>
          </w:tcPr>
          <w:p w14:paraId="624EFD25"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0B526716" w14:textId="77777777" w:rsidR="0075074D" w:rsidRPr="0075074D" w:rsidRDefault="0075074D" w:rsidP="0075074D">
            <w:pPr>
              <w:rPr>
                <w:rFonts w:ascii="Edu NSW ACT Foundation" w:hAnsi="Edu NSW ACT Foundation"/>
                <w:bCs/>
                <w:sz w:val="28"/>
                <w:szCs w:val="28"/>
              </w:rPr>
            </w:pPr>
          </w:p>
        </w:tc>
      </w:tr>
      <w:tr w:rsidR="0075074D" w:rsidRPr="0075074D" w14:paraId="6333CFB1" w14:textId="77777777" w:rsidTr="00A30E0E">
        <w:trPr>
          <w:cantSplit/>
          <w:trHeight w:val="340"/>
        </w:trPr>
        <w:tc>
          <w:tcPr>
            <w:tcW w:w="4865" w:type="dxa"/>
            <w:tcBorders>
              <w:top w:val="single" w:sz="8" w:space="0" w:color="0070C0"/>
              <w:bottom w:val="single" w:sz="8" w:space="0" w:color="0070C0"/>
              <w:right w:val="single" w:sz="8" w:space="0" w:color="0070C0"/>
            </w:tcBorders>
          </w:tcPr>
          <w:p w14:paraId="62021536"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Purchase chemical-free, green cleaning products</w:t>
            </w:r>
          </w:p>
        </w:tc>
        <w:tc>
          <w:tcPr>
            <w:tcW w:w="1209" w:type="dxa"/>
            <w:tcBorders>
              <w:top w:val="single" w:sz="8" w:space="0" w:color="0070C0"/>
              <w:left w:val="single" w:sz="8" w:space="0" w:color="0070C0"/>
              <w:bottom w:val="single" w:sz="8" w:space="0" w:color="0070C0"/>
              <w:right w:val="single" w:sz="8" w:space="0" w:color="0070C0"/>
            </w:tcBorders>
          </w:tcPr>
          <w:p w14:paraId="04F4B620"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3AFBA69E" w14:textId="77777777" w:rsidR="0075074D" w:rsidRPr="0075074D" w:rsidRDefault="0075074D" w:rsidP="0075074D">
            <w:pPr>
              <w:rPr>
                <w:rFonts w:ascii="Edu NSW ACT Foundation" w:hAnsi="Edu NSW ACT Foundation"/>
                <w:bCs/>
                <w:sz w:val="28"/>
                <w:szCs w:val="28"/>
              </w:rPr>
            </w:pPr>
          </w:p>
        </w:tc>
      </w:tr>
      <w:tr w:rsidR="0075074D" w:rsidRPr="0075074D" w14:paraId="0C12AF32" w14:textId="77777777" w:rsidTr="00A30E0E">
        <w:trPr>
          <w:cantSplit/>
          <w:trHeight w:val="340"/>
        </w:trPr>
        <w:tc>
          <w:tcPr>
            <w:tcW w:w="4865" w:type="dxa"/>
            <w:tcBorders>
              <w:top w:val="single" w:sz="8" w:space="0" w:color="0070C0"/>
              <w:bottom w:val="single" w:sz="8" w:space="0" w:color="0070C0"/>
              <w:right w:val="single" w:sz="8" w:space="0" w:color="0070C0"/>
            </w:tcBorders>
          </w:tcPr>
          <w:p w14:paraId="55B3A067"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Purchase formaldehyde-free paint</w:t>
            </w:r>
          </w:p>
        </w:tc>
        <w:tc>
          <w:tcPr>
            <w:tcW w:w="1209" w:type="dxa"/>
            <w:tcBorders>
              <w:top w:val="single" w:sz="8" w:space="0" w:color="0070C0"/>
              <w:left w:val="single" w:sz="8" w:space="0" w:color="0070C0"/>
              <w:bottom w:val="single" w:sz="8" w:space="0" w:color="0070C0"/>
              <w:right w:val="single" w:sz="8" w:space="0" w:color="0070C0"/>
            </w:tcBorders>
          </w:tcPr>
          <w:p w14:paraId="671D66DB"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6DFFDEC9" w14:textId="77777777" w:rsidR="0075074D" w:rsidRPr="0075074D" w:rsidRDefault="0075074D" w:rsidP="0075074D">
            <w:pPr>
              <w:rPr>
                <w:rFonts w:ascii="Edu NSW ACT Foundation" w:hAnsi="Edu NSW ACT Foundation"/>
                <w:bCs/>
                <w:sz w:val="28"/>
                <w:szCs w:val="28"/>
              </w:rPr>
            </w:pPr>
          </w:p>
        </w:tc>
      </w:tr>
      <w:tr w:rsidR="0075074D" w:rsidRPr="0075074D" w14:paraId="49D8BFA5" w14:textId="77777777" w:rsidTr="00A30E0E">
        <w:trPr>
          <w:cantSplit/>
          <w:trHeight w:val="49"/>
        </w:trPr>
        <w:tc>
          <w:tcPr>
            <w:tcW w:w="9805" w:type="dxa"/>
            <w:gridSpan w:val="3"/>
            <w:tcBorders>
              <w:top w:val="single" w:sz="8" w:space="0" w:color="0070C0"/>
              <w:bottom w:val="single" w:sz="8" w:space="0" w:color="0070C0"/>
            </w:tcBorders>
            <w:shd w:val="clear" w:color="auto" w:fill="0070C0"/>
          </w:tcPr>
          <w:p w14:paraId="43D7D37A" w14:textId="77777777" w:rsidR="0075074D" w:rsidRPr="0075074D" w:rsidRDefault="0075074D" w:rsidP="0075074D">
            <w:pPr>
              <w:rPr>
                <w:rFonts w:ascii="Edu NSW ACT Foundation" w:hAnsi="Edu NSW ACT Foundation"/>
                <w:b/>
                <w:bCs/>
                <w:sz w:val="28"/>
                <w:szCs w:val="28"/>
              </w:rPr>
            </w:pPr>
            <w:r w:rsidRPr="0075074D">
              <w:rPr>
                <w:rFonts w:ascii="Edu NSW ACT Foundation" w:hAnsi="Edu NSW ACT Foundation"/>
                <w:b/>
                <w:bCs/>
                <w:color w:val="FFFFFF" w:themeColor="background1"/>
              </w:rPr>
              <w:t>Waste</w:t>
            </w:r>
          </w:p>
        </w:tc>
      </w:tr>
      <w:tr w:rsidR="0075074D" w:rsidRPr="0075074D" w14:paraId="6B15304E" w14:textId="77777777" w:rsidTr="00A30E0E">
        <w:trPr>
          <w:cantSplit/>
          <w:trHeight w:val="1123"/>
        </w:trPr>
        <w:tc>
          <w:tcPr>
            <w:tcW w:w="4865" w:type="dxa"/>
            <w:tcBorders>
              <w:top w:val="single" w:sz="8" w:space="0" w:color="0070C0"/>
              <w:bottom w:val="single" w:sz="8" w:space="0" w:color="0070C0"/>
              <w:right w:val="single" w:sz="8" w:space="0" w:color="0070C0"/>
            </w:tcBorders>
          </w:tcPr>
          <w:p w14:paraId="1B3CEBFE"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Minimise waste from one-use, throwaway products (e.g. paper towels, disposable nappies, wet wipes) by changing behaviours and procedures, and using alternative products. The following are some suggestions:</w:t>
            </w:r>
          </w:p>
        </w:tc>
        <w:tc>
          <w:tcPr>
            <w:tcW w:w="1209" w:type="dxa"/>
            <w:tcBorders>
              <w:top w:val="single" w:sz="8" w:space="0" w:color="0070C0"/>
              <w:left w:val="single" w:sz="8" w:space="0" w:color="0070C0"/>
              <w:bottom w:val="single" w:sz="8" w:space="0" w:color="0070C0"/>
              <w:right w:val="single" w:sz="8" w:space="0" w:color="0070C0"/>
            </w:tcBorders>
          </w:tcPr>
          <w:p w14:paraId="0B363AF4"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3A8067A6" w14:textId="77777777" w:rsidR="0075074D" w:rsidRPr="0075074D" w:rsidRDefault="0075074D" w:rsidP="0075074D">
            <w:pPr>
              <w:rPr>
                <w:rFonts w:ascii="Edu NSW ACT Foundation" w:hAnsi="Edu NSW ACT Foundation"/>
                <w:bCs/>
                <w:sz w:val="28"/>
                <w:szCs w:val="28"/>
              </w:rPr>
            </w:pPr>
          </w:p>
        </w:tc>
      </w:tr>
      <w:tr w:rsidR="0075074D" w:rsidRPr="0075074D" w14:paraId="078D48C8" w14:textId="77777777" w:rsidTr="00A30E0E">
        <w:trPr>
          <w:cantSplit/>
          <w:trHeight w:val="340"/>
        </w:trPr>
        <w:tc>
          <w:tcPr>
            <w:tcW w:w="4865" w:type="dxa"/>
            <w:tcBorders>
              <w:top w:val="single" w:sz="8" w:space="0" w:color="0070C0"/>
              <w:bottom w:val="single" w:sz="8" w:space="0" w:color="0070C0"/>
              <w:right w:val="single" w:sz="8" w:space="0" w:color="0070C0"/>
            </w:tcBorders>
          </w:tcPr>
          <w:p w14:paraId="26EB1AD8"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Install a low energy electric hand dryer</w:t>
            </w:r>
          </w:p>
        </w:tc>
        <w:tc>
          <w:tcPr>
            <w:tcW w:w="1209" w:type="dxa"/>
            <w:tcBorders>
              <w:top w:val="single" w:sz="8" w:space="0" w:color="0070C0"/>
              <w:left w:val="single" w:sz="8" w:space="0" w:color="0070C0"/>
              <w:bottom w:val="single" w:sz="8" w:space="0" w:color="0070C0"/>
              <w:right w:val="single" w:sz="8" w:space="0" w:color="0070C0"/>
            </w:tcBorders>
          </w:tcPr>
          <w:p w14:paraId="2471A9B6"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37886B68" w14:textId="77777777" w:rsidR="0075074D" w:rsidRPr="0075074D" w:rsidRDefault="0075074D" w:rsidP="0075074D">
            <w:pPr>
              <w:rPr>
                <w:rFonts w:ascii="Edu NSW ACT Foundation" w:hAnsi="Edu NSW ACT Foundation"/>
                <w:bCs/>
                <w:sz w:val="28"/>
                <w:szCs w:val="28"/>
              </w:rPr>
            </w:pPr>
          </w:p>
        </w:tc>
      </w:tr>
      <w:tr w:rsidR="0075074D" w:rsidRPr="0075074D" w14:paraId="2BB1D8BA" w14:textId="77777777" w:rsidTr="00A30E0E">
        <w:trPr>
          <w:cantSplit/>
          <w:trHeight w:val="340"/>
        </w:trPr>
        <w:tc>
          <w:tcPr>
            <w:tcW w:w="4865" w:type="dxa"/>
            <w:tcBorders>
              <w:top w:val="single" w:sz="8" w:space="0" w:color="0070C0"/>
              <w:bottom w:val="single" w:sz="8" w:space="0" w:color="0070C0"/>
              <w:right w:val="single" w:sz="8" w:space="0" w:color="0070C0"/>
            </w:tcBorders>
          </w:tcPr>
          <w:p w14:paraId="522DC585"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Cut paper towels in half to reduce waste while working towards using cloth towels or installing a low energy electric hand dryer</w:t>
            </w:r>
          </w:p>
        </w:tc>
        <w:tc>
          <w:tcPr>
            <w:tcW w:w="1209" w:type="dxa"/>
            <w:tcBorders>
              <w:top w:val="single" w:sz="8" w:space="0" w:color="0070C0"/>
              <w:left w:val="single" w:sz="8" w:space="0" w:color="0070C0"/>
              <w:bottom w:val="single" w:sz="8" w:space="0" w:color="0070C0"/>
              <w:right w:val="single" w:sz="8" w:space="0" w:color="0070C0"/>
            </w:tcBorders>
          </w:tcPr>
          <w:p w14:paraId="40FF673E"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21288CE4" w14:textId="77777777" w:rsidR="0075074D" w:rsidRPr="0075074D" w:rsidRDefault="0075074D" w:rsidP="0075074D">
            <w:pPr>
              <w:rPr>
                <w:rFonts w:ascii="Edu NSW ACT Foundation" w:hAnsi="Edu NSW ACT Foundation"/>
                <w:bCs/>
                <w:sz w:val="28"/>
                <w:szCs w:val="28"/>
              </w:rPr>
            </w:pPr>
          </w:p>
        </w:tc>
      </w:tr>
      <w:tr w:rsidR="0075074D" w:rsidRPr="0075074D" w14:paraId="12385A31" w14:textId="77777777" w:rsidTr="00A30E0E">
        <w:trPr>
          <w:cantSplit/>
          <w:trHeight w:val="340"/>
        </w:trPr>
        <w:tc>
          <w:tcPr>
            <w:tcW w:w="4865" w:type="dxa"/>
            <w:tcBorders>
              <w:top w:val="single" w:sz="8" w:space="0" w:color="0070C0"/>
              <w:bottom w:val="single" w:sz="8" w:space="0" w:color="0070C0"/>
              <w:right w:val="single" w:sz="8" w:space="0" w:color="0070C0"/>
            </w:tcBorders>
          </w:tcPr>
          <w:p w14:paraId="60D41F80"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Replace disposable nappies with a nappy wash service</w:t>
            </w:r>
          </w:p>
        </w:tc>
        <w:tc>
          <w:tcPr>
            <w:tcW w:w="1209" w:type="dxa"/>
            <w:tcBorders>
              <w:top w:val="single" w:sz="8" w:space="0" w:color="0070C0"/>
              <w:left w:val="single" w:sz="8" w:space="0" w:color="0070C0"/>
              <w:bottom w:val="single" w:sz="8" w:space="0" w:color="0070C0"/>
              <w:right w:val="single" w:sz="8" w:space="0" w:color="0070C0"/>
            </w:tcBorders>
          </w:tcPr>
          <w:p w14:paraId="44C959BA"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7B840172" w14:textId="77777777" w:rsidR="0075074D" w:rsidRPr="0075074D" w:rsidRDefault="0075074D" w:rsidP="0075074D">
            <w:pPr>
              <w:rPr>
                <w:rFonts w:ascii="Edu NSW ACT Foundation" w:hAnsi="Edu NSW ACT Foundation"/>
                <w:bCs/>
                <w:sz w:val="28"/>
                <w:szCs w:val="28"/>
              </w:rPr>
            </w:pPr>
          </w:p>
        </w:tc>
      </w:tr>
      <w:tr w:rsidR="0075074D" w:rsidRPr="0075074D" w14:paraId="3BC181AD" w14:textId="77777777" w:rsidTr="00A30E0E">
        <w:trPr>
          <w:cantSplit/>
          <w:trHeight w:val="340"/>
        </w:trPr>
        <w:tc>
          <w:tcPr>
            <w:tcW w:w="4865" w:type="dxa"/>
            <w:tcBorders>
              <w:top w:val="single" w:sz="8" w:space="0" w:color="0070C0"/>
              <w:bottom w:val="single" w:sz="8" w:space="0" w:color="0070C0"/>
              <w:right w:val="single" w:sz="8" w:space="0" w:color="0070C0"/>
            </w:tcBorders>
          </w:tcPr>
          <w:p w14:paraId="16E8D34F"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Replace wet wipes with washable cloths</w:t>
            </w:r>
          </w:p>
        </w:tc>
        <w:tc>
          <w:tcPr>
            <w:tcW w:w="1209" w:type="dxa"/>
            <w:tcBorders>
              <w:top w:val="single" w:sz="8" w:space="0" w:color="0070C0"/>
              <w:left w:val="single" w:sz="8" w:space="0" w:color="0070C0"/>
              <w:bottom w:val="single" w:sz="8" w:space="0" w:color="0070C0"/>
              <w:right w:val="single" w:sz="8" w:space="0" w:color="0070C0"/>
            </w:tcBorders>
          </w:tcPr>
          <w:p w14:paraId="7CFF3871"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66253079" w14:textId="77777777" w:rsidR="0075074D" w:rsidRPr="0075074D" w:rsidRDefault="0075074D" w:rsidP="0075074D">
            <w:pPr>
              <w:rPr>
                <w:rFonts w:ascii="Edu NSW ACT Foundation" w:hAnsi="Edu NSW ACT Foundation"/>
                <w:bCs/>
                <w:sz w:val="28"/>
                <w:szCs w:val="28"/>
              </w:rPr>
            </w:pPr>
          </w:p>
        </w:tc>
      </w:tr>
      <w:tr w:rsidR="0075074D" w:rsidRPr="0075074D" w14:paraId="4A920BFE" w14:textId="77777777" w:rsidTr="00A30E0E">
        <w:trPr>
          <w:cantSplit/>
          <w:trHeight w:val="340"/>
        </w:trPr>
        <w:tc>
          <w:tcPr>
            <w:tcW w:w="4865" w:type="dxa"/>
            <w:tcBorders>
              <w:top w:val="single" w:sz="8" w:space="0" w:color="0070C0"/>
              <w:bottom w:val="single" w:sz="8" w:space="0" w:color="0070C0"/>
              <w:right w:val="single" w:sz="8" w:space="0" w:color="0070C0"/>
            </w:tcBorders>
          </w:tcPr>
          <w:p w14:paraId="09989D06"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Encourage children to bring a rubbish-free lunch/snack in a reusable container</w:t>
            </w:r>
          </w:p>
        </w:tc>
        <w:tc>
          <w:tcPr>
            <w:tcW w:w="1209" w:type="dxa"/>
            <w:tcBorders>
              <w:top w:val="single" w:sz="8" w:space="0" w:color="0070C0"/>
              <w:left w:val="single" w:sz="8" w:space="0" w:color="0070C0"/>
              <w:bottom w:val="single" w:sz="8" w:space="0" w:color="0070C0"/>
              <w:right w:val="single" w:sz="8" w:space="0" w:color="0070C0"/>
            </w:tcBorders>
          </w:tcPr>
          <w:p w14:paraId="3ECC941F"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495B31CB" w14:textId="77777777" w:rsidR="0075074D" w:rsidRPr="0075074D" w:rsidRDefault="0075074D" w:rsidP="0075074D">
            <w:pPr>
              <w:rPr>
                <w:rFonts w:ascii="Edu NSW ACT Foundation" w:hAnsi="Edu NSW ACT Foundation"/>
                <w:bCs/>
                <w:sz w:val="28"/>
                <w:szCs w:val="28"/>
              </w:rPr>
            </w:pPr>
          </w:p>
        </w:tc>
      </w:tr>
      <w:tr w:rsidR="0075074D" w:rsidRPr="0075074D" w14:paraId="2D85CCB0" w14:textId="77777777" w:rsidTr="00A30E0E">
        <w:trPr>
          <w:cantSplit/>
          <w:trHeight w:val="340"/>
        </w:trPr>
        <w:tc>
          <w:tcPr>
            <w:tcW w:w="4865" w:type="dxa"/>
            <w:tcBorders>
              <w:top w:val="single" w:sz="8" w:space="0" w:color="0070C0"/>
              <w:bottom w:val="single" w:sz="8" w:space="0" w:color="0070C0"/>
              <w:right w:val="single" w:sz="8" w:space="0" w:color="0070C0"/>
            </w:tcBorders>
          </w:tcPr>
          <w:p w14:paraId="5FE2E18B"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Adopt green cleaning practices by using safe and sustainable cleaning products and methods</w:t>
            </w:r>
          </w:p>
        </w:tc>
        <w:tc>
          <w:tcPr>
            <w:tcW w:w="1209" w:type="dxa"/>
            <w:tcBorders>
              <w:top w:val="single" w:sz="8" w:space="0" w:color="0070C0"/>
              <w:left w:val="single" w:sz="8" w:space="0" w:color="0070C0"/>
              <w:bottom w:val="single" w:sz="8" w:space="0" w:color="0070C0"/>
              <w:right w:val="single" w:sz="8" w:space="0" w:color="0070C0"/>
            </w:tcBorders>
          </w:tcPr>
          <w:p w14:paraId="1DF37C45"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20F336B0" w14:textId="77777777" w:rsidR="0075074D" w:rsidRPr="0075074D" w:rsidRDefault="0075074D" w:rsidP="0075074D">
            <w:pPr>
              <w:rPr>
                <w:rFonts w:ascii="Edu NSW ACT Foundation" w:hAnsi="Edu NSW ACT Foundation"/>
                <w:bCs/>
                <w:sz w:val="28"/>
                <w:szCs w:val="28"/>
              </w:rPr>
            </w:pPr>
          </w:p>
        </w:tc>
      </w:tr>
      <w:tr w:rsidR="0075074D" w:rsidRPr="0075074D" w14:paraId="53CE120C" w14:textId="77777777" w:rsidTr="00A30E0E">
        <w:trPr>
          <w:cantSplit/>
          <w:trHeight w:val="340"/>
        </w:trPr>
        <w:tc>
          <w:tcPr>
            <w:tcW w:w="4865" w:type="dxa"/>
            <w:tcBorders>
              <w:top w:val="single" w:sz="8" w:space="0" w:color="0070C0"/>
              <w:bottom w:val="single" w:sz="8" w:space="0" w:color="0070C0"/>
              <w:right w:val="single" w:sz="8" w:space="0" w:color="0070C0"/>
            </w:tcBorders>
          </w:tcPr>
          <w:p w14:paraId="010A521C"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Recycle plastic waste (codes #1–#7), glass, paper, cardboard, foil and metal</w:t>
            </w:r>
          </w:p>
        </w:tc>
        <w:tc>
          <w:tcPr>
            <w:tcW w:w="1209" w:type="dxa"/>
            <w:tcBorders>
              <w:top w:val="single" w:sz="8" w:space="0" w:color="0070C0"/>
              <w:left w:val="single" w:sz="8" w:space="0" w:color="0070C0"/>
              <w:bottom w:val="single" w:sz="8" w:space="0" w:color="0070C0"/>
              <w:right w:val="single" w:sz="8" w:space="0" w:color="0070C0"/>
            </w:tcBorders>
          </w:tcPr>
          <w:p w14:paraId="03FCAB4E"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0F448C7B" w14:textId="77777777" w:rsidR="0075074D" w:rsidRPr="0075074D" w:rsidRDefault="0075074D" w:rsidP="0075074D">
            <w:pPr>
              <w:rPr>
                <w:rFonts w:ascii="Edu NSW ACT Foundation" w:hAnsi="Edu NSW ACT Foundation"/>
                <w:bCs/>
                <w:sz w:val="28"/>
                <w:szCs w:val="28"/>
              </w:rPr>
            </w:pPr>
          </w:p>
        </w:tc>
      </w:tr>
      <w:tr w:rsidR="0075074D" w:rsidRPr="0075074D" w14:paraId="518EFBBD" w14:textId="77777777" w:rsidTr="00A30E0E">
        <w:trPr>
          <w:cantSplit/>
          <w:trHeight w:val="340"/>
        </w:trPr>
        <w:tc>
          <w:tcPr>
            <w:tcW w:w="4865" w:type="dxa"/>
            <w:tcBorders>
              <w:top w:val="single" w:sz="8" w:space="0" w:color="0070C0"/>
              <w:bottom w:val="single" w:sz="8" w:space="0" w:color="0070C0"/>
              <w:right w:val="single" w:sz="8" w:space="0" w:color="0070C0"/>
            </w:tcBorders>
          </w:tcPr>
          <w:p w14:paraId="23973C3F"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lastRenderedPageBreak/>
              <w:t>Investigate composting of food scraps</w:t>
            </w:r>
          </w:p>
        </w:tc>
        <w:tc>
          <w:tcPr>
            <w:tcW w:w="1209" w:type="dxa"/>
            <w:tcBorders>
              <w:top w:val="single" w:sz="8" w:space="0" w:color="0070C0"/>
              <w:left w:val="single" w:sz="8" w:space="0" w:color="0070C0"/>
              <w:bottom w:val="single" w:sz="8" w:space="0" w:color="0070C0"/>
              <w:right w:val="single" w:sz="8" w:space="0" w:color="0070C0"/>
            </w:tcBorders>
          </w:tcPr>
          <w:p w14:paraId="7BEEF96D"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19E3C1D0" w14:textId="77777777" w:rsidR="0075074D" w:rsidRPr="0075074D" w:rsidRDefault="0075074D" w:rsidP="0075074D">
            <w:pPr>
              <w:rPr>
                <w:rFonts w:ascii="Edu NSW ACT Foundation" w:hAnsi="Edu NSW ACT Foundation"/>
                <w:bCs/>
                <w:sz w:val="28"/>
                <w:szCs w:val="28"/>
              </w:rPr>
            </w:pPr>
          </w:p>
        </w:tc>
      </w:tr>
      <w:tr w:rsidR="0075074D" w:rsidRPr="0075074D" w14:paraId="19379B56" w14:textId="77777777" w:rsidTr="00A30E0E">
        <w:trPr>
          <w:cantSplit/>
          <w:trHeight w:val="340"/>
        </w:trPr>
        <w:tc>
          <w:tcPr>
            <w:tcW w:w="4865" w:type="dxa"/>
            <w:tcBorders>
              <w:top w:val="single" w:sz="8" w:space="0" w:color="0070C0"/>
              <w:bottom w:val="single" w:sz="8" w:space="0" w:color="0070C0"/>
              <w:right w:val="single" w:sz="8" w:space="0" w:color="0070C0"/>
            </w:tcBorders>
          </w:tcPr>
          <w:p w14:paraId="755C5DD2"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Explore the waste hierarchy of refuse within the educational program i.e. reduce, reuse, repair and recycle</w:t>
            </w:r>
          </w:p>
        </w:tc>
        <w:tc>
          <w:tcPr>
            <w:tcW w:w="1209" w:type="dxa"/>
            <w:tcBorders>
              <w:top w:val="single" w:sz="8" w:space="0" w:color="0070C0"/>
              <w:left w:val="single" w:sz="8" w:space="0" w:color="0070C0"/>
              <w:bottom w:val="single" w:sz="8" w:space="0" w:color="0070C0"/>
              <w:right w:val="single" w:sz="8" w:space="0" w:color="0070C0"/>
            </w:tcBorders>
          </w:tcPr>
          <w:p w14:paraId="73882B29"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49ECB70F" w14:textId="77777777" w:rsidR="0075074D" w:rsidRPr="0075074D" w:rsidRDefault="0075074D" w:rsidP="0075074D">
            <w:pPr>
              <w:rPr>
                <w:rFonts w:ascii="Edu NSW ACT Foundation" w:hAnsi="Edu NSW ACT Foundation"/>
                <w:bCs/>
                <w:sz w:val="28"/>
                <w:szCs w:val="28"/>
              </w:rPr>
            </w:pPr>
          </w:p>
        </w:tc>
      </w:tr>
      <w:tr w:rsidR="0075074D" w:rsidRPr="0075074D" w14:paraId="20AD39CD" w14:textId="77777777" w:rsidTr="00A30E0E">
        <w:trPr>
          <w:cantSplit/>
          <w:trHeight w:val="340"/>
        </w:trPr>
        <w:tc>
          <w:tcPr>
            <w:tcW w:w="4865" w:type="dxa"/>
            <w:tcBorders>
              <w:top w:val="single" w:sz="8" w:space="0" w:color="0070C0"/>
              <w:bottom w:val="single" w:sz="8" w:space="0" w:color="0070C0"/>
              <w:right w:val="single" w:sz="8" w:space="0" w:color="0070C0"/>
            </w:tcBorders>
          </w:tcPr>
          <w:p w14:paraId="054EE067"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Refrain from using food items for children’s play experiences (e.g. rice, pasta, jelly etc.) as this is wasteful of both the food items, and the water and energy used in production</w:t>
            </w:r>
          </w:p>
        </w:tc>
        <w:tc>
          <w:tcPr>
            <w:tcW w:w="1209" w:type="dxa"/>
            <w:tcBorders>
              <w:top w:val="single" w:sz="8" w:space="0" w:color="0070C0"/>
              <w:left w:val="single" w:sz="8" w:space="0" w:color="0070C0"/>
              <w:bottom w:val="single" w:sz="8" w:space="0" w:color="0070C0"/>
              <w:right w:val="single" w:sz="8" w:space="0" w:color="0070C0"/>
            </w:tcBorders>
          </w:tcPr>
          <w:p w14:paraId="3E037EB3"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2720641B" w14:textId="77777777" w:rsidR="0075074D" w:rsidRPr="0075074D" w:rsidRDefault="0075074D" w:rsidP="0075074D">
            <w:pPr>
              <w:rPr>
                <w:rFonts w:ascii="Edu NSW ACT Foundation" w:hAnsi="Edu NSW ACT Foundation"/>
                <w:bCs/>
                <w:sz w:val="28"/>
                <w:szCs w:val="28"/>
              </w:rPr>
            </w:pPr>
          </w:p>
        </w:tc>
      </w:tr>
      <w:tr w:rsidR="0075074D" w:rsidRPr="0075074D" w14:paraId="24F3D81C" w14:textId="77777777" w:rsidTr="00A30E0E">
        <w:trPr>
          <w:cantSplit/>
          <w:trHeight w:val="340"/>
        </w:trPr>
        <w:tc>
          <w:tcPr>
            <w:tcW w:w="4865" w:type="dxa"/>
            <w:tcBorders>
              <w:top w:val="single" w:sz="8" w:space="0" w:color="0070C0"/>
              <w:bottom w:val="single" w:sz="8" w:space="0" w:color="0070C0"/>
              <w:right w:val="single" w:sz="8" w:space="0" w:color="0070C0"/>
            </w:tcBorders>
          </w:tcPr>
          <w:p w14:paraId="308F26B8"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Promote recycling and reusing items e.g. through SWAP markets for children’s clothing, toys and books</w:t>
            </w:r>
          </w:p>
        </w:tc>
        <w:tc>
          <w:tcPr>
            <w:tcW w:w="1209" w:type="dxa"/>
            <w:tcBorders>
              <w:top w:val="single" w:sz="8" w:space="0" w:color="0070C0"/>
              <w:left w:val="single" w:sz="8" w:space="0" w:color="0070C0"/>
              <w:bottom w:val="single" w:sz="8" w:space="0" w:color="0070C0"/>
              <w:right w:val="single" w:sz="8" w:space="0" w:color="0070C0"/>
            </w:tcBorders>
          </w:tcPr>
          <w:p w14:paraId="7ECD31FD"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2103AC40" w14:textId="77777777" w:rsidR="0075074D" w:rsidRPr="0075074D" w:rsidRDefault="0075074D" w:rsidP="0075074D">
            <w:pPr>
              <w:rPr>
                <w:rFonts w:ascii="Edu NSW ACT Foundation" w:hAnsi="Edu NSW ACT Foundation"/>
                <w:bCs/>
                <w:sz w:val="28"/>
                <w:szCs w:val="28"/>
              </w:rPr>
            </w:pPr>
          </w:p>
        </w:tc>
      </w:tr>
      <w:tr w:rsidR="0075074D" w:rsidRPr="0075074D" w14:paraId="2988DD8C" w14:textId="77777777" w:rsidTr="00A30E0E">
        <w:trPr>
          <w:cantSplit/>
          <w:trHeight w:val="340"/>
        </w:trPr>
        <w:tc>
          <w:tcPr>
            <w:tcW w:w="9805" w:type="dxa"/>
            <w:gridSpan w:val="3"/>
            <w:tcBorders>
              <w:top w:val="single" w:sz="8" w:space="0" w:color="0070C0"/>
              <w:bottom w:val="single" w:sz="8" w:space="0" w:color="0070C0"/>
            </w:tcBorders>
            <w:shd w:val="clear" w:color="auto" w:fill="0070C0"/>
          </w:tcPr>
          <w:p w14:paraId="39B6813D" w14:textId="77777777" w:rsidR="0075074D" w:rsidRPr="0075074D" w:rsidRDefault="0075074D" w:rsidP="0075074D">
            <w:pPr>
              <w:rPr>
                <w:rFonts w:ascii="Edu NSW ACT Foundation" w:hAnsi="Edu NSW ACT Foundation"/>
                <w:b/>
                <w:bCs/>
                <w:sz w:val="28"/>
                <w:szCs w:val="28"/>
              </w:rPr>
            </w:pPr>
            <w:r w:rsidRPr="0075074D">
              <w:rPr>
                <w:rFonts w:ascii="Edu NSW ACT Foundation" w:hAnsi="Edu NSW ACT Foundation"/>
                <w:b/>
                <w:bCs/>
                <w:color w:val="FFFFFF" w:themeColor="background1"/>
              </w:rPr>
              <w:t>Energy</w:t>
            </w:r>
          </w:p>
        </w:tc>
      </w:tr>
      <w:tr w:rsidR="0075074D" w:rsidRPr="0075074D" w14:paraId="5A88CB3C" w14:textId="77777777" w:rsidTr="00A30E0E">
        <w:trPr>
          <w:cantSplit/>
          <w:trHeight w:val="340"/>
        </w:trPr>
        <w:tc>
          <w:tcPr>
            <w:tcW w:w="4865" w:type="dxa"/>
            <w:tcBorders>
              <w:top w:val="single" w:sz="8" w:space="0" w:color="0070C0"/>
              <w:bottom w:val="single" w:sz="8" w:space="0" w:color="0070C0"/>
              <w:right w:val="single" w:sz="8" w:space="0" w:color="0070C0"/>
            </w:tcBorders>
          </w:tcPr>
          <w:p w14:paraId="02A81C47"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Turn off computers and/or screens when not in use</w:t>
            </w:r>
          </w:p>
        </w:tc>
        <w:tc>
          <w:tcPr>
            <w:tcW w:w="1209" w:type="dxa"/>
            <w:tcBorders>
              <w:top w:val="single" w:sz="8" w:space="0" w:color="0070C0"/>
              <w:left w:val="single" w:sz="8" w:space="0" w:color="0070C0"/>
              <w:bottom w:val="single" w:sz="8" w:space="0" w:color="0070C0"/>
              <w:right w:val="single" w:sz="8" w:space="0" w:color="0070C0"/>
            </w:tcBorders>
          </w:tcPr>
          <w:p w14:paraId="06519029"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02142980" w14:textId="77777777" w:rsidR="0075074D" w:rsidRPr="0075074D" w:rsidRDefault="0075074D" w:rsidP="0075074D">
            <w:pPr>
              <w:rPr>
                <w:rFonts w:ascii="Edu NSW ACT Foundation" w:hAnsi="Edu NSW ACT Foundation"/>
                <w:bCs/>
                <w:sz w:val="28"/>
                <w:szCs w:val="28"/>
              </w:rPr>
            </w:pPr>
          </w:p>
        </w:tc>
      </w:tr>
      <w:tr w:rsidR="0075074D" w:rsidRPr="0075074D" w14:paraId="4382F995" w14:textId="77777777" w:rsidTr="00A30E0E">
        <w:trPr>
          <w:cantSplit/>
          <w:trHeight w:val="340"/>
        </w:trPr>
        <w:tc>
          <w:tcPr>
            <w:tcW w:w="4865" w:type="dxa"/>
            <w:tcBorders>
              <w:top w:val="single" w:sz="8" w:space="0" w:color="0070C0"/>
              <w:bottom w:val="single" w:sz="8" w:space="0" w:color="0070C0"/>
              <w:right w:val="single" w:sz="8" w:space="0" w:color="0070C0"/>
            </w:tcBorders>
          </w:tcPr>
          <w:p w14:paraId="4CE9B323"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Turn off computers and electrical equipment before leaving the building</w:t>
            </w:r>
          </w:p>
        </w:tc>
        <w:tc>
          <w:tcPr>
            <w:tcW w:w="1209" w:type="dxa"/>
            <w:tcBorders>
              <w:top w:val="single" w:sz="8" w:space="0" w:color="0070C0"/>
              <w:left w:val="single" w:sz="8" w:space="0" w:color="0070C0"/>
              <w:bottom w:val="single" w:sz="8" w:space="0" w:color="0070C0"/>
              <w:right w:val="single" w:sz="8" w:space="0" w:color="0070C0"/>
            </w:tcBorders>
          </w:tcPr>
          <w:p w14:paraId="3C8A36B5"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1D61944C" w14:textId="77777777" w:rsidR="0075074D" w:rsidRPr="0075074D" w:rsidRDefault="0075074D" w:rsidP="0075074D">
            <w:pPr>
              <w:rPr>
                <w:rFonts w:ascii="Edu NSW ACT Foundation" w:hAnsi="Edu NSW ACT Foundation"/>
                <w:bCs/>
                <w:sz w:val="28"/>
                <w:szCs w:val="28"/>
              </w:rPr>
            </w:pPr>
          </w:p>
        </w:tc>
      </w:tr>
      <w:tr w:rsidR="0075074D" w:rsidRPr="0075074D" w14:paraId="6BC56CD6" w14:textId="77777777" w:rsidTr="00A30E0E">
        <w:trPr>
          <w:cantSplit/>
          <w:trHeight w:val="340"/>
        </w:trPr>
        <w:tc>
          <w:tcPr>
            <w:tcW w:w="4865" w:type="dxa"/>
            <w:tcBorders>
              <w:top w:val="single" w:sz="8" w:space="0" w:color="0070C0"/>
              <w:bottom w:val="single" w:sz="8" w:space="0" w:color="0070C0"/>
              <w:right w:val="single" w:sz="8" w:space="0" w:color="0070C0"/>
            </w:tcBorders>
          </w:tcPr>
          <w:p w14:paraId="12AD9808"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Install and use ceiling fans instead of air conditioning, when appropriate</w:t>
            </w:r>
          </w:p>
        </w:tc>
        <w:tc>
          <w:tcPr>
            <w:tcW w:w="1209" w:type="dxa"/>
            <w:tcBorders>
              <w:top w:val="single" w:sz="8" w:space="0" w:color="0070C0"/>
              <w:left w:val="single" w:sz="8" w:space="0" w:color="0070C0"/>
              <w:bottom w:val="single" w:sz="8" w:space="0" w:color="0070C0"/>
              <w:right w:val="single" w:sz="8" w:space="0" w:color="0070C0"/>
            </w:tcBorders>
          </w:tcPr>
          <w:p w14:paraId="28AE28A6"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3C5A358E" w14:textId="77777777" w:rsidR="0075074D" w:rsidRPr="0075074D" w:rsidRDefault="0075074D" w:rsidP="0075074D">
            <w:pPr>
              <w:rPr>
                <w:rFonts w:ascii="Edu NSW ACT Foundation" w:hAnsi="Edu NSW ACT Foundation"/>
                <w:bCs/>
                <w:sz w:val="28"/>
                <w:szCs w:val="28"/>
              </w:rPr>
            </w:pPr>
          </w:p>
        </w:tc>
      </w:tr>
      <w:tr w:rsidR="0075074D" w:rsidRPr="0075074D" w14:paraId="4ACEDEDE" w14:textId="77777777" w:rsidTr="00A30E0E">
        <w:trPr>
          <w:cantSplit/>
          <w:trHeight w:val="340"/>
        </w:trPr>
        <w:tc>
          <w:tcPr>
            <w:tcW w:w="4865" w:type="dxa"/>
            <w:tcBorders>
              <w:top w:val="single" w:sz="8" w:space="0" w:color="0070C0"/>
              <w:bottom w:val="single" w:sz="8" w:space="0" w:color="0070C0"/>
              <w:right w:val="single" w:sz="8" w:space="0" w:color="0070C0"/>
            </w:tcBorders>
          </w:tcPr>
          <w:p w14:paraId="0FED4F4C"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Close doors and windows when heating or air conditioning the building where possible, while maintaining adequate ventilation. Strategies must be developed for indoor-outdoor programs to enable this to occur</w:t>
            </w:r>
          </w:p>
        </w:tc>
        <w:tc>
          <w:tcPr>
            <w:tcW w:w="1209" w:type="dxa"/>
            <w:tcBorders>
              <w:top w:val="single" w:sz="8" w:space="0" w:color="0070C0"/>
              <w:left w:val="single" w:sz="8" w:space="0" w:color="0070C0"/>
              <w:bottom w:val="single" w:sz="8" w:space="0" w:color="0070C0"/>
              <w:right w:val="single" w:sz="8" w:space="0" w:color="0070C0"/>
            </w:tcBorders>
          </w:tcPr>
          <w:p w14:paraId="1E07CC56"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2C36BBC9" w14:textId="77777777" w:rsidR="0075074D" w:rsidRPr="0075074D" w:rsidRDefault="0075074D" w:rsidP="0075074D">
            <w:pPr>
              <w:rPr>
                <w:rFonts w:ascii="Edu NSW ACT Foundation" w:hAnsi="Edu NSW ACT Foundation"/>
                <w:bCs/>
                <w:sz w:val="28"/>
                <w:szCs w:val="28"/>
              </w:rPr>
            </w:pPr>
          </w:p>
        </w:tc>
      </w:tr>
      <w:tr w:rsidR="0075074D" w:rsidRPr="0075074D" w14:paraId="60A708F9" w14:textId="77777777" w:rsidTr="00A30E0E">
        <w:trPr>
          <w:cantSplit/>
          <w:trHeight w:val="340"/>
        </w:trPr>
        <w:tc>
          <w:tcPr>
            <w:tcW w:w="4865" w:type="dxa"/>
            <w:tcBorders>
              <w:top w:val="single" w:sz="8" w:space="0" w:color="0070C0"/>
              <w:bottom w:val="single" w:sz="8" w:space="0" w:color="0070C0"/>
              <w:right w:val="single" w:sz="8" w:space="0" w:color="0070C0"/>
            </w:tcBorders>
          </w:tcPr>
          <w:p w14:paraId="7D48C41C"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Turn off fridges that are not in use during extended holiday periods (ensure no food remains and the fridge is cleaned well beforehand)</w:t>
            </w:r>
          </w:p>
        </w:tc>
        <w:tc>
          <w:tcPr>
            <w:tcW w:w="1209" w:type="dxa"/>
            <w:tcBorders>
              <w:top w:val="single" w:sz="8" w:space="0" w:color="0070C0"/>
              <w:left w:val="single" w:sz="8" w:space="0" w:color="0070C0"/>
              <w:bottom w:val="single" w:sz="8" w:space="0" w:color="0070C0"/>
              <w:right w:val="single" w:sz="8" w:space="0" w:color="0070C0"/>
            </w:tcBorders>
          </w:tcPr>
          <w:p w14:paraId="6B9861BA"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4FEA0AA4" w14:textId="77777777" w:rsidR="0075074D" w:rsidRPr="0075074D" w:rsidRDefault="0075074D" w:rsidP="0075074D">
            <w:pPr>
              <w:rPr>
                <w:rFonts w:ascii="Edu NSW ACT Foundation" w:hAnsi="Edu NSW ACT Foundation"/>
                <w:bCs/>
                <w:sz w:val="28"/>
                <w:szCs w:val="28"/>
              </w:rPr>
            </w:pPr>
          </w:p>
        </w:tc>
      </w:tr>
      <w:tr w:rsidR="0075074D" w:rsidRPr="0075074D" w14:paraId="30C3AF53" w14:textId="77777777" w:rsidTr="00A30E0E">
        <w:trPr>
          <w:cantSplit/>
          <w:trHeight w:val="340"/>
        </w:trPr>
        <w:tc>
          <w:tcPr>
            <w:tcW w:w="4865" w:type="dxa"/>
            <w:tcBorders>
              <w:top w:val="single" w:sz="8" w:space="0" w:color="0070C0"/>
              <w:bottom w:val="single" w:sz="8" w:space="0" w:color="0070C0"/>
              <w:right w:val="single" w:sz="8" w:space="0" w:color="0070C0"/>
            </w:tcBorders>
          </w:tcPr>
          <w:p w14:paraId="031018AB"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Turn lights off when not required. Install light sensors where possible</w:t>
            </w:r>
          </w:p>
        </w:tc>
        <w:tc>
          <w:tcPr>
            <w:tcW w:w="1209" w:type="dxa"/>
            <w:tcBorders>
              <w:top w:val="single" w:sz="8" w:space="0" w:color="0070C0"/>
              <w:left w:val="single" w:sz="8" w:space="0" w:color="0070C0"/>
              <w:bottom w:val="single" w:sz="8" w:space="0" w:color="0070C0"/>
              <w:right w:val="single" w:sz="8" w:space="0" w:color="0070C0"/>
            </w:tcBorders>
          </w:tcPr>
          <w:p w14:paraId="1B8F144B"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5B0A2F41" w14:textId="77777777" w:rsidR="0075074D" w:rsidRPr="0075074D" w:rsidRDefault="0075074D" w:rsidP="0075074D">
            <w:pPr>
              <w:rPr>
                <w:rFonts w:ascii="Edu NSW ACT Foundation" w:hAnsi="Edu NSW ACT Foundation"/>
                <w:bCs/>
                <w:sz w:val="28"/>
                <w:szCs w:val="28"/>
              </w:rPr>
            </w:pPr>
          </w:p>
        </w:tc>
      </w:tr>
      <w:tr w:rsidR="0075074D" w:rsidRPr="0075074D" w14:paraId="40FDD263" w14:textId="77777777" w:rsidTr="00A30E0E">
        <w:trPr>
          <w:cantSplit/>
          <w:trHeight w:val="340"/>
        </w:trPr>
        <w:tc>
          <w:tcPr>
            <w:tcW w:w="4865" w:type="dxa"/>
            <w:tcBorders>
              <w:top w:val="single" w:sz="8" w:space="0" w:color="0070C0"/>
              <w:bottom w:val="single" w:sz="8" w:space="0" w:color="0070C0"/>
              <w:right w:val="single" w:sz="8" w:space="0" w:color="0070C0"/>
            </w:tcBorders>
          </w:tcPr>
          <w:p w14:paraId="5E29CD68"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Upgrade old appliances with energy efficient appliances</w:t>
            </w:r>
          </w:p>
        </w:tc>
        <w:tc>
          <w:tcPr>
            <w:tcW w:w="1209" w:type="dxa"/>
            <w:tcBorders>
              <w:top w:val="single" w:sz="8" w:space="0" w:color="0070C0"/>
              <w:left w:val="single" w:sz="8" w:space="0" w:color="0070C0"/>
              <w:bottom w:val="single" w:sz="8" w:space="0" w:color="0070C0"/>
              <w:right w:val="single" w:sz="8" w:space="0" w:color="0070C0"/>
            </w:tcBorders>
          </w:tcPr>
          <w:p w14:paraId="04B9E8D9"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6B268D0B" w14:textId="77777777" w:rsidR="0075074D" w:rsidRPr="0075074D" w:rsidRDefault="0075074D" w:rsidP="0075074D">
            <w:pPr>
              <w:rPr>
                <w:rFonts w:ascii="Edu NSW ACT Foundation" w:hAnsi="Edu NSW ACT Foundation"/>
                <w:bCs/>
                <w:sz w:val="28"/>
                <w:szCs w:val="28"/>
              </w:rPr>
            </w:pPr>
          </w:p>
        </w:tc>
      </w:tr>
      <w:tr w:rsidR="0075074D" w:rsidRPr="0075074D" w14:paraId="27F5B79D" w14:textId="77777777" w:rsidTr="00A30E0E">
        <w:trPr>
          <w:cantSplit/>
          <w:trHeight w:val="340"/>
        </w:trPr>
        <w:tc>
          <w:tcPr>
            <w:tcW w:w="9805" w:type="dxa"/>
            <w:gridSpan w:val="3"/>
            <w:tcBorders>
              <w:top w:val="single" w:sz="8" w:space="0" w:color="0070C0"/>
              <w:bottom w:val="single" w:sz="8" w:space="0" w:color="0070C0"/>
            </w:tcBorders>
            <w:shd w:val="clear" w:color="auto" w:fill="0070C0"/>
          </w:tcPr>
          <w:p w14:paraId="647CEF50" w14:textId="77777777" w:rsidR="0075074D" w:rsidRPr="0075074D" w:rsidRDefault="0075074D" w:rsidP="0075074D">
            <w:pPr>
              <w:rPr>
                <w:rFonts w:ascii="Edu NSW ACT Foundation" w:hAnsi="Edu NSW ACT Foundation"/>
                <w:b/>
                <w:bCs/>
                <w:color w:val="FFFFFF" w:themeColor="background1"/>
                <w:sz w:val="28"/>
                <w:szCs w:val="28"/>
              </w:rPr>
            </w:pPr>
            <w:r w:rsidRPr="0075074D">
              <w:rPr>
                <w:rFonts w:ascii="Edu NSW ACT Foundation" w:hAnsi="Edu NSW ACT Foundation"/>
                <w:b/>
                <w:bCs/>
                <w:color w:val="FFFFFF" w:themeColor="background1"/>
              </w:rPr>
              <w:t>Water</w:t>
            </w:r>
          </w:p>
        </w:tc>
      </w:tr>
      <w:tr w:rsidR="0075074D" w:rsidRPr="0075074D" w14:paraId="2C99E9D1" w14:textId="77777777" w:rsidTr="00A30E0E">
        <w:trPr>
          <w:cantSplit/>
          <w:trHeight w:val="340"/>
        </w:trPr>
        <w:tc>
          <w:tcPr>
            <w:tcW w:w="4865" w:type="dxa"/>
            <w:tcBorders>
              <w:top w:val="single" w:sz="8" w:space="0" w:color="0070C0"/>
              <w:bottom w:val="single" w:sz="8" w:space="0" w:color="0070C0"/>
              <w:right w:val="single" w:sz="8" w:space="0" w:color="0070C0"/>
            </w:tcBorders>
          </w:tcPr>
          <w:p w14:paraId="1891DCED"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Install 5,000–20,000 litre water tanks and consider connecting these to toilets</w:t>
            </w:r>
          </w:p>
        </w:tc>
        <w:tc>
          <w:tcPr>
            <w:tcW w:w="1209" w:type="dxa"/>
            <w:tcBorders>
              <w:left w:val="single" w:sz="8" w:space="0" w:color="0070C0"/>
              <w:bottom w:val="single" w:sz="8" w:space="0" w:color="0070C0"/>
              <w:right w:val="single" w:sz="8" w:space="0" w:color="0070C0"/>
            </w:tcBorders>
          </w:tcPr>
          <w:p w14:paraId="2ED5303D" w14:textId="77777777" w:rsidR="0075074D" w:rsidRPr="0075074D" w:rsidRDefault="0075074D" w:rsidP="0075074D">
            <w:pPr>
              <w:rPr>
                <w:rFonts w:ascii="Edu NSW ACT Foundation" w:hAnsi="Edu NSW ACT Foundation"/>
                <w:bCs/>
                <w:sz w:val="28"/>
                <w:szCs w:val="28"/>
              </w:rPr>
            </w:pPr>
          </w:p>
        </w:tc>
        <w:tc>
          <w:tcPr>
            <w:tcW w:w="3731" w:type="dxa"/>
            <w:tcBorders>
              <w:left w:val="single" w:sz="8" w:space="0" w:color="0070C0"/>
              <w:bottom w:val="single" w:sz="8" w:space="0" w:color="0070C0"/>
            </w:tcBorders>
          </w:tcPr>
          <w:p w14:paraId="43A85A38" w14:textId="77777777" w:rsidR="0075074D" w:rsidRPr="0075074D" w:rsidRDefault="0075074D" w:rsidP="0075074D">
            <w:pPr>
              <w:rPr>
                <w:rFonts w:ascii="Edu NSW ACT Foundation" w:hAnsi="Edu NSW ACT Foundation"/>
                <w:bCs/>
                <w:sz w:val="28"/>
                <w:szCs w:val="28"/>
              </w:rPr>
            </w:pPr>
          </w:p>
        </w:tc>
      </w:tr>
      <w:tr w:rsidR="0075074D" w:rsidRPr="0075074D" w14:paraId="4B9CCBB5" w14:textId="77777777" w:rsidTr="00A30E0E">
        <w:trPr>
          <w:cantSplit/>
          <w:trHeight w:val="340"/>
        </w:trPr>
        <w:tc>
          <w:tcPr>
            <w:tcW w:w="4865" w:type="dxa"/>
            <w:tcBorders>
              <w:top w:val="single" w:sz="8" w:space="0" w:color="0070C0"/>
              <w:bottom w:val="single" w:sz="8" w:space="0" w:color="0070C0"/>
              <w:right w:val="single" w:sz="8" w:space="0" w:color="0070C0"/>
            </w:tcBorders>
          </w:tcPr>
          <w:p w14:paraId="27ABB7BE"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 xml:space="preserve">Set limits for water use during play, while acknowledging that water play is important and that children need to use water </w:t>
            </w:r>
            <w:proofErr w:type="gramStart"/>
            <w:r w:rsidRPr="0075074D">
              <w:rPr>
                <w:rFonts w:ascii="Edu NSW ACT Foundation" w:hAnsi="Edu NSW ACT Foundation"/>
              </w:rPr>
              <w:t>in order to</w:t>
            </w:r>
            <w:proofErr w:type="gramEnd"/>
            <w:r w:rsidRPr="0075074D">
              <w:rPr>
                <w:rFonts w:ascii="Edu NSW ACT Foundation" w:hAnsi="Edu NSW ACT Foundation"/>
              </w:rPr>
              <w:t xml:space="preserve"> learn how to conserve it</w:t>
            </w:r>
          </w:p>
        </w:tc>
        <w:tc>
          <w:tcPr>
            <w:tcW w:w="1209" w:type="dxa"/>
            <w:tcBorders>
              <w:top w:val="single" w:sz="8" w:space="0" w:color="0070C0"/>
              <w:left w:val="single" w:sz="8" w:space="0" w:color="0070C0"/>
              <w:bottom w:val="single" w:sz="8" w:space="0" w:color="0070C0"/>
              <w:right w:val="single" w:sz="8" w:space="0" w:color="0070C0"/>
            </w:tcBorders>
          </w:tcPr>
          <w:p w14:paraId="01B4AC13"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0B3A0349" w14:textId="77777777" w:rsidR="0075074D" w:rsidRPr="0075074D" w:rsidRDefault="0075074D" w:rsidP="0075074D">
            <w:pPr>
              <w:rPr>
                <w:rFonts w:ascii="Edu NSW ACT Foundation" w:hAnsi="Edu NSW ACT Foundation"/>
                <w:bCs/>
                <w:sz w:val="28"/>
                <w:szCs w:val="28"/>
              </w:rPr>
            </w:pPr>
          </w:p>
        </w:tc>
      </w:tr>
      <w:tr w:rsidR="0075074D" w:rsidRPr="0075074D" w14:paraId="72C169D4" w14:textId="77777777" w:rsidTr="00A30E0E">
        <w:trPr>
          <w:cantSplit/>
          <w:trHeight w:val="340"/>
        </w:trPr>
        <w:tc>
          <w:tcPr>
            <w:tcW w:w="4865" w:type="dxa"/>
            <w:tcBorders>
              <w:top w:val="single" w:sz="8" w:space="0" w:color="0070C0"/>
              <w:bottom w:val="single" w:sz="8" w:space="0" w:color="0070C0"/>
              <w:right w:val="single" w:sz="8" w:space="0" w:color="0070C0"/>
            </w:tcBorders>
          </w:tcPr>
          <w:p w14:paraId="593FB476"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Ensure that water from troughs and bowls is reused to water the garden</w:t>
            </w:r>
          </w:p>
        </w:tc>
        <w:tc>
          <w:tcPr>
            <w:tcW w:w="1209" w:type="dxa"/>
            <w:tcBorders>
              <w:top w:val="single" w:sz="8" w:space="0" w:color="0070C0"/>
              <w:left w:val="single" w:sz="8" w:space="0" w:color="0070C0"/>
              <w:bottom w:val="single" w:sz="8" w:space="0" w:color="0070C0"/>
              <w:right w:val="single" w:sz="8" w:space="0" w:color="0070C0"/>
            </w:tcBorders>
          </w:tcPr>
          <w:p w14:paraId="7BFAFBFD"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66A2130B" w14:textId="77777777" w:rsidR="0075074D" w:rsidRPr="0075074D" w:rsidRDefault="0075074D" w:rsidP="0075074D">
            <w:pPr>
              <w:rPr>
                <w:rFonts w:ascii="Edu NSW ACT Foundation" w:hAnsi="Edu NSW ACT Foundation"/>
                <w:bCs/>
                <w:sz w:val="28"/>
                <w:szCs w:val="28"/>
              </w:rPr>
            </w:pPr>
          </w:p>
        </w:tc>
      </w:tr>
      <w:tr w:rsidR="0075074D" w:rsidRPr="0075074D" w14:paraId="5C07E36A" w14:textId="77777777" w:rsidTr="00A30E0E">
        <w:trPr>
          <w:cantSplit/>
          <w:trHeight w:val="340"/>
        </w:trPr>
        <w:tc>
          <w:tcPr>
            <w:tcW w:w="4865" w:type="dxa"/>
            <w:tcBorders>
              <w:top w:val="single" w:sz="8" w:space="0" w:color="0070C0"/>
              <w:bottom w:val="single" w:sz="8" w:space="0" w:color="0070C0"/>
              <w:right w:val="single" w:sz="8" w:space="0" w:color="0070C0"/>
            </w:tcBorders>
          </w:tcPr>
          <w:p w14:paraId="0105EC3F"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 xml:space="preserve">Use grey water (containing low salt/phosphate detergents) to water grass and gardens when children are not in attendance at the service </w:t>
            </w:r>
          </w:p>
        </w:tc>
        <w:tc>
          <w:tcPr>
            <w:tcW w:w="1209" w:type="dxa"/>
            <w:tcBorders>
              <w:top w:val="single" w:sz="8" w:space="0" w:color="0070C0"/>
              <w:left w:val="single" w:sz="8" w:space="0" w:color="0070C0"/>
              <w:bottom w:val="single" w:sz="8" w:space="0" w:color="0070C0"/>
              <w:right w:val="single" w:sz="8" w:space="0" w:color="0070C0"/>
            </w:tcBorders>
          </w:tcPr>
          <w:p w14:paraId="5B44D4AC"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7A9FB5A1" w14:textId="77777777" w:rsidR="0075074D" w:rsidRPr="0075074D" w:rsidRDefault="0075074D" w:rsidP="0075074D">
            <w:pPr>
              <w:rPr>
                <w:rFonts w:ascii="Edu NSW ACT Foundation" w:hAnsi="Edu NSW ACT Foundation"/>
                <w:bCs/>
                <w:sz w:val="28"/>
                <w:szCs w:val="28"/>
              </w:rPr>
            </w:pPr>
          </w:p>
        </w:tc>
      </w:tr>
      <w:tr w:rsidR="0075074D" w:rsidRPr="0075074D" w14:paraId="343DC118" w14:textId="77777777" w:rsidTr="00A30E0E">
        <w:trPr>
          <w:cantSplit/>
          <w:trHeight w:val="340"/>
        </w:trPr>
        <w:tc>
          <w:tcPr>
            <w:tcW w:w="4865" w:type="dxa"/>
            <w:tcBorders>
              <w:top w:val="single" w:sz="8" w:space="0" w:color="0070C0"/>
              <w:bottom w:val="single" w:sz="8" w:space="0" w:color="0070C0"/>
              <w:right w:val="single" w:sz="8" w:space="0" w:color="0070C0"/>
            </w:tcBorders>
          </w:tcPr>
          <w:p w14:paraId="35AC3226"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Install water saving taps in children’s bathrooms</w:t>
            </w:r>
          </w:p>
        </w:tc>
        <w:tc>
          <w:tcPr>
            <w:tcW w:w="1209" w:type="dxa"/>
            <w:tcBorders>
              <w:top w:val="single" w:sz="8" w:space="0" w:color="0070C0"/>
              <w:left w:val="single" w:sz="8" w:space="0" w:color="0070C0"/>
              <w:bottom w:val="single" w:sz="8" w:space="0" w:color="0070C0"/>
              <w:right w:val="single" w:sz="8" w:space="0" w:color="0070C0"/>
            </w:tcBorders>
          </w:tcPr>
          <w:p w14:paraId="2A0CB113"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43F1F481" w14:textId="77777777" w:rsidR="0075074D" w:rsidRPr="0075074D" w:rsidRDefault="0075074D" w:rsidP="0075074D">
            <w:pPr>
              <w:rPr>
                <w:rFonts w:ascii="Edu NSW ACT Foundation" w:hAnsi="Edu NSW ACT Foundation"/>
                <w:bCs/>
                <w:sz w:val="28"/>
                <w:szCs w:val="28"/>
              </w:rPr>
            </w:pPr>
          </w:p>
        </w:tc>
      </w:tr>
      <w:tr w:rsidR="0075074D" w:rsidRPr="0075074D" w14:paraId="216E0C04" w14:textId="77777777" w:rsidTr="00A30E0E">
        <w:trPr>
          <w:cantSplit/>
          <w:trHeight w:val="340"/>
        </w:trPr>
        <w:tc>
          <w:tcPr>
            <w:tcW w:w="4865" w:type="dxa"/>
            <w:tcBorders>
              <w:top w:val="single" w:sz="8" w:space="0" w:color="0070C0"/>
              <w:bottom w:val="single" w:sz="8" w:space="0" w:color="0070C0"/>
              <w:right w:val="single" w:sz="8" w:space="0" w:color="0070C0"/>
            </w:tcBorders>
          </w:tcPr>
          <w:p w14:paraId="40259374"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Install dual flush toilets</w:t>
            </w:r>
          </w:p>
        </w:tc>
        <w:tc>
          <w:tcPr>
            <w:tcW w:w="1209" w:type="dxa"/>
            <w:tcBorders>
              <w:top w:val="single" w:sz="8" w:space="0" w:color="0070C0"/>
              <w:left w:val="single" w:sz="8" w:space="0" w:color="0070C0"/>
              <w:bottom w:val="single" w:sz="8" w:space="0" w:color="0070C0"/>
              <w:right w:val="single" w:sz="8" w:space="0" w:color="0070C0"/>
            </w:tcBorders>
          </w:tcPr>
          <w:p w14:paraId="7C96ABE5"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3B4D5977" w14:textId="77777777" w:rsidR="0075074D" w:rsidRPr="0075074D" w:rsidRDefault="0075074D" w:rsidP="0075074D">
            <w:pPr>
              <w:rPr>
                <w:rFonts w:ascii="Edu NSW ACT Foundation" w:hAnsi="Edu NSW ACT Foundation"/>
                <w:bCs/>
                <w:sz w:val="28"/>
                <w:szCs w:val="28"/>
              </w:rPr>
            </w:pPr>
          </w:p>
        </w:tc>
      </w:tr>
      <w:tr w:rsidR="0075074D" w:rsidRPr="0075074D" w14:paraId="28A20C82" w14:textId="77777777" w:rsidTr="00A30E0E">
        <w:trPr>
          <w:cantSplit/>
          <w:trHeight w:val="340"/>
        </w:trPr>
        <w:tc>
          <w:tcPr>
            <w:tcW w:w="4865" w:type="dxa"/>
            <w:tcBorders>
              <w:top w:val="single" w:sz="8" w:space="0" w:color="0070C0"/>
              <w:bottom w:val="single" w:sz="8" w:space="0" w:color="0070C0"/>
              <w:right w:val="single" w:sz="8" w:space="0" w:color="0070C0"/>
            </w:tcBorders>
          </w:tcPr>
          <w:p w14:paraId="15CFAA81"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Place buckets or watering cans next to drink stations to collect excess water</w:t>
            </w:r>
          </w:p>
        </w:tc>
        <w:tc>
          <w:tcPr>
            <w:tcW w:w="1209" w:type="dxa"/>
            <w:tcBorders>
              <w:top w:val="single" w:sz="8" w:space="0" w:color="0070C0"/>
              <w:left w:val="single" w:sz="8" w:space="0" w:color="0070C0"/>
              <w:bottom w:val="single" w:sz="8" w:space="0" w:color="0070C0"/>
              <w:right w:val="single" w:sz="8" w:space="0" w:color="0070C0"/>
            </w:tcBorders>
          </w:tcPr>
          <w:p w14:paraId="5ACCE16A"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00F09573" w14:textId="77777777" w:rsidR="0075074D" w:rsidRPr="0075074D" w:rsidRDefault="0075074D" w:rsidP="0075074D">
            <w:pPr>
              <w:rPr>
                <w:rFonts w:ascii="Edu NSW ACT Foundation" w:hAnsi="Edu NSW ACT Foundation"/>
                <w:bCs/>
                <w:sz w:val="28"/>
                <w:szCs w:val="28"/>
              </w:rPr>
            </w:pPr>
          </w:p>
        </w:tc>
      </w:tr>
      <w:tr w:rsidR="0075074D" w:rsidRPr="0075074D" w14:paraId="3ED1A9E1" w14:textId="77777777" w:rsidTr="00A30E0E">
        <w:trPr>
          <w:cantSplit/>
          <w:trHeight w:val="49"/>
        </w:trPr>
        <w:tc>
          <w:tcPr>
            <w:tcW w:w="9805" w:type="dxa"/>
            <w:gridSpan w:val="3"/>
            <w:tcBorders>
              <w:top w:val="single" w:sz="8" w:space="0" w:color="0070C0"/>
              <w:bottom w:val="single" w:sz="8" w:space="0" w:color="0070C0"/>
            </w:tcBorders>
            <w:shd w:val="clear" w:color="auto" w:fill="0070C0"/>
          </w:tcPr>
          <w:p w14:paraId="6BC6A5C0" w14:textId="77777777" w:rsidR="0075074D" w:rsidRPr="0075074D" w:rsidRDefault="0075074D" w:rsidP="0075074D">
            <w:pPr>
              <w:rPr>
                <w:rFonts w:ascii="Edu NSW ACT Foundation" w:hAnsi="Edu NSW ACT Foundation"/>
                <w:b/>
                <w:bCs/>
                <w:sz w:val="28"/>
                <w:szCs w:val="28"/>
              </w:rPr>
            </w:pPr>
            <w:r w:rsidRPr="0075074D">
              <w:rPr>
                <w:rFonts w:ascii="Edu NSW ACT Foundation" w:hAnsi="Edu NSW ACT Foundation"/>
                <w:b/>
                <w:bCs/>
                <w:color w:val="FFFFFF" w:themeColor="background1"/>
              </w:rPr>
              <w:t>Biodiversity</w:t>
            </w:r>
          </w:p>
        </w:tc>
      </w:tr>
      <w:tr w:rsidR="0075074D" w:rsidRPr="0075074D" w14:paraId="42F68251" w14:textId="77777777" w:rsidTr="00A30E0E">
        <w:trPr>
          <w:cantSplit/>
          <w:trHeight w:val="340"/>
        </w:trPr>
        <w:tc>
          <w:tcPr>
            <w:tcW w:w="4865" w:type="dxa"/>
            <w:tcBorders>
              <w:top w:val="single" w:sz="8" w:space="0" w:color="0070C0"/>
              <w:bottom w:val="single" w:sz="8" w:space="0" w:color="0070C0"/>
              <w:right w:val="single" w:sz="8" w:space="0" w:color="0070C0"/>
            </w:tcBorders>
          </w:tcPr>
          <w:p w14:paraId="0C6EE6FF"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lastRenderedPageBreak/>
              <w:t>Grow food crops in vegetable gardens</w:t>
            </w:r>
          </w:p>
        </w:tc>
        <w:tc>
          <w:tcPr>
            <w:tcW w:w="1209" w:type="dxa"/>
            <w:tcBorders>
              <w:top w:val="single" w:sz="8" w:space="0" w:color="0070C0"/>
              <w:left w:val="single" w:sz="8" w:space="0" w:color="0070C0"/>
              <w:bottom w:val="single" w:sz="8" w:space="0" w:color="0070C0"/>
              <w:right w:val="single" w:sz="8" w:space="0" w:color="0070C0"/>
            </w:tcBorders>
          </w:tcPr>
          <w:p w14:paraId="15A07857"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483561D2" w14:textId="77777777" w:rsidR="0075074D" w:rsidRPr="0075074D" w:rsidRDefault="0075074D" w:rsidP="0075074D">
            <w:pPr>
              <w:rPr>
                <w:rFonts w:ascii="Edu NSW ACT Foundation" w:hAnsi="Edu NSW ACT Foundation"/>
                <w:bCs/>
                <w:sz w:val="28"/>
                <w:szCs w:val="28"/>
              </w:rPr>
            </w:pPr>
          </w:p>
        </w:tc>
      </w:tr>
      <w:tr w:rsidR="0075074D" w:rsidRPr="0075074D" w14:paraId="1E65938B" w14:textId="77777777" w:rsidTr="00A30E0E">
        <w:trPr>
          <w:cantSplit/>
          <w:trHeight w:val="340"/>
        </w:trPr>
        <w:tc>
          <w:tcPr>
            <w:tcW w:w="4865" w:type="dxa"/>
            <w:tcBorders>
              <w:top w:val="single" w:sz="8" w:space="0" w:color="0070C0"/>
              <w:bottom w:val="single" w:sz="8" w:space="0" w:color="0070C0"/>
              <w:right w:val="single" w:sz="8" w:space="0" w:color="0070C0"/>
            </w:tcBorders>
          </w:tcPr>
          <w:p w14:paraId="05F22CC7"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Plant fruit trees</w:t>
            </w:r>
          </w:p>
        </w:tc>
        <w:tc>
          <w:tcPr>
            <w:tcW w:w="1209" w:type="dxa"/>
            <w:tcBorders>
              <w:top w:val="single" w:sz="8" w:space="0" w:color="0070C0"/>
              <w:left w:val="single" w:sz="8" w:space="0" w:color="0070C0"/>
              <w:bottom w:val="single" w:sz="8" w:space="0" w:color="0070C0"/>
              <w:right w:val="single" w:sz="8" w:space="0" w:color="0070C0"/>
            </w:tcBorders>
          </w:tcPr>
          <w:p w14:paraId="36AC8F7B"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15093C93" w14:textId="77777777" w:rsidR="0075074D" w:rsidRPr="0075074D" w:rsidRDefault="0075074D" w:rsidP="0075074D">
            <w:pPr>
              <w:rPr>
                <w:rFonts w:ascii="Edu NSW ACT Foundation" w:hAnsi="Edu NSW ACT Foundation"/>
                <w:bCs/>
                <w:sz w:val="28"/>
                <w:szCs w:val="28"/>
              </w:rPr>
            </w:pPr>
          </w:p>
        </w:tc>
      </w:tr>
      <w:tr w:rsidR="0075074D" w:rsidRPr="0075074D" w14:paraId="0F4A20D4" w14:textId="77777777" w:rsidTr="00A30E0E">
        <w:trPr>
          <w:cantSplit/>
          <w:trHeight w:val="340"/>
        </w:trPr>
        <w:tc>
          <w:tcPr>
            <w:tcW w:w="4865" w:type="dxa"/>
            <w:tcBorders>
              <w:top w:val="single" w:sz="8" w:space="0" w:color="0070C0"/>
              <w:bottom w:val="single" w:sz="8" w:space="0" w:color="0070C0"/>
              <w:right w:val="single" w:sz="8" w:space="0" w:color="0070C0"/>
            </w:tcBorders>
          </w:tcPr>
          <w:p w14:paraId="39DA018E"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Grow a diverse range of plants and develop children’s understanding of how plant diversity encourages animal diversity</w:t>
            </w:r>
          </w:p>
        </w:tc>
        <w:tc>
          <w:tcPr>
            <w:tcW w:w="1209" w:type="dxa"/>
            <w:tcBorders>
              <w:top w:val="single" w:sz="8" w:space="0" w:color="0070C0"/>
              <w:left w:val="single" w:sz="8" w:space="0" w:color="0070C0"/>
              <w:bottom w:val="single" w:sz="8" w:space="0" w:color="0070C0"/>
              <w:right w:val="single" w:sz="8" w:space="0" w:color="0070C0"/>
            </w:tcBorders>
          </w:tcPr>
          <w:p w14:paraId="7B7A780E"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245C9844" w14:textId="77777777" w:rsidR="0075074D" w:rsidRPr="0075074D" w:rsidRDefault="0075074D" w:rsidP="0075074D">
            <w:pPr>
              <w:rPr>
                <w:rFonts w:ascii="Edu NSW ACT Foundation" w:hAnsi="Edu NSW ACT Foundation"/>
                <w:bCs/>
                <w:sz w:val="28"/>
                <w:szCs w:val="28"/>
              </w:rPr>
            </w:pPr>
          </w:p>
        </w:tc>
      </w:tr>
      <w:tr w:rsidR="0075074D" w:rsidRPr="0075074D" w14:paraId="74DFFB21" w14:textId="77777777" w:rsidTr="00A30E0E">
        <w:trPr>
          <w:cantSplit/>
          <w:trHeight w:val="340"/>
        </w:trPr>
        <w:tc>
          <w:tcPr>
            <w:tcW w:w="4865" w:type="dxa"/>
            <w:tcBorders>
              <w:top w:val="single" w:sz="8" w:space="0" w:color="0070C0"/>
              <w:bottom w:val="single" w:sz="8" w:space="0" w:color="0070C0"/>
              <w:right w:val="single" w:sz="8" w:space="0" w:color="0070C0"/>
            </w:tcBorders>
          </w:tcPr>
          <w:p w14:paraId="29DA1A5E"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Grow indigenous (native) and water-wise plants</w:t>
            </w:r>
          </w:p>
        </w:tc>
        <w:tc>
          <w:tcPr>
            <w:tcW w:w="1209" w:type="dxa"/>
            <w:tcBorders>
              <w:top w:val="single" w:sz="8" w:space="0" w:color="0070C0"/>
              <w:left w:val="single" w:sz="8" w:space="0" w:color="0070C0"/>
              <w:bottom w:val="single" w:sz="8" w:space="0" w:color="0070C0"/>
              <w:right w:val="single" w:sz="8" w:space="0" w:color="0070C0"/>
            </w:tcBorders>
          </w:tcPr>
          <w:p w14:paraId="2F324837"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37092512" w14:textId="77777777" w:rsidR="0075074D" w:rsidRPr="0075074D" w:rsidRDefault="0075074D" w:rsidP="0075074D">
            <w:pPr>
              <w:rPr>
                <w:rFonts w:ascii="Edu NSW ACT Foundation" w:hAnsi="Edu NSW ACT Foundation"/>
                <w:bCs/>
                <w:sz w:val="28"/>
                <w:szCs w:val="28"/>
              </w:rPr>
            </w:pPr>
          </w:p>
        </w:tc>
      </w:tr>
      <w:tr w:rsidR="0075074D" w:rsidRPr="0075074D" w14:paraId="57EAF4F8" w14:textId="77777777" w:rsidTr="00A30E0E">
        <w:trPr>
          <w:cantSplit/>
          <w:trHeight w:val="340"/>
        </w:trPr>
        <w:tc>
          <w:tcPr>
            <w:tcW w:w="4865" w:type="dxa"/>
            <w:tcBorders>
              <w:top w:val="single" w:sz="8" w:space="0" w:color="0070C0"/>
              <w:bottom w:val="single" w:sz="8" w:space="0" w:color="0070C0"/>
              <w:right w:val="single" w:sz="8" w:space="0" w:color="0070C0"/>
            </w:tcBorders>
          </w:tcPr>
          <w:p w14:paraId="4FB207CA" w14:textId="77777777" w:rsidR="0075074D" w:rsidRPr="0075074D" w:rsidRDefault="0075074D" w:rsidP="0075074D">
            <w:pPr>
              <w:rPr>
                <w:rFonts w:ascii="Edu NSW ACT Foundation" w:hAnsi="Edu NSW ACT Foundation"/>
                <w:bCs/>
                <w:sz w:val="28"/>
                <w:szCs w:val="28"/>
              </w:rPr>
            </w:pPr>
            <w:r w:rsidRPr="0075074D">
              <w:rPr>
                <w:rFonts w:ascii="Edu NSW ACT Foundation" w:hAnsi="Edu NSW ACT Foundation"/>
              </w:rPr>
              <w:t>Water plants in the play space using recycled water where possible. Plants are a precious resource for the planet and should be protected and nurtured</w:t>
            </w:r>
          </w:p>
        </w:tc>
        <w:tc>
          <w:tcPr>
            <w:tcW w:w="1209" w:type="dxa"/>
            <w:tcBorders>
              <w:top w:val="single" w:sz="8" w:space="0" w:color="0070C0"/>
              <w:left w:val="single" w:sz="8" w:space="0" w:color="0070C0"/>
              <w:bottom w:val="single" w:sz="8" w:space="0" w:color="0070C0"/>
              <w:right w:val="single" w:sz="8" w:space="0" w:color="0070C0"/>
            </w:tcBorders>
          </w:tcPr>
          <w:p w14:paraId="7BE1B250"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1C82906A" w14:textId="77777777" w:rsidR="0075074D" w:rsidRPr="0075074D" w:rsidRDefault="0075074D" w:rsidP="0075074D">
            <w:pPr>
              <w:rPr>
                <w:rFonts w:ascii="Edu NSW ACT Foundation" w:hAnsi="Edu NSW ACT Foundation"/>
                <w:bCs/>
                <w:sz w:val="28"/>
                <w:szCs w:val="28"/>
              </w:rPr>
            </w:pPr>
          </w:p>
        </w:tc>
      </w:tr>
      <w:tr w:rsidR="0075074D" w:rsidRPr="0075074D" w14:paraId="7314E5DD" w14:textId="77777777" w:rsidTr="00A30E0E">
        <w:trPr>
          <w:cantSplit/>
          <w:trHeight w:val="340"/>
        </w:trPr>
        <w:tc>
          <w:tcPr>
            <w:tcW w:w="9805" w:type="dxa"/>
            <w:gridSpan w:val="3"/>
            <w:tcBorders>
              <w:top w:val="single" w:sz="8" w:space="0" w:color="0070C0"/>
              <w:bottom w:val="single" w:sz="8" w:space="0" w:color="0070C0"/>
            </w:tcBorders>
            <w:shd w:val="clear" w:color="auto" w:fill="0070C0"/>
          </w:tcPr>
          <w:p w14:paraId="6BC4AC5A" w14:textId="77777777" w:rsidR="0075074D" w:rsidRPr="0075074D" w:rsidRDefault="0075074D" w:rsidP="0075074D">
            <w:pPr>
              <w:rPr>
                <w:rFonts w:ascii="Edu NSW ACT Foundation" w:hAnsi="Edu NSW ACT Foundation"/>
                <w:b/>
                <w:bCs/>
                <w:sz w:val="28"/>
                <w:szCs w:val="28"/>
              </w:rPr>
            </w:pPr>
            <w:r w:rsidRPr="0075074D">
              <w:rPr>
                <w:rFonts w:ascii="Edu NSW ACT Foundation" w:hAnsi="Edu NSW ACT Foundation"/>
                <w:b/>
                <w:bCs/>
                <w:color w:val="FFFFFF" w:themeColor="background1"/>
              </w:rPr>
              <w:t>Transport</w:t>
            </w:r>
          </w:p>
        </w:tc>
      </w:tr>
      <w:tr w:rsidR="0075074D" w:rsidRPr="0075074D" w14:paraId="025516D8" w14:textId="77777777" w:rsidTr="00A30E0E">
        <w:trPr>
          <w:cantSplit/>
          <w:trHeight w:val="340"/>
        </w:trPr>
        <w:tc>
          <w:tcPr>
            <w:tcW w:w="4865" w:type="dxa"/>
            <w:tcBorders>
              <w:top w:val="single" w:sz="8" w:space="0" w:color="0070C0"/>
              <w:bottom w:val="single" w:sz="8" w:space="0" w:color="0070C0"/>
              <w:right w:val="single" w:sz="8" w:space="0" w:color="0070C0"/>
            </w:tcBorders>
          </w:tcPr>
          <w:p w14:paraId="03C34227" w14:textId="77777777" w:rsidR="0075074D" w:rsidRPr="0075074D" w:rsidRDefault="0075074D" w:rsidP="0075074D">
            <w:pPr>
              <w:rPr>
                <w:rFonts w:ascii="Edu NSW ACT Foundation" w:hAnsi="Edu NSW ACT Foundation"/>
              </w:rPr>
            </w:pPr>
            <w:r w:rsidRPr="0075074D">
              <w:rPr>
                <w:rFonts w:ascii="Edu NSW ACT Foundation" w:hAnsi="Edu NSW ACT Foundation"/>
              </w:rPr>
              <w:t>Encourage staff to walk, cycle or catch public transport to work and on excursions, where possible</w:t>
            </w:r>
          </w:p>
        </w:tc>
        <w:tc>
          <w:tcPr>
            <w:tcW w:w="1209" w:type="dxa"/>
            <w:tcBorders>
              <w:top w:val="single" w:sz="8" w:space="0" w:color="0070C0"/>
              <w:left w:val="single" w:sz="8" w:space="0" w:color="0070C0"/>
              <w:bottom w:val="single" w:sz="8" w:space="0" w:color="0070C0"/>
              <w:right w:val="single" w:sz="8" w:space="0" w:color="0070C0"/>
            </w:tcBorders>
          </w:tcPr>
          <w:p w14:paraId="74CD972D"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0E2D7E5B" w14:textId="77777777" w:rsidR="0075074D" w:rsidRPr="0075074D" w:rsidRDefault="0075074D" w:rsidP="0075074D">
            <w:pPr>
              <w:rPr>
                <w:rFonts w:ascii="Edu NSW ACT Foundation" w:hAnsi="Edu NSW ACT Foundation"/>
                <w:bCs/>
                <w:sz w:val="28"/>
                <w:szCs w:val="28"/>
              </w:rPr>
            </w:pPr>
          </w:p>
        </w:tc>
      </w:tr>
      <w:tr w:rsidR="0075074D" w:rsidRPr="0075074D" w14:paraId="7F9E41CC" w14:textId="77777777" w:rsidTr="00A30E0E">
        <w:trPr>
          <w:cantSplit/>
          <w:trHeight w:val="340"/>
        </w:trPr>
        <w:tc>
          <w:tcPr>
            <w:tcW w:w="4865" w:type="dxa"/>
            <w:tcBorders>
              <w:top w:val="single" w:sz="8" w:space="0" w:color="0070C0"/>
              <w:bottom w:val="single" w:sz="8" w:space="0" w:color="0070C0"/>
              <w:right w:val="single" w:sz="8" w:space="0" w:color="0070C0"/>
            </w:tcBorders>
          </w:tcPr>
          <w:p w14:paraId="155A0F46" w14:textId="77777777" w:rsidR="0075074D" w:rsidRPr="0075074D" w:rsidRDefault="0075074D" w:rsidP="0075074D">
            <w:pPr>
              <w:rPr>
                <w:rFonts w:ascii="Edu NSW ACT Foundation" w:hAnsi="Edu NSW ACT Foundation"/>
              </w:rPr>
            </w:pPr>
            <w:r w:rsidRPr="0075074D">
              <w:rPr>
                <w:rFonts w:ascii="Edu NSW ACT Foundation" w:hAnsi="Edu NSW ACT Foundation"/>
              </w:rPr>
              <w:t>Create prominent, effective spaces for the storage of bikes and prams to promote riding and walking to staff and families</w:t>
            </w:r>
          </w:p>
        </w:tc>
        <w:tc>
          <w:tcPr>
            <w:tcW w:w="1209" w:type="dxa"/>
            <w:tcBorders>
              <w:top w:val="single" w:sz="8" w:space="0" w:color="0070C0"/>
              <w:left w:val="single" w:sz="8" w:space="0" w:color="0070C0"/>
              <w:bottom w:val="single" w:sz="8" w:space="0" w:color="0070C0"/>
              <w:right w:val="single" w:sz="8" w:space="0" w:color="0070C0"/>
            </w:tcBorders>
          </w:tcPr>
          <w:p w14:paraId="3B08A9C1"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566519DE" w14:textId="77777777" w:rsidR="0075074D" w:rsidRPr="0075074D" w:rsidRDefault="0075074D" w:rsidP="0075074D">
            <w:pPr>
              <w:rPr>
                <w:rFonts w:ascii="Edu NSW ACT Foundation" w:hAnsi="Edu NSW ACT Foundation"/>
                <w:bCs/>
                <w:sz w:val="28"/>
                <w:szCs w:val="28"/>
              </w:rPr>
            </w:pPr>
          </w:p>
        </w:tc>
      </w:tr>
      <w:tr w:rsidR="0075074D" w:rsidRPr="0075074D" w14:paraId="76DA4435" w14:textId="77777777" w:rsidTr="00A30E0E">
        <w:trPr>
          <w:cantSplit/>
          <w:trHeight w:val="340"/>
        </w:trPr>
        <w:tc>
          <w:tcPr>
            <w:tcW w:w="9805" w:type="dxa"/>
            <w:gridSpan w:val="3"/>
            <w:tcBorders>
              <w:top w:val="single" w:sz="8" w:space="0" w:color="0070C0"/>
              <w:bottom w:val="single" w:sz="8" w:space="0" w:color="0070C0"/>
            </w:tcBorders>
            <w:shd w:val="clear" w:color="auto" w:fill="0070C0"/>
          </w:tcPr>
          <w:p w14:paraId="754F1B61" w14:textId="77777777" w:rsidR="0075074D" w:rsidRPr="0075074D" w:rsidRDefault="0075074D" w:rsidP="0075074D">
            <w:pPr>
              <w:rPr>
                <w:rFonts w:ascii="Edu NSW ACT Foundation" w:hAnsi="Edu NSW ACT Foundation"/>
                <w:bCs/>
                <w:szCs w:val="20"/>
              </w:rPr>
            </w:pPr>
            <w:r w:rsidRPr="0075074D">
              <w:rPr>
                <w:rFonts w:ascii="Edu NSW ACT Foundation" w:hAnsi="Edu NSW ACT Foundation"/>
                <w:bCs/>
                <w:color w:val="FFFFFF" w:themeColor="background1"/>
                <w:szCs w:val="20"/>
              </w:rPr>
              <w:t>Social sustainability</w:t>
            </w:r>
          </w:p>
        </w:tc>
      </w:tr>
      <w:tr w:rsidR="0075074D" w:rsidRPr="0075074D" w14:paraId="54BB8E6A" w14:textId="77777777" w:rsidTr="00A30E0E">
        <w:trPr>
          <w:cantSplit/>
          <w:trHeight w:val="340"/>
        </w:trPr>
        <w:tc>
          <w:tcPr>
            <w:tcW w:w="4865" w:type="dxa"/>
            <w:tcBorders>
              <w:top w:val="single" w:sz="8" w:space="0" w:color="0070C0"/>
              <w:bottom w:val="single" w:sz="8" w:space="0" w:color="0070C0"/>
              <w:right w:val="single" w:sz="8" w:space="0" w:color="0070C0"/>
            </w:tcBorders>
          </w:tcPr>
          <w:p w14:paraId="2E779BB8" w14:textId="77777777" w:rsidR="0075074D" w:rsidRPr="0075074D" w:rsidRDefault="0075074D" w:rsidP="0075074D">
            <w:pPr>
              <w:rPr>
                <w:rFonts w:ascii="Edu NSW ACT Foundation" w:hAnsi="Edu NSW ACT Foundation"/>
              </w:rPr>
            </w:pPr>
            <w:r w:rsidRPr="0075074D">
              <w:rPr>
                <w:rFonts w:ascii="Edu NSW ACT Foundation" w:hAnsi="Edu NSW ACT Foundation"/>
              </w:rPr>
              <w:t>Build respectful community partnerships, celebrate cultural diversity, engage children in decision-making, ensure inclusive access to programs</w:t>
            </w:r>
          </w:p>
        </w:tc>
        <w:tc>
          <w:tcPr>
            <w:tcW w:w="1209" w:type="dxa"/>
            <w:tcBorders>
              <w:top w:val="single" w:sz="8" w:space="0" w:color="0070C0"/>
              <w:left w:val="single" w:sz="8" w:space="0" w:color="0070C0"/>
              <w:bottom w:val="single" w:sz="8" w:space="0" w:color="0070C0"/>
              <w:right w:val="single" w:sz="8" w:space="0" w:color="0070C0"/>
            </w:tcBorders>
          </w:tcPr>
          <w:p w14:paraId="3D9D9C10"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6278F0D2" w14:textId="77777777" w:rsidR="0075074D" w:rsidRPr="0075074D" w:rsidRDefault="0075074D" w:rsidP="0075074D">
            <w:pPr>
              <w:rPr>
                <w:rFonts w:ascii="Edu NSW ACT Foundation" w:hAnsi="Edu NSW ACT Foundation"/>
                <w:bCs/>
                <w:sz w:val="28"/>
                <w:szCs w:val="28"/>
              </w:rPr>
            </w:pPr>
          </w:p>
        </w:tc>
      </w:tr>
      <w:tr w:rsidR="0075074D" w:rsidRPr="0075074D" w14:paraId="2CDAEBDB" w14:textId="77777777" w:rsidTr="00A30E0E">
        <w:trPr>
          <w:cantSplit/>
          <w:trHeight w:val="340"/>
        </w:trPr>
        <w:tc>
          <w:tcPr>
            <w:tcW w:w="9805" w:type="dxa"/>
            <w:gridSpan w:val="3"/>
            <w:tcBorders>
              <w:top w:val="single" w:sz="8" w:space="0" w:color="0070C0"/>
              <w:bottom w:val="single" w:sz="8" w:space="0" w:color="0070C0"/>
            </w:tcBorders>
            <w:shd w:val="clear" w:color="auto" w:fill="0070C0"/>
          </w:tcPr>
          <w:p w14:paraId="3A536874" w14:textId="77777777" w:rsidR="0075074D" w:rsidRPr="0075074D" w:rsidRDefault="0075074D" w:rsidP="0075074D">
            <w:pPr>
              <w:rPr>
                <w:rFonts w:ascii="Edu NSW ACT Foundation" w:hAnsi="Edu NSW ACT Foundation"/>
                <w:bCs/>
                <w:szCs w:val="20"/>
              </w:rPr>
            </w:pPr>
            <w:r w:rsidRPr="0075074D">
              <w:rPr>
                <w:rFonts w:ascii="Edu NSW ACT Foundation" w:hAnsi="Edu NSW ACT Foundation"/>
                <w:bCs/>
                <w:color w:val="FFFFFF" w:themeColor="background1"/>
                <w:szCs w:val="20"/>
              </w:rPr>
              <w:t>Economic sustainability</w:t>
            </w:r>
          </w:p>
        </w:tc>
      </w:tr>
      <w:tr w:rsidR="0075074D" w:rsidRPr="0075074D" w14:paraId="0C4DA6CD" w14:textId="77777777" w:rsidTr="00A30E0E">
        <w:trPr>
          <w:cantSplit/>
          <w:trHeight w:val="340"/>
        </w:trPr>
        <w:tc>
          <w:tcPr>
            <w:tcW w:w="4865" w:type="dxa"/>
            <w:tcBorders>
              <w:top w:val="single" w:sz="8" w:space="0" w:color="0070C0"/>
              <w:bottom w:val="single" w:sz="8" w:space="0" w:color="0070C0"/>
              <w:right w:val="single" w:sz="8" w:space="0" w:color="0070C0"/>
            </w:tcBorders>
          </w:tcPr>
          <w:p w14:paraId="6596EF7F" w14:textId="77777777" w:rsidR="0075074D" w:rsidRPr="0075074D" w:rsidRDefault="0075074D" w:rsidP="0075074D">
            <w:pPr>
              <w:rPr>
                <w:rFonts w:ascii="Edu NSW ACT Foundation" w:hAnsi="Edu NSW ACT Foundation"/>
              </w:rPr>
            </w:pPr>
            <w:r w:rsidRPr="0075074D">
              <w:rPr>
                <w:rFonts w:ascii="Edu NSW ACT Foundation" w:hAnsi="Edu NSW ACT Foundation"/>
              </w:rPr>
              <w:t>Choose durable resources over single-use, budget for sustainable purchases, share and borrow equipment with other services, consider long-term cost savings of energy-efficient design</w:t>
            </w:r>
          </w:p>
        </w:tc>
        <w:tc>
          <w:tcPr>
            <w:tcW w:w="1209" w:type="dxa"/>
            <w:tcBorders>
              <w:top w:val="single" w:sz="8" w:space="0" w:color="0070C0"/>
              <w:left w:val="single" w:sz="8" w:space="0" w:color="0070C0"/>
              <w:bottom w:val="single" w:sz="8" w:space="0" w:color="0070C0"/>
              <w:right w:val="single" w:sz="8" w:space="0" w:color="0070C0"/>
            </w:tcBorders>
          </w:tcPr>
          <w:p w14:paraId="6A6ECB27"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37748636" w14:textId="77777777" w:rsidR="0075074D" w:rsidRPr="0075074D" w:rsidRDefault="0075074D" w:rsidP="0075074D">
            <w:pPr>
              <w:rPr>
                <w:rFonts w:ascii="Edu NSW ACT Foundation" w:hAnsi="Edu NSW ACT Foundation"/>
                <w:bCs/>
                <w:sz w:val="28"/>
                <w:szCs w:val="28"/>
              </w:rPr>
            </w:pPr>
          </w:p>
        </w:tc>
      </w:tr>
      <w:tr w:rsidR="0075074D" w:rsidRPr="0075074D" w14:paraId="45BFAA06" w14:textId="77777777" w:rsidTr="00A30E0E">
        <w:trPr>
          <w:cantSplit/>
          <w:trHeight w:val="340"/>
        </w:trPr>
        <w:tc>
          <w:tcPr>
            <w:tcW w:w="9805" w:type="dxa"/>
            <w:gridSpan w:val="3"/>
            <w:tcBorders>
              <w:top w:val="single" w:sz="8" w:space="0" w:color="0070C0"/>
              <w:bottom w:val="single" w:sz="8" w:space="0" w:color="0070C0"/>
            </w:tcBorders>
            <w:shd w:val="clear" w:color="auto" w:fill="0070C0"/>
          </w:tcPr>
          <w:p w14:paraId="1A04D081" w14:textId="77777777" w:rsidR="0075074D" w:rsidRPr="0075074D" w:rsidRDefault="0075074D" w:rsidP="0075074D">
            <w:pPr>
              <w:rPr>
                <w:rFonts w:ascii="Edu NSW ACT Foundation" w:hAnsi="Edu NSW ACT Foundation"/>
                <w:b/>
                <w:bCs/>
                <w:sz w:val="28"/>
                <w:szCs w:val="28"/>
              </w:rPr>
            </w:pPr>
            <w:r w:rsidRPr="0075074D">
              <w:rPr>
                <w:rFonts w:ascii="Edu NSW ACT Foundation" w:hAnsi="Edu NSW ACT Foundation"/>
                <w:b/>
                <w:bCs/>
                <w:color w:val="FFFFFF" w:themeColor="background1"/>
              </w:rPr>
              <w:t>Curriculum</w:t>
            </w:r>
          </w:p>
        </w:tc>
      </w:tr>
      <w:tr w:rsidR="0075074D" w:rsidRPr="0075074D" w14:paraId="22B139CF" w14:textId="77777777" w:rsidTr="00A30E0E">
        <w:trPr>
          <w:cantSplit/>
          <w:trHeight w:val="340"/>
        </w:trPr>
        <w:tc>
          <w:tcPr>
            <w:tcW w:w="4865" w:type="dxa"/>
            <w:tcBorders>
              <w:top w:val="single" w:sz="8" w:space="0" w:color="0070C0"/>
              <w:bottom w:val="single" w:sz="8" w:space="0" w:color="0070C0"/>
              <w:right w:val="single" w:sz="8" w:space="0" w:color="0070C0"/>
            </w:tcBorders>
          </w:tcPr>
          <w:p w14:paraId="64EA74C1" w14:textId="77777777" w:rsidR="0075074D" w:rsidRPr="0075074D" w:rsidRDefault="0075074D" w:rsidP="0075074D">
            <w:pPr>
              <w:rPr>
                <w:rFonts w:ascii="Edu NSW ACT Foundation" w:hAnsi="Edu NSW ACT Foundation"/>
              </w:rPr>
            </w:pPr>
            <w:r w:rsidRPr="0075074D">
              <w:rPr>
                <w:rFonts w:ascii="Edu NSW ACT Foundation" w:hAnsi="Edu NSW ACT Foundation"/>
              </w:rPr>
              <w:t>Role-model sustainable practices and behaviours. Actions such as reusing water from a sink and switching off lights when not in use can have a large impact on young children, who are at a formative stage with respect to skills and attitudes</w:t>
            </w:r>
          </w:p>
        </w:tc>
        <w:tc>
          <w:tcPr>
            <w:tcW w:w="1209" w:type="dxa"/>
            <w:tcBorders>
              <w:top w:val="single" w:sz="8" w:space="0" w:color="0070C0"/>
              <w:left w:val="single" w:sz="8" w:space="0" w:color="0070C0"/>
              <w:bottom w:val="single" w:sz="8" w:space="0" w:color="0070C0"/>
              <w:right w:val="single" w:sz="8" w:space="0" w:color="0070C0"/>
            </w:tcBorders>
          </w:tcPr>
          <w:p w14:paraId="118E0262"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0FFE1D28" w14:textId="77777777" w:rsidR="0075074D" w:rsidRPr="0075074D" w:rsidRDefault="0075074D" w:rsidP="0075074D">
            <w:pPr>
              <w:rPr>
                <w:rFonts w:ascii="Edu NSW ACT Foundation" w:hAnsi="Edu NSW ACT Foundation"/>
                <w:bCs/>
                <w:sz w:val="28"/>
                <w:szCs w:val="28"/>
              </w:rPr>
            </w:pPr>
          </w:p>
        </w:tc>
      </w:tr>
      <w:tr w:rsidR="0075074D" w:rsidRPr="0075074D" w14:paraId="68F5D36D" w14:textId="77777777" w:rsidTr="00A30E0E">
        <w:trPr>
          <w:cantSplit/>
          <w:trHeight w:val="340"/>
        </w:trPr>
        <w:tc>
          <w:tcPr>
            <w:tcW w:w="4865" w:type="dxa"/>
            <w:tcBorders>
              <w:top w:val="single" w:sz="8" w:space="0" w:color="0070C0"/>
              <w:bottom w:val="single" w:sz="8" w:space="0" w:color="0070C0"/>
              <w:right w:val="single" w:sz="8" w:space="0" w:color="0070C0"/>
            </w:tcBorders>
          </w:tcPr>
          <w:p w14:paraId="04038F79" w14:textId="77777777" w:rsidR="0075074D" w:rsidRPr="0075074D" w:rsidRDefault="0075074D" w:rsidP="0075074D">
            <w:pPr>
              <w:rPr>
                <w:rFonts w:ascii="Edu NSW ACT Foundation" w:hAnsi="Edu NSW ACT Foundation"/>
              </w:rPr>
            </w:pPr>
            <w:r w:rsidRPr="0075074D">
              <w:rPr>
                <w:rFonts w:ascii="Edu NSW ACT Foundation" w:hAnsi="Edu NSW ACT Foundation"/>
              </w:rPr>
              <w:t>Aim to counteract the ‘throwaway’ mentality that children experience every day in relation to waste</w:t>
            </w:r>
          </w:p>
        </w:tc>
        <w:tc>
          <w:tcPr>
            <w:tcW w:w="1209" w:type="dxa"/>
            <w:tcBorders>
              <w:top w:val="single" w:sz="8" w:space="0" w:color="0070C0"/>
              <w:left w:val="single" w:sz="8" w:space="0" w:color="0070C0"/>
              <w:bottom w:val="single" w:sz="8" w:space="0" w:color="0070C0"/>
              <w:right w:val="single" w:sz="8" w:space="0" w:color="0070C0"/>
            </w:tcBorders>
          </w:tcPr>
          <w:p w14:paraId="17A3BD32"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7F9DEF64" w14:textId="77777777" w:rsidR="0075074D" w:rsidRPr="0075074D" w:rsidRDefault="0075074D" w:rsidP="0075074D">
            <w:pPr>
              <w:rPr>
                <w:rFonts w:ascii="Edu NSW ACT Foundation" w:hAnsi="Edu NSW ACT Foundation"/>
                <w:bCs/>
                <w:sz w:val="28"/>
                <w:szCs w:val="28"/>
              </w:rPr>
            </w:pPr>
          </w:p>
        </w:tc>
      </w:tr>
      <w:tr w:rsidR="0075074D" w:rsidRPr="0075074D" w14:paraId="087A8420" w14:textId="77777777" w:rsidTr="00A30E0E">
        <w:trPr>
          <w:cantSplit/>
          <w:trHeight w:val="340"/>
        </w:trPr>
        <w:tc>
          <w:tcPr>
            <w:tcW w:w="4865" w:type="dxa"/>
            <w:tcBorders>
              <w:top w:val="single" w:sz="8" w:space="0" w:color="0070C0"/>
              <w:bottom w:val="single" w:sz="8" w:space="0" w:color="0070C0"/>
              <w:right w:val="single" w:sz="8" w:space="0" w:color="0070C0"/>
            </w:tcBorders>
          </w:tcPr>
          <w:p w14:paraId="39BCDF6E" w14:textId="77777777" w:rsidR="0075074D" w:rsidRPr="0075074D" w:rsidRDefault="0075074D" w:rsidP="0075074D">
            <w:pPr>
              <w:rPr>
                <w:rFonts w:ascii="Edu NSW ACT Foundation" w:hAnsi="Edu NSW ACT Foundation"/>
              </w:rPr>
            </w:pPr>
            <w:r w:rsidRPr="0075074D">
              <w:rPr>
                <w:rFonts w:ascii="Edu NSW ACT Foundation" w:hAnsi="Edu NSW ACT Foundation"/>
              </w:rPr>
              <w:t>Take every opportunity to talk with young children about sustainable practices, and encourage older children to take part in these practices</w:t>
            </w:r>
          </w:p>
        </w:tc>
        <w:tc>
          <w:tcPr>
            <w:tcW w:w="1209" w:type="dxa"/>
            <w:tcBorders>
              <w:top w:val="single" w:sz="8" w:space="0" w:color="0070C0"/>
              <w:left w:val="single" w:sz="8" w:space="0" w:color="0070C0"/>
              <w:bottom w:val="single" w:sz="8" w:space="0" w:color="0070C0"/>
              <w:right w:val="single" w:sz="8" w:space="0" w:color="0070C0"/>
            </w:tcBorders>
          </w:tcPr>
          <w:p w14:paraId="1DD448D8"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73FB3DB0" w14:textId="77777777" w:rsidR="0075074D" w:rsidRPr="0075074D" w:rsidRDefault="0075074D" w:rsidP="0075074D">
            <w:pPr>
              <w:rPr>
                <w:rFonts w:ascii="Edu NSW ACT Foundation" w:hAnsi="Edu NSW ACT Foundation"/>
                <w:bCs/>
                <w:sz w:val="28"/>
                <w:szCs w:val="28"/>
              </w:rPr>
            </w:pPr>
          </w:p>
        </w:tc>
      </w:tr>
      <w:tr w:rsidR="0075074D" w:rsidRPr="0075074D" w14:paraId="33F3635E" w14:textId="77777777" w:rsidTr="00A30E0E">
        <w:trPr>
          <w:cantSplit/>
          <w:trHeight w:val="340"/>
        </w:trPr>
        <w:tc>
          <w:tcPr>
            <w:tcW w:w="4865" w:type="dxa"/>
            <w:tcBorders>
              <w:top w:val="single" w:sz="8" w:space="0" w:color="0070C0"/>
              <w:bottom w:val="single" w:sz="8" w:space="0" w:color="0070C0"/>
              <w:right w:val="single" w:sz="8" w:space="0" w:color="0070C0"/>
            </w:tcBorders>
          </w:tcPr>
          <w:p w14:paraId="5F2B646A" w14:textId="77777777" w:rsidR="0075074D" w:rsidRPr="0075074D" w:rsidRDefault="0075074D" w:rsidP="0075074D">
            <w:pPr>
              <w:rPr>
                <w:rFonts w:ascii="Edu NSW ACT Foundation" w:hAnsi="Edu NSW ACT Foundation"/>
              </w:rPr>
            </w:pPr>
            <w:r w:rsidRPr="0075074D">
              <w:rPr>
                <w:rFonts w:ascii="Edu NSW ACT Foundation" w:hAnsi="Edu NSW ACT Foundation"/>
              </w:rPr>
              <w:t>Assign roles such as water, waste and energy monitors to children within the service (consider providing them with badges and charts appropriate to their role). Children are often vigilant at monitoring the behaviour of their peers</w:t>
            </w:r>
          </w:p>
        </w:tc>
        <w:tc>
          <w:tcPr>
            <w:tcW w:w="1209" w:type="dxa"/>
            <w:tcBorders>
              <w:top w:val="single" w:sz="8" w:space="0" w:color="0070C0"/>
              <w:left w:val="single" w:sz="8" w:space="0" w:color="0070C0"/>
              <w:bottom w:val="single" w:sz="8" w:space="0" w:color="0070C0"/>
              <w:right w:val="single" w:sz="8" w:space="0" w:color="0070C0"/>
            </w:tcBorders>
          </w:tcPr>
          <w:p w14:paraId="1EB81778"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17690BB9" w14:textId="77777777" w:rsidR="0075074D" w:rsidRPr="0075074D" w:rsidRDefault="0075074D" w:rsidP="0075074D">
            <w:pPr>
              <w:rPr>
                <w:rFonts w:ascii="Edu NSW ACT Foundation" w:hAnsi="Edu NSW ACT Foundation"/>
                <w:bCs/>
                <w:sz w:val="28"/>
                <w:szCs w:val="28"/>
              </w:rPr>
            </w:pPr>
          </w:p>
        </w:tc>
      </w:tr>
      <w:tr w:rsidR="0075074D" w:rsidRPr="0075074D" w14:paraId="50053F9C" w14:textId="77777777" w:rsidTr="00A30E0E">
        <w:trPr>
          <w:cantSplit/>
          <w:trHeight w:val="340"/>
        </w:trPr>
        <w:tc>
          <w:tcPr>
            <w:tcW w:w="4865" w:type="dxa"/>
            <w:tcBorders>
              <w:top w:val="single" w:sz="8" w:space="0" w:color="0070C0"/>
              <w:bottom w:val="single" w:sz="8" w:space="0" w:color="0070C0"/>
              <w:right w:val="single" w:sz="8" w:space="0" w:color="0070C0"/>
            </w:tcBorders>
          </w:tcPr>
          <w:p w14:paraId="1B37D89B" w14:textId="77777777" w:rsidR="0075074D" w:rsidRPr="0075074D" w:rsidRDefault="0075074D" w:rsidP="0075074D">
            <w:pPr>
              <w:rPr>
                <w:rFonts w:ascii="Edu NSW ACT Foundation" w:hAnsi="Edu NSW ACT Foundation"/>
              </w:rPr>
            </w:pPr>
            <w:r w:rsidRPr="0075074D">
              <w:rPr>
                <w:rFonts w:ascii="Edu NSW ACT Foundation" w:hAnsi="Edu NSW ACT Foundation"/>
              </w:rPr>
              <w:t>The curriculum offers many opportunities to explore sustainable issues and practices. The following are some suggestions:</w:t>
            </w:r>
          </w:p>
        </w:tc>
        <w:tc>
          <w:tcPr>
            <w:tcW w:w="1209" w:type="dxa"/>
            <w:tcBorders>
              <w:top w:val="single" w:sz="8" w:space="0" w:color="0070C0"/>
              <w:left w:val="single" w:sz="8" w:space="0" w:color="0070C0"/>
              <w:bottom w:val="single" w:sz="8" w:space="0" w:color="0070C0"/>
              <w:right w:val="single" w:sz="8" w:space="0" w:color="0070C0"/>
            </w:tcBorders>
          </w:tcPr>
          <w:p w14:paraId="487D626A"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0D354784" w14:textId="77777777" w:rsidR="0075074D" w:rsidRPr="0075074D" w:rsidRDefault="0075074D" w:rsidP="0075074D">
            <w:pPr>
              <w:rPr>
                <w:rFonts w:ascii="Edu NSW ACT Foundation" w:hAnsi="Edu NSW ACT Foundation"/>
                <w:bCs/>
                <w:sz w:val="28"/>
                <w:szCs w:val="28"/>
              </w:rPr>
            </w:pPr>
          </w:p>
        </w:tc>
      </w:tr>
      <w:tr w:rsidR="0075074D" w:rsidRPr="0075074D" w14:paraId="0D9241AB" w14:textId="77777777" w:rsidTr="00A30E0E">
        <w:trPr>
          <w:cantSplit/>
          <w:trHeight w:val="340"/>
        </w:trPr>
        <w:tc>
          <w:tcPr>
            <w:tcW w:w="4865" w:type="dxa"/>
            <w:tcBorders>
              <w:top w:val="single" w:sz="8" w:space="0" w:color="0070C0"/>
              <w:bottom w:val="single" w:sz="8" w:space="0" w:color="0070C0"/>
              <w:right w:val="single" w:sz="8" w:space="0" w:color="0070C0"/>
            </w:tcBorders>
          </w:tcPr>
          <w:p w14:paraId="74662766"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Create an ‘earth hour’ each day where no lights/minimal lighting is used e.g. during rest, relaxation or sleep times.</w:t>
            </w:r>
          </w:p>
        </w:tc>
        <w:tc>
          <w:tcPr>
            <w:tcW w:w="1209" w:type="dxa"/>
            <w:tcBorders>
              <w:top w:val="single" w:sz="8" w:space="0" w:color="0070C0"/>
              <w:left w:val="single" w:sz="8" w:space="0" w:color="0070C0"/>
              <w:bottom w:val="single" w:sz="8" w:space="0" w:color="0070C0"/>
              <w:right w:val="single" w:sz="8" w:space="0" w:color="0070C0"/>
            </w:tcBorders>
          </w:tcPr>
          <w:p w14:paraId="0E026B32"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0DD70973" w14:textId="77777777" w:rsidR="0075074D" w:rsidRPr="0075074D" w:rsidRDefault="0075074D" w:rsidP="0075074D">
            <w:pPr>
              <w:rPr>
                <w:rFonts w:ascii="Edu NSW ACT Foundation" w:hAnsi="Edu NSW ACT Foundation"/>
                <w:bCs/>
                <w:sz w:val="28"/>
                <w:szCs w:val="28"/>
              </w:rPr>
            </w:pPr>
          </w:p>
        </w:tc>
      </w:tr>
      <w:tr w:rsidR="0075074D" w:rsidRPr="0075074D" w14:paraId="6ACDB5D0" w14:textId="77777777" w:rsidTr="00A30E0E">
        <w:trPr>
          <w:cantSplit/>
          <w:trHeight w:val="340"/>
        </w:trPr>
        <w:tc>
          <w:tcPr>
            <w:tcW w:w="4865" w:type="dxa"/>
            <w:tcBorders>
              <w:top w:val="single" w:sz="8" w:space="0" w:color="0070C0"/>
              <w:bottom w:val="single" w:sz="8" w:space="0" w:color="0070C0"/>
              <w:right w:val="single" w:sz="8" w:space="0" w:color="0070C0"/>
            </w:tcBorders>
          </w:tcPr>
          <w:p w14:paraId="3EEDFC23"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Use a range of pictures, books and stories that address environmental sustainability issues</w:t>
            </w:r>
          </w:p>
        </w:tc>
        <w:tc>
          <w:tcPr>
            <w:tcW w:w="1209" w:type="dxa"/>
            <w:tcBorders>
              <w:top w:val="single" w:sz="8" w:space="0" w:color="0070C0"/>
              <w:left w:val="single" w:sz="8" w:space="0" w:color="0070C0"/>
              <w:bottom w:val="single" w:sz="8" w:space="0" w:color="0070C0"/>
              <w:right w:val="single" w:sz="8" w:space="0" w:color="0070C0"/>
            </w:tcBorders>
          </w:tcPr>
          <w:p w14:paraId="4AEE9B56"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3ECA1D2A" w14:textId="77777777" w:rsidR="0075074D" w:rsidRPr="0075074D" w:rsidRDefault="0075074D" w:rsidP="0075074D">
            <w:pPr>
              <w:rPr>
                <w:rFonts w:ascii="Edu NSW ACT Foundation" w:hAnsi="Edu NSW ACT Foundation"/>
                <w:bCs/>
                <w:sz w:val="28"/>
                <w:szCs w:val="28"/>
              </w:rPr>
            </w:pPr>
          </w:p>
        </w:tc>
      </w:tr>
      <w:tr w:rsidR="0075074D" w:rsidRPr="0075074D" w14:paraId="53EB70E0" w14:textId="77777777" w:rsidTr="00A30E0E">
        <w:trPr>
          <w:cantSplit/>
          <w:trHeight w:val="340"/>
        </w:trPr>
        <w:tc>
          <w:tcPr>
            <w:tcW w:w="4865" w:type="dxa"/>
            <w:tcBorders>
              <w:top w:val="single" w:sz="8" w:space="0" w:color="0070C0"/>
              <w:bottom w:val="single" w:sz="8" w:space="0" w:color="0070C0"/>
              <w:right w:val="single" w:sz="8" w:space="0" w:color="0070C0"/>
            </w:tcBorders>
          </w:tcPr>
          <w:p w14:paraId="70C4D96E"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lastRenderedPageBreak/>
              <w:t>Have waste-free days</w:t>
            </w:r>
          </w:p>
        </w:tc>
        <w:tc>
          <w:tcPr>
            <w:tcW w:w="1209" w:type="dxa"/>
            <w:tcBorders>
              <w:top w:val="single" w:sz="8" w:space="0" w:color="0070C0"/>
              <w:left w:val="single" w:sz="8" w:space="0" w:color="0070C0"/>
              <w:bottom w:val="single" w:sz="8" w:space="0" w:color="0070C0"/>
              <w:right w:val="single" w:sz="8" w:space="0" w:color="0070C0"/>
            </w:tcBorders>
          </w:tcPr>
          <w:p w14:paraId="4AD64E51"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1A874EEC" w14:textId="77777777" w:rsidR="0075074D" w:rsidRPr="0075074D" w:rsidRDefault="0075074D" w:rsidP="0075074D">
            <w:pPr>
              <w:rPr>
                <w:rFonts w:ascii="Edu NSW ACT Foundation" w:hAnsi="Edu NSW ACT Foundation"/>
                <w:bCs/>
                <w:sz w:val="28"/>
                <w:szCs w:val="28"/>
              </w:rPr>
            </w:pPr>
          </w:p>
        </w:tc>
      </w:tr>
      <w:tr w:rsidR="0075074D" w:rsidRPr="0075074D" w14:paraId="42D6D262" w14:textId="77777777" w:rsidTr="00A30E0E">
        <w:trPr>
          <w:cantSplit/>
          <w:trHeight w:val="340"/>
        </w:trPr>
        <w:tc>
          <w:tcPr>
            <w:tcW w:w="4865" w:type="dxa"/>
            <w:tcBorders>
              <w:top w:val="single" w:sz="8" w:space="0" w:color="0070C0"/>
              <w:bottom w:val="single" w:sz="8" w:space="0" w:color="0070C0"/>
              <w:right w:val="single" w:sz="8" w:space="0" w:color="0070C0"/>
            </w:tcBorders>
          </w:tcPr>
          <w:p w14:paraId="0A56239C"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Use improvised, recycled and natural materials for program activities</w:t>
            </w:r>
          </w:p>
        </w:tc>
        <w:tc>
          <w:tcPr>
            <w:tcW w:w="1209" w:type="dxa"/>
            <w:tcBorders>
              <w:top w:val="single" w:sz="8" w:space="0" w:color="0070C0"/>
              <w:left w:val="single" w:sz="8" w:space="0" w:color="0070C0"/>
              <w:bottom w:val="single" w:sz="8" w:space="0" w:color="0070C0"/>
              <w:right w:val="single" w:sz="8" w:space="0" w:color="0070C0"/>
            </w:tcBorders>
          </w:tcPr>
          <w:p w14:paraId="25A0D02B"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255ED9D0" w14:textId="77777777" w:rsidR="0075074D" w:rsidRPr="0075074D" w:rsidRDefault="0075074D" w:rsidP="0075074D">
            <w:pPr>
              <w:rPr>
                <w:rFonts w:ascii="Edu NSW ACT Foundation" w:hAnsi="Edu NSW ACT Foundation"/>
                <w:bCs/>
                <w:sz w:val="28"/>
                <w:szCs w:val="28"/>
              </w:rPr>
            </w:pPr>
          </w:p>
        </w:tc>
      </w:tr>
      <w:tr w:rsidR="0075074D" w:rsidRPr="0075074D" w14:paraId="06C2094F" w14:textId="77777777" w:rsidTr="00A30E0E">
        <w:trPr>
          <w:cantSplit/>
          <w:trHeight w:val="340"/>
        </w:trPr>
        <w:tc>
          <w:tcPr>
            <w:tcW w:w="4865" w:type="dxa"/>
            <w:tcBorders>
              <w:top w:val="single" w:sz="8" w:space="0" w:color="0070C0"/>
              <w:bottom w:val="single" w:sz="8" w:space="0" w:color="0070C0"/>
              <w:right w:val="single" w:sz="8" w:space="0" w:color="0070C0"/>
            </w:tcBorders>
          </w:tcPr>
          <w:p w14:paraId="4651E0ED"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 xml:space="preserve">Examine damaged household appliances and explore whether they can be repaired </w:t>
            </w:r>
          </w:p>
        </w:tc>
        <w:tc>
          <w:tcPr>
            <w:tcW w:w="1209" w:type="dxa"/>
            <w:tcBorders>
              <w:top w:val="single" w:sz="8" w:space="0" w:color="0070C0"/>
              <w:left w:val="single" w:sz="8" w:space="0" w:color="0070C0"/>
              <w:bottom w:val="single" w:sz="8" w:space="0" w:color="0070C0"/>
              <w:right w:val="single" w:sz="8" w:space="0" w:color="0070C0"/>
            </w:tcBorders>
          </w:tcPr>
          <w:p w14:paraId="4E2ED072"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74FF71EA" w14:textId="77777777" w:rsidR="0075074D" w:rsidRPr="0075074D" w:rsidRDefault="0075074D" w:rsidP="0075074D">
            <w:pPr>
              <w:rPr>
                <w:rFonts w:ascii="Edu NSW ACT Foundation" w:hAnsi="Edu NSW ACT Foundation"/>
                <w:bCs/>
                <w:sz w:val="28"/>
                <w:szCs w:val="28"/>
              </w:rPr>
            </w:pPr>
          </w:p>
        </w:tc>
      </w:tr>
      <w:tr w:rsidR="0075074D" w:rsidRPr="0075074D" w14:paraId="776BFAD5" w14:textId="77777777" w:rsidTr="00A30E0E">
        <w:trPr>
          <w:cantSplit/>
          <w:trHeight w:val="340"/>
        </w:trPr>
        <w:tc>
          <w:tcPr>
            <w:tcW w:w="4865" w:type="dxa"/>
            <w:tcBorders>
              <w:top w:val="single" w:sz="8" w:space="0" w:color="0070C0"/>
              <w:bottom w:val="single" w:sz="8" w:space="0" w:color="0070C0"/>
              <w:right w:val="single" w:sz="8" w:space="0" w:color="0070C0"/>
            </w:tcBorders>
          </w:tcPr>
          <w:p w14:paraId="5CEBD35F"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Play a recycling game to promote an understanding of items that can be recycled</w:t>
            </w:r>
          </w:p>
        </w:tc>
        <w:tc>
          <w:tcPr>
            <w:tcW w:w="1209" w:type="dxa"/>
            <w:tcBorders>
              <w:top w:val="single" w:sz="8" w:space="0" w:color="0070C0"/>
              <w:left w:val="single" w:sz="8" w:space="0" w:color="0070C0"/>
              <w:bottom w:val="single" w:sz="8" w:space="0" w:color="0070C0"/>
              <w:right w:val="single" w:sz="8" w:space="0" w:color="0070C0"/>
            </w:tcBorders>
          </w:tcPr>
          <w:p w14:paraId="5E18BBC7"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75E89A14" w14:textId="77777777" w:rsidR="0075074D" w:rsidRPr="0075074D" w:rsidRDefault="0075074D" w:rsidP="0075074D">
            <w:pPr>
              <w:rPr>
                <w:rFonts w:ascii="Edu NSW ACT Foundation" w:hAnsi="Edu NSW ACT Foundation"/>
                <w:bCs/>
                <w:sz w:val="28"/>
                <w:szCs w:val="28"/>
              </w:rPr>
            </w:pPr>
          </w:p>
        </w:tc>
      </w:tr>
      <w:tr w:rsidR="0075074D" w:rsidRPr="0075074D" w14:paraId="636B4CAE" w14:textId="77777777" w:rsidTr="00A30E0E">
        <w:trPr>
          <w:cantSplit/>
          <w:trHeight w:val="340"/>
        </w:trPr>
        <w:tc>
          <w:tcPr>
            <w:tcW w:w="4865" w:type="dxa"/>
            <w:tcBorders>
              <w:top w:val="single" w:sz="8" w:space="0" w:color="0070C0"/>
              <w:bottom w:val="single" w:sz="8" w:space="0" w:color="0070C0"/>
              <w:right w:val="single" w:sz="8" w:space="0" w:color="0070C0"/>
            </w:tcBorders>
          </w:tcPr>
          <w:p w14:paraId="0482AA1B"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 xml:space="preserve">Investigate alternatives to </w:t>
            </w:r>
            <w:proofErr w:type="spellStart"/>
            <w:r w:rsidRPr="0075074D">
              <w:rPr>
                <w:rFonts w:ascii="Edu NSW ACT Foundation" w:hAnsi="Edu NSW ACT Foundation"/>
              </w:rPr>
              <w:t>texta</w:t>
            </w:r>
            <w:proofErr w:type="spellEnd"/>
            <w:r w:rsidRPr="0075074D">
              <w:rPr>
                <w:rFonts w:ascii="Edu NSW ACT Foundation" w:hAnsi="Edu NSW ACT Foundation"/>
              </w:rPr>
              <w:t xml:space="preserve"> pens and liquid paint, such as powder paint and refillable markers or pencils</w:t>
            </w:r>
          </w:p>
        </w:tc>
        <w:tc>
          <w:tcPr>
            <w:tcW w:w="1209" w:type="dxa"/>
            <w:tcBorders>
              <w:top w:val="single" w:sz="8" w:space="0" w:color="0070C0"/>
              <w:left w:val="single" w:sz="8" w:space="0" w:color="0070C0"/>
              <w:bottom w:val="single" w:sz="8" w:space="0" w:color="0070C0"/>
              <w:right w:val="single" w:sz="8" w:space="0" w:color="0070C0"/>
            </w:tcBorders>
          </w:tcPr>
          <w:p w14:paraId="23C47081"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421CBC29" w14:textId="77777777" w:rsidR="0075074D" w:rsidRPr="0075074D" w:rsidRDefault="0075074D" w:rsidP="0075074D">
            <w:pPr>
              <w:rPr>
                <w:rFonts w:ascii="Edu NSW ACT Foundation" w:hAnsi="Edu NSW ACT Foundation"/>
                <w:bCs/>
                <w:sz w:val="28"/>
                <w:szCs w:val="28"/>
              </w:rPr>
            </w:pPr>
          </w:p>
        </w:tc>
      </w:tr>
      <w:tr w:rsidR="0075074D" w:rsidRPr="0075074D" w14:paraId="77D3D5C6" w14:textId="77777777" w:rsidTr="00A30E0E">
        <w:trPr>
          <w:cantSplit/>
          <w:trHeight w:val="340"/>
        </w:trPr>
        <w:tc>
          <w:tcPr>
            <w:tcW w:w="4865" w:type="dxa"/>
            <w:tcBorders>
              <w:top w:val="single" w:sz="8" w:space="0" w:color="0070C0"/>
              <w:bottom w:val="single" w:sz="8" w:space="0" w:color="0070C0"/>
              <w:right w:val="single" w:sz="8" w:space="0" w:color="0070C0"/>
            </w:tcBorders>
          </w:tcPr>
          <w:p w14:paraId="26699C9C"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Join Environmental Education in Early Childhood (EEEC) for more ideas</w:t>
            </w:r>
          </w:p>
        </w:tc>
        <w:tc>
          <w:tcPr>
            <w:tcW w:w="1209" w:type="dxa"/>
            <w:tcBorders>
              <w:top w:val="single" w:sz="8" w:space="0" w:color="0070C0"/>
              <w:left w:val="single" w:sz="8" w:space="0" w:color="0070C0"/>
              <w:bottom w:val="single" w:sz="8" w:space="0" w:color="0070C0"/>
              <w:right w:val="single" w:sz="8" w:space="0" w:color="0070C0"/>
            </w:tcBorders>
          </w:tcPr>
          <w:p w14:paraId="3CA9C7A4"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585CB68B" w14:textId="77777777" w:rsidR="0075074D" w:rsidRPr="0075074D" w:rsidRDefault="0075074D" w:rsidP="0075074D">
            <w:pPr>
              <w:rPr>
                <w:rFonts w:ascii="Edu NSW ACT Foundation" w:hAnsi="Edu NSW ACT Foundation"/>
                <w:bCs/>
                <w:sz w:val="28"/>
                <w:szCs w:val="28"/>
              </w:rPr>
            </w:pPr>
          </w:p>
        </w:tc>
      </w:tr>
      <w:tr w:rsidR="0075074D" w:rsidRPr="0075074D" w14:paraId="31CD989F" w14:textId="77777777" w:rsidTr="00A30E0E">
        <w:trPr>
          <w:cantSplit/>
          <w:trHeight w:val="340"/>
        </w:trPr>
        <w:tc>
          <w:tcPr>
            <w:tcW w:w="9805" w:type="dxa"/>
            <w:gridSpan w:val="3"/>
            <w:tcBorders>
              <w:top w:val="single" w:sz="8" w:space="0" w:color="0070C0"/>
              <w:bottom w:val="single" w:sz="8" w:space="0" w:color="0070C0"/>
            </w:tcBorders>
            <w:shd w:val="clear" w:color="auto" w:fill="0070C0"/>
          </w:tcPr>
          <w:p w14:paraId="14BD009F" w14:textId="77777777" w:rsidR="0075074D" w:rsidRPr="0075074D" w:rsidRDefault="0075074D" w:rsidP="0075074D">
            <w:pPr>
              <w:rPr>
                <w:rFonts w:ascii="Edu NSW ACT Foundation" w:hAnsi="Edu NSW ACT Foundation"/>
                <w:b/>
                <w:bCs/>
                <w:sz w:val="28"/>
                <w:szCs w:val="28"/>
              </w:rPr>
            </w:pPr>
            <w:r w:rsidRPr="0075074D">
              <w:rPr>
                <w:rFonts w:ascii="Edu NSW ACT Foundation" w:hAnsi="Edu NSW ACT Foundation"/>
                <w:b/>
                <w:bCs/>
                <w:color w:val="FFFFFF" w:themeColor="background1"/>
              </w:rPr>
              <w:t>Family and community involvement</w:t>
            </w:r>
          </w:p>
        </w:tc>
      </w:tr>
      <w:tr w:rsidR="0075074D" w:rsidRPr="0075074D" w14:paraId="3A6C701B" w14:textId="77777777" w:rsidTr="00A30E0E">
        <w:trPr>
          <w:cantSplit/>
          <w:trHeight w:val="340"/>
        </w:trPr>
        <w:tc>
          <w:tcPr>
            <w:tcW w:w="4865" w:type="dxa"/>
            <w:tcBorders>
              <w:top w:val="single" w:sz="8" w:space="0" w:color="0070C0"/>
              <w:bottom w:val="single" w:sz="8" w:space="0" w:color="0070C0"/>
              <w:right w:val="single" w:sz="8" w:space="0" w:color="0070C0"/>
            </w:tcBorders>
          </w:tcPr>
          <w:p w14:paraId="3764E2D4" w14:textId="77777777" w:rsidR="0075074D" w:rsidRPr="0075074D" w:rsidRDefault="0075074D" w:rsidP="0075074D">
            <w:pPr>
              <w:rPr>
                <w:rFonts w:ascii="Edu NSW ACT Foundation" w:hAnsi="Edu NSW ACT Foundation"/>
              </w:rPr>
            </w:pPr>
            <w:r w:rsidRPr="0075074D">
              <w:rPr>
                <w:rFonts w:ascii="Edu NSW ACT Foundation" w:hAnsi="Edu NSW ACT Foundation"/>
              </w:rPr>
              <w:t>Inform families about this policy and the service’s approach to environmental sustainability through information sessions, photo displays and newsletters etc.</w:t>
            </w:r>
          </w:p>
        </w:tc>
        <w:tc>
          <w:tcPr>
            <w:tcW w:w="1209" w:type="dxa"/>
            <w:tcBorders>
              <w:top w:val="single" w:sz="8" w:space="0" w:color="0070C0"/>
              <w:left w:val="single" w:sz="8" w:space="0" w:color="0070C0"/>
              <w:bottom w:val="single" w:sz="8" w:space="0" w:color="0070C0"/>
              <w:right w:val="single" w:sz="8" w:space="0" w:color="0070C0"/>
            </w:tcBorders>
          </w:tcPr>
          <w:p w14:paraId="345EBB67"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314836D6" w14:textId="77777777" w:rsidR="0075074D" w:rsidRPr="0075074D" w:rsidRDefault="0075074D" w:rsidP="0075074D">
            <w:pPr>
              <w:rPr>
                <w:rFonts w:ascii="Edu NSW ACT Foundation" w:hAnsi="Edu NSW ACT Foundation"/>
                <w:bCs/>
                <w:sz w:val="28"/>
                <w:szCs w:val="28"/>
              </w:rPr>
            </w:pPr>
          </w:p>
        </w:tc>
      </w:tr>
      <w:tr w:rsidR="0075074D" w:rsidRPr="0075074D" w14:paraId="25D06AD5" w14:textId="77777777" w:rsidTr="00A30E0E">
        <w:trPr>
          <w:cantSplit/>
          <w:trHeight w:val="340"/>
        </w:trPr>
        <w:tc>
          <w:tcPr>
            <w:tcW w:w="4865" w:type="dxa"/>
            <w:tcBorders>
              <w:top w:val="single" w:sz="8" w:space="0" w:color="0070C0"/>
              <w:bottom w:val="single" w:sz="8" w:space="0" w:color="0070C0"/>
              <w:right w:val="single" w:sz="8" w:space="0" w:color="0070C0"/>
            </w:tcBorders>
          </w:tcPr>
          <w:p w14:paraId="6D1596C5" w14:textId="77777777" w:rsidR="0075074D" w:rsidRPr="0075074D" w:rsidRDefault="0075074D" w:rsidP="0075074D">
            <w:pPr>
              <w:rPr>
                <w:rFonts w:ascii="Edu NSW ACT Foundation" w:hAnsi="Edu NSW ACT Foundation"/>
              </w:rPr>
            </w:pPr>
            <w:r w:rsidRPr="0075074D">
              <w:rPr>
                <w:rFonts w:ascii="Edu NSW ACT Foundation" w:hAnsi="Edu NSW ACT Foundation"/>
              </w:rPr>
              <w:t>Design a poster outlining the key principles of environmental sustainability, for display in the foyer of the service. This may include a charter of principles and key targets to be achieved</w:t>
            </w:r>
          </w:p>
        </w:tc>
        <w:tc>
          <w:tcPr>
            <w:tcW w:w="1209" w:type="dxa"/>
            <w:tcBorders>
              <w:top w:val="single" w:sz="8" w:space="0" w:color="0070C0"/>
              <w:left w:val="single" w:sz="8" w:space="0" w:color="0070C0"/>
              <w:bottom w:val="single" w:sz="8" w:space="0" w:color="0070C0"/>
              <w:right w:val="single" w:sz="8" w:space="0" w:color="0070C0"/>
            </w:tcBorders>
          </w:tcPr>
          <w:p w14:paraId="7045F109"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463CCEA5" w14:textId="77777777" w:rsidR="0075074D" w:rsidRPr="0075074D" w:rsidRDefault="0075074D" w:rsidP="0075074D">
            <w:pPr>
              <w:rPr>
                <w:rFonts w:ascii="Edu NSW ACT Foundation" w:hAnsi="Edu NSW ACT Foundation"/>
                <w:bCs/>
                <w:sz w:val="28"/>
                <w:szCs w:val="28"/>
              </w:rPr>
            </w:pPr>
          </w:p>
        </w:tc>
      </w:tr>
      <w:tr w:rsidR="0075074D" w:rsidRPr="0075074D" w14:paraId="13D5EA26" w14:textId="77777777" w:rsidTr="00A30E0E">
        <w:trPr>
          <w:cantSplit/>
          <w:trHeight w:val="49"/>
        </w:trPr>
        <w:tc>
          <w:tcPr>
            <w:tcW w:w="4865" w:type="dxa"/>
            <w:tcBorders>
              <w:top w:val="single" w:sz="8" w:space="0" w:color="0070C0"/>
              <w:bottom w:val="single" w:sz="8" w:space="0" w:color="0070C0"/>
              <w:right w:val="single" w:sz="8" w:space="0" w:color="0070C0"/>
            </w:tcBorders>
          </w:tcPr>
          <w:p w14:paraId="479F2D84" w14:textId="77777777" w:rsidR="0075074D" w:rsidRPr="0075074D" w:rsidRDefault="0075074D" w:rsidP="0075074D">
            <w:pPr>
              <w:rPr>
                <w:rFonts w:ascii="Edu NSW ACT Foundation" w:hAnsi="Edu NSW ACT Foundation"/>
              </w:rPr>
            </w:pPr>
            <w:r w:rsidRPr="0075074D">
              <w:rPr>
                <w:rFonts w:ascii="Edu NSW ACT Foundation" w:hAnsi="Edu NSW ACT Foundation"/>
              </w:rPr>
              <w:t>Become involved in community events such as Earth Hour, World Environment Day and Clean Up Australia Day</w:t>
            </w:r>
          </w:p>
        </w:tc>
        <w:tc>
          <w:tcPr>
            <w:tcW w:w="1209" w:type="dxa"/>
            <w:tcBorders>
              <w:top w:val="single" w:sz="8" w:space="0" w:color="0070C0"/>
              <w:left w:val="single" w:sz="8" w:space="0" w:color="0070C0"/>
              <w:bottom w:val="single" w:sz="8" w:space="0" w:color="0070C0"/>
              <w:right w:val="single" w:sz="8" w:space="0" w:color="0070C0"/>
            </w:tcBorders>
          </w:tcPr>
          <w:p w14:paraId="40A20D60" w14:textId="77777777" w:rsidR="0075074D" w:rsidRPr="0075074D" w:rsidRDefault="0075074D" w:rsidP="0075074D">
            <w:pPr>
              <w:rPr>
                <w:rFonts w:ascii="Edu NSW ACT Foundation" w:hAnsi="Edu NSW ACT Foundation"/>
                <w:bCs/>
                <w:sz w:val="28"/>
                <w:szCs w:val="28"/>
              </w:rPr>
            </w:pPr>
          </w:p>
        </w:tc>
        <w:tc>
          <w:tcPr>
            <w:tcW w:w="3731" w:type="dxa"/>
            <w:tcBorders>
              <w:top w:val="single" w:sz="8" w:space="0" w:color="0070C0"/>
              <w:left w:val="single" w:sz="8" w:space="0" w:color="0070C0"/>
              <w:bottom w:val="single" w:sz="8" w:space="0" w:color="0070C0"/>
            </w:tcBorders>
          </w:tcPr>
          <w:p w14:paraId="23E7EF59" w14:textId="77777777" w:rsidR="0075074D" w:rsidRPr="0075074D" w:rsidRDefault="0075074D" w:rsidP="0075074D">
            <w:pPr>
              <w:rPr>
                <w:rFonts w:ascii="Edu NSW ACT Foundation" w:hAnsi="Edu NSW ACT Foundation"/>
                <w:bCs/>
                <w:sz w:val="28"/>
                <w:szCs w:val="28"/>
              </w:rPr>
            </w:pPr>
          </w:p>
        </w:tc>
      </w:tr>
    </w:tbl>
    <w:p w14:paraId="10846BDB" w14:textId="77777777" w:rsidR="0075074D" w:rsidRPr="0075074D" w:rsidRDefault="0075074D" w:rsidP="0075074D">
      <w:pPr>
        <w:rPr>
          <w:rFonts w:ascii="Edu NSW ACT Foundation" w:hAnsi="Edu NSW ACT Foundation"/>
        </w:rPr>
        <w:sectPr w:rsidR="0075074D" w:rsidRPr="0075074D" w:rsidSect="0075074D">
          <w:headerReference w:type="first" r:id="rId33"/>
          <w:type w:val="continuous"/>
          <w:pgSz w:w="11906" w:h="16838"/>
          <w:pgMar w:top="1440" w:right="851" w:bottom="1440" w:left="851" w:header="0" w:footer="709" w:gutter="0"/>
          <w:cols w:space="708"/>
          <w:titlePg/>
          <w:docGrid w:linePitch="360"/>
        </w:sectPr>
      </w:pPr>
    </w:p>
    <w:p w14:paraId="1ABFF106"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7A47DDDD"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4565E98A"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04449DAC"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5312273A"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60535D3E"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4DA0432E"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1ED3AAA8"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6AF9ABAA"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13317516"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2EADFC66"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3C90B617"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0ACBC040"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6A24FA27"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61B88891"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0BB02F0E"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70D87FBE"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7B816944"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3B4D1484"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2F4324CB"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6CEF1D7C"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56088F46"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7959A424"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7A689149"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7E5C970E"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6704BD63"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34472DF3" w14:textId="25EB12D3" w:rsidR="0075074D" w:rsidRP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r w:rsidRPr="0075074D">
        <w:rPr>
          <w:rFonts w:ascii="Edu NSW ACT Foundation" w:eastAsiaTheme="majorEastAsia" w:hAnsi="Edu NSW ACT Foundation" w:cstheme="majorBidi"/>
          <w:b/>
          <w:bCs/>
          <w:caps/>
          <w:color w:val="107CBF"/>
          <w:sz w:val="24"/>
          <w:szCs w:val="28"/>
        </w:rPr>
        <w:lastRenderedPageBreak/>
        <w:t>Attachment 2: Caring for pets in an early years’ service</w:t>
      </w:r>
    </w:p>
    <w:p w14:paraId="29BA7FE5" w14:textId="77777777" w:rsidR="0075074D" w:rsidRPr="0075074D" w:rsidRDefault="0075074D" w:rsidP="0075074D">
      <w:pPr>
        <w:rPr>
          <w:rFonts w:ascii="Edu NSW ACT Foundation" w:hAnsi="Edu NSW ACT Foundation"/>
        </w:rPr>
      </w:pPr>
      <w:r w:rsidRPr="0075074D">
        <w:rPr>
          <w:rFonts w:ascii="Edu NSW ACT Foundation" w:hAnsi="Edu NSW ACT Foundation"/>
        </w:rPr>
        <w:t>Observing, interacting with and learning to care for an animal can be valuable part of a child's education and care, enhancing their understanding of relationships, ecology, and the natural world.</w:t>
      </w:r>
    </w:p>
    <w:p w14:paraId="72C94C01" w14:textId="77777777" w:rsidR="0075074D" w:rsidRPr="0075074D" w:rsidRDefault="0075074D" w:rsidP="0075074D">
      <w:pPr>
        <w:rPr>
          <w:rFonts w:ascii="Edu NSW ACT Foundation" w:hAnsi="Edu NSW ACT Foundation"/>
        </w:rPr>
      </w:pPr>
      <w:r w:rsidRPr="0075074D">
        <w:rPr>
          <w:rFonts w:ascii="Edu NSW ACT Foundation" w:hAnsi="Edu NSW ACT Foundation"/>
        </w:rPr>
        <w:t xml:space="preserve">While having animals in a service has many advantages, there are </w:t>
      </w:r>
      <w:proofErr w:type="gramStart"/>
      <w:r w:rsidRPr="0075074D">
        <w:rPr>
          <w:rFonts w:ascii="Edu NSW ACT Foundation" w:hAnsi="Edu NSW ACT Foundation"/>
        </w:rPr>
        <w:t>a number of</w:t>
      </w:r>
      <w:proofErr w:type="gramEnd"/>
      <w:r w:rsidRPr="0075074D">
        <w:rPr>
          <w:rFonts w:ascii="Edu NSW ACT Foundation" w:hAnsi="Edu NSW ACT Foundation"/>
        </w:rPr>
        <w:t xml:space="preserve"> concerns that educators must </w:t>
      </w:r>
      <w:proofErr w:type="gramStart"/>
      <w:r w:rsidRPr="0075074D">
        <w:rPr>
          <w:rFonts w:ascii="Edu NSW ACT Foundation" w:hAnsi="Edu NSW ACT Foundation"/>
        </w:rPr>
        <w:t>take into account</w:t>
      </w:r>
      <w:proofErr w:type="gramEnd"/>
      <w:r w:rsidRPr="0075074D">
        <w:rPr>
          <w:rFonts w:ascii="Edu NSW ACT Foundation" w:hAnsi="Edu NSW ACT Foundation"/>
        </w:rPr>
        <w:t xml:space="preserve"> for the safety and welfare of the children as well as the animals.</w:t>
      </w:r>
    </w:p>
    <w:p w14:paraId="2F75BE12" w14:textId="77777777" w:rsidR="0075074D" w:rsidRPr="0075074D" w:rsidRDefault="0075074D" w:rsidP="0075074D">
      <w:pPr>
        <w:rPr>
          <w:rFonts w:ascii="Edu NSW ACT Foundation" w:hAnsi="Edu NSW ACT Foundation"/>
        </w:rPr>
      </w:pPr>
      <w:r w:rsidRPr="0075074D">
        <w:rPr>
          <w:rFonts w:ascii="Edu NSW ACT Foundation" w:hAnsi="Edu NSW ACT Foundation"/>
        </w:rPr>
        <w:t>Procedures should be developed in collaboration with all stakeholders and should be developed to realistically support the co-existence of pets and children.</w:t>
      </w:r>
    </w:p>
    <w:p w14:paraId="53098E2E" w14:textId="77777777" w:rsidR="0075074D" w:rsidRPr="0075074D" w:rsidRDefault="0075074D" w:rsidP="0075074D">
      <w:pPr>
        <w:keepNext/>
        <w:keepLines/>
        <w:spacing w:before="360"/>
        <w:outlineLvl w:val="0"/>
        <w:rPr>
          <w:rFonts w:ascii="Edu NSW ACT Foundation" w:eastAsiaTheme="majorEastAsia" w:hAnsi="Edu NSW ACT Foundation" w:cstheme="majorBidi"/>
          <w:b/>
          <w:bCs/>
          <w:caps/>
          <w:color w:val="808080"/>
          <w:sz w:val="24"/>
          <w:szCs w:val="28"/>
        </w:rPr>
      </w:pPr>
      <w:r w:rsidRPr="0075074D">
        <w:rPr>
          <w:rFonts w:ascii="Edu NSW ACT Foundation" w:eastAsiaTheme="majorEastAsia" w:hAnsi="Edu NSW ACT Foundation" w:cstheme="majorBidi"/>
          <w:b/>
          <w:bCs/>
          <w:caps/>
          <w:color w:val="808080"/>
          <w:sz w:val="24"/>
          <w:szCs w:val="28"/>
        </w:rPr>
        <w:t>CHOOSING THE RIGHT PET FOR the SERVICE</w:t>
      </w:r>
    </w:p>
    <w:p w14:paraId="30A06C27" w14:textId="77777777" w:rsidR="0075074D" w:rsidRPr="0075074D" w:rsidRDefault="0075074D" w:rsidP="0075074D">
      <w:pPr>
        <w:rPr>
          <w:rFonts w:ascii="Edu NSW ACT Foundation" w:hAnsi="Edu NSW ACT Foundation"/>
        </w:rPr>
      </w:pPr>
      <w:r w:rsidRPr="0075074D">
        <w:rPr>
          <w:rFonts w:ascii="Edu NSW ACT Foundation" w:hAnsi="Edu NSW ACT Foundation"/>
        </w:rPr>
        <w:t>If your service has never kept an animal before, it is essential that conversations are had with all families about the prospect of keeping an animal. This ensures parents can provide feedback about the decision as well as information about any allergies, fears or phobias their child may have. This information needs to be taken into consideration before a decision is made on the right animal for the service.</w:t>
      </w:r>
    </w:p>
    <w:p w14:paraId="1561EE29" w14:textId="77777777" w:rsidR="0075074D" w:rsidRPr="0075074D" w:rsidRDefault="0075074D" w:rsidP="0075074D">
      <w:pPr>
        <w:rPr>
          <w:rFonts w:ascii="Edu NSW ACT Foundation" w:hAnsi="Edu NSW ACT Foundation"/>
        </w:rPr>
      </w:pPr>
      <w:r w:rsidRPr="0075074D">
        <w:rPr>
          <w:rFonts w:ascii="Edu NSW ACT Foundation" w:hAnsi="Edu NSW ACT Foundation"/>
        </w:rPr>
        <w:t>Keeping animals is not suited for all services, there are other exciting ways to introduce animals to children besides keeping them as pets. Other ways animals can be introduced to children can included but not limited to:</w:t>
      </w:r>
    </w:p>
    <w:p w14:paraId="68FA5423"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having an outing to a zoo</w:t>
      </w:r>
    </w:p>
    <w:p w14:paraId="667ABA39"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inviting visitors and/or programs to the service such as mobile farms or reptile keepers.</w:t>
      </w:r>
    </w:p>
    <w:p w14:paraId="0D47120C" w14:textId="77777777" w:rsidR="0075074D" w:rsidRPr="0075074D" w:rsidRDefault="0075074D" w:rsidP="0075074D">
      <w:pPr>
        <w:rPr>
          <w:rFonts w:ascii="Edu NSW ACT Foundation" w:hAnsi="Edu NSW ACT Foundation"/>
          <w:b/>
          <w:bCs/>
        </w:rPr>
      </w:pPr>
      <w:r w:rsidRPr="0075074D">
        <w:rPr>
          <w:rFonts w:ascii="Edu NSW ACT Foundation" w:hAnsi="Edu NSW ACT Foundation"/>
          <w:b/>
          <w:bCs/>
        </w:rPr>
        <w:t>Questions to consider when developing guidelines and procedures:</w:t>
      </w:r>
    </w:p>
    <w:p w14:paraId="7A8C1B11"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Who will be responsible for the care and upkeep of the animal, including feeding, health care and cleaning?</w:t>
      </w:r>
    </w:p>
    <w:p w14:paraId="6BF74AAB"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How will the animal be cared for on weekends and during service closure periods?</w:t>
      </w:r>
    </w:p>
    <w:p w14:paraId="08F866C1"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What physical space is available in the service? Is it adequate for that specific animal?</w:t>
      </w:r>
    </w:p>
    <w:p w14:paraId="3C8AAB7E"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Are all educators and families happy with the decision to keep an animal at the service?</w:t>
      </w:r>
    </w:p>
    <w:p w14:paraId="2EE1CF26"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 xml:space="preserve">What time will be available throughout the day to care for the </w:t>
      </w:r>
      <w:proofErr w:type="gramStart"/>
      <w:r w:rsidRPr="0075074D">
        <w:rPr>
          <w:rFonts w:ascii="Edu NSW ACT Foundation" w:hAnsi="Edu NSW ACT Foundation"/>
        </w:rPr>
        <w:t>animal</w:t>
      </w:r>
      <w:proofErr w:type="gramEnd"/>
      <w:r w:rsidRPr="0075074D">
        <w:rPr>
          <w:rFonts w:ascii="Edu NSW ACT Foundation" w:hAnsi="Edu NSW ACT Foundation"/>
        </w:rPr>
        <w:t xml:space="preserve"> or will educators be asked to give up some personal time for this?</w:t>
      </w:r>
    </w:p>
    <w:p w14:paraId="27D4BE7F"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Are there any children or educators at your service who are allergic to, or have phobias of, animals?</w:t>
      </w:r>
    </w:p>
    <w:p w14:paraId="279CD1E0"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 xml:space="preserve">What changes to your service’s policies and procedures need to be considered? For example, your </w:t>
      </w:r>
      <w:proofErr w:type="gramStart"/>
      <w:r w:rsidRPr="0075074D">
        <w:rPr>
          <w:rFonts w:ascii="Edu NSW ACT Foundation" w:hAnsi="Edu NSW ACT Foundation"/>
        </w:rPr>
        <w:t>hand washing</w:t>
      </w:r>
      <w:proofErr w:type="gramEnd"/>
      <w:r w:rsidRPr="0075074D">
        <w:rPr>
          <w:rFonts w:ascii="Edu NSW ACT Foundation" w:hAnsi="Edu NSW ACT Foundation"/>
        </w:rPr>
        <w:t xml:space="preserve"> policy will need to be updated to include washing hands after having contact with the animal.</w:t>
      </w:r>
    </w:p>
    <w:p w14:paraId="462C39A5"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 xml:space="preserve">What are the health and safety risks? </w:t>
      </w:r>
    </w:p>
    <w:p w14:paraId="29AC3C6B"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Do risk assessments also consider social and ethical factors related to children’s interaction with animals, including inclusion, fairness, and overall wellbeing?</w:t>
      </w:r>
    </w:p>
    <w:p w14:paraId="4F96A7AB" w14:textId="77777777" w:rsidR="0075074D" w:rsidRPr="0075074D" w:rsidRDefault="0075074D" w:rsidP="0075074D">
      <w:pPr>
        <w:rPr>
          <w:rFonts w:ascii="Edu NSW ACT Foundation" w:hAnsi="Edu NSW ACT Foundation"/>
          <w:b/>
          <w:bCs/>
        </w:rPr>
      </w:pPr>
      <w:r w:rsidRPr="0075074D">
        <w:rPr>
          <w:rFonts w:ascii="Edu NSW ACT Foundation" w:hAnsi="Edu NSW ACT Foundation"/>
          <w:b/>
          <w:bCs/>
        </w:rPr>
        <w:t>Services should consider other regulations and standards relating to children’s access to animals including:</w:t>
      </w:r>
    </w:p>
    <w:p w14:paraId="61AB19F2"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animal welfare and ethics policies, legislation and standards</w:t>
      </w:r>
    </w:p>
    <w:p w14:paraId="7C0F360C"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local, state or territory government licensing requirements (for example, for the keeping of reptiles or freshwater turtles, or limits on the number of chickens)</w:t>
      </w:r>
    </w:p>
    <w:p w14:paraId="6E996218" w14:textId="77777777" w:rsidR="0075074D" w:rsidRPr="0075074D" w:rsidRDefault="0075074D" w:rsidP="0075074D">
      <w:pPr>
        <w:numPr>
          <w:ilvl w:val="0"/>
          <w:numId w:val="19"/>
        </w:numPr>
        <w:ind w:left="714" w:hanging="357"/>
        <w:contextualSpacing/>
        <w:rPr>
          <w:rFonts w:ascii="Edu NSW ACT Foundation" w:hAnsi="Edu NSW ACT Foundation"/>
        </w:rPr>
      </w:pPr>
      <w:r w:rsidRPr="0075074D">
        <w:rPr>
          <w:rFonts w:ascii="Edu NSW ACT Foundation" w:hAnsi="Edu NSW ACT Foundation"/>
        </w:rPr>
        <w:t>Some animals, such as lizards, turtles, snakes, spiders and tropical fish may not be an appropriate choice. Check with a veterinarian if unsure whether a particular animal is suitable for children.</w:t>
      </w:r>
    </w:p>
    <w:p w14:paraId="0D5516C0" w14:textId="77777777" w:rsidR="0075074D" w:rsidRPr="0075074D" w:rsidRDefault="0075074D" w:rsidP="0075074D">
      <w:pPr>
        <w:keepNext/>
        <w:keepLines/>
        <w:spacing w:before="360"/>
        <w:outlineLvl w:val="0"/>
        <w:rPr>
          <w:rFonts w:ascii="Edu NSW ACT Foundation" w:eastAsiaTheme="majorEastAsia" w:hAnsi="Edu NSW ACT Foundation" w:cstheme="majorBidi"/>
          <w:b/>
          <w:bCs/>
          <w:caps/>
          <w:color w:val="808080"/>
          <w:sz w:val="24"/>
          <w:szCs w:val="28"/>
        </w:rPr>
      </w:pPr>
      <w:r w:rsidRPr="0075074D">
        <w:rPr>
          <w:rFonts w:ascii="Edu NSW ACT Foundation" w:eastAsiaTheme="majorEastAsia" w:hAnsi="Edu NSW ACT Foundation" w:cstheme="majorBidi"/>
          <w:b/>
          <w:bCs/>
          <w:caps/>
          <w:color w:val="808080"/>
          <w:sz w:val="24"/>
          <w:szCs w:val="28"/>
        </w:rPr>
        <w:t xml:space="preserve">ASSESSING AND MANAGING RISKS </w:t>
      </w:r>
    </w:p>
    <w:p w14:paraId="14568A1C" w14:textId="77777777" w:rsidR="0075074D" w:rsidRPr="0075074D" w:rsidRDefault="0075074D" w:rsidP="0075074D">
      <w:pPr>
        <w:rPr>
          <w:rFonts w:ascii="Edu NSW ACT Foundation" w:hAnsi="Edu NSW ACT Foundation"/>
        </w:rPr>
      </w:pPr>
      <w:r w:rsidRPr="0075074D">
        <w:rPr>
          <w:rFonts w:ascii="Edu NSW ACT Foundation" w:hAnsi="Edu NSW ACT Foundation"/>
        </w:rPr>
        <w:t xml:space="preserve">It is acknowledged that keeping animals/pets at in education and care service and allowing children access to animals has many advantages, however there are also considerations that approved providers and educators must bear in mind for the safety and welfare of both the children and the animal/pet. A risk assessment should be completed before choosing the type of animal to have at the service and how the children interact with it. Risk assessments should be conducted yearly, when a new child commences at the service or when circumstances change at the service. </w:t>
      </w:r>
    </w:p>
    <w:p w14:paraId="56FD1D27" w14:textId="77777777" w:rsidR="0075074D" w:rsidRPr="0075074D" w:rsidRDefault="0075074D" w:rsidP="0075074D">
      <w:pPr>
        <w:spacing w:before="240"/>
        <w:rPr>
          <w:rFonts w:ascii="Edu NSW ACT Foundation" w:hAnsi="Edu NSW ACT Foundation"/>
          <w:b/>
          <w:bCs/>
        </w:rPr>
      </w:pPr>
      <w:r w:rsidRPr="0075074D">
        <w:rPr>
          <w:rFonts w:ascii="Edu NSW ACT Foundation" w:hAnsi="Edu NSW ACT Foundation"/>
          <w:b/>
          <w:bCs/>
        </w:rPr>
        <w:t xml:space="preserve">Disease </w:t>
      </w:r>
    </w:p>
    <w:p w14:paraId="475437DC" w14:textId="77777777" w:rsidR="0075074D" w:rsidRPr="0075074D" w:rsidRDefault="0075074D" w:rsidP="0075074D">
      <w:pPr>
        <w:rPr>
          <w:rFonts w:ascii="Edu NSW ACT Foundation" w:hAnsi="Edu NSW ACT Foundation"/>
        </w:rPr>
      </w:pPr>
      <w:r w:rsidRPr="0075074D">
        <w:rPr>
          <w:rFonts w:ascii="Edu NSW ACT Foundation" w:hAnsi="Edu NSW ACT Foundation"/>
        </w:rPr>
        <w:t xml:space="preserve">Because contact with animals can spread disease, access to animals in an education and care setting requires specific consideration to stop the transmission of infectious diseases. According to health experts, germs can be found on the skin, hair, feathers, and scales of animals as well as in their faeces, urine, and saliva. Although these microorganisms might not harm the animal, they might harm people. Consider </w:t>
      </w:r>
      <w:r w:rsidRPr="0075074D">
        <w:rPr>
          <w:rFonts w:ascii="Edu NSW ACT Foundation" w:hAnsi="Edu NSW ACT Foundation"/>
          <w:i/>
          <w:iCs/>
          <w:color w:val="693A77" w:themeColor="accent4"/>
          <w:szCs w:val="24"/>
        </w:rPr>
        <w:t>Dealing with Infectious Diseases Policy</w:t>
      </w:r>
      <w:r w:rsidRPr="0075074D">
        <w:rPr>
          <w:rFonts w:ascii="Edu NSW ACT Foundation" w:hAnsi="Edu NSW ACT Foundation"/>
        </w:rPr>
        <w:t xml:space="preserve"> </w:t>
      </w:r>
    </w:p>
    <w:p w14:paraId="04EFD2D6" w14:textId="77777777" w:rsidR="0075074D" w:rsidRPr="0075074D" w:rsidRDefault="0075074D" w:rsidP="0075074D">
      <w:pPr>
        <w:rPr>
          <w:rFonts w:ascii="Edu NSW ACT Foundation" w:hAnsi="Edu NSW ACT Foundation"/>
          <w:b/>
          <w:bCs/>
        </w:rPr>
      </w:pPr>
      <w:r w:rsidRPr="0075074D">
        <w:rPr>
          <w:rFonts w:ascii="Edu NSW ACT Foundation" w:hAnsi="Edu NSW ACT Foundation"/>
          <w:b/>
          <w:bCs/>
        </w:rPr>
        <w:t xml:space="preserve">Effective hand washing and cleaning </w:t>
      </w:r>
    </w:p>
    <w:p w14:paraId="7F77FC08" w14:textId="77777777" w:rsidR="0075074D" w:rsidRPr="0075074D" w:rsidRDefault="0075074D" w:rsidP="0075074D">
      <w:pPr>
        <w:rPr>
          <w:rFonts w:ascii="Edu NSW ACT Foundation" w:hAnsi="Edu NSW ACT Foundation"/>
        </w:rPr>
      </w:pPr>
      <w:r w:rsidRPr="0075074D">
        <w:rPr>
          <w:rFonts w:ascii="Edu NSW ACT Foundation" w:hAnsi="Edu NSW ACT Foundation"/>
        </w:rPr>
        <w:lastRenderedPageBreak/>
        <w:t>Both children and adults should wash their hands thoroughly after handling or feeding animals, or after cleaning their bedding, tanks, cages, or enclosures. The task of cleaning bedding, tanks, cages, or enclosures can be incorporated into the educational process.  Consider the</w:t>
      </w:r>
      <w:r w:rsidRPr="0075074D">
        <w:rPr>
          <w:rFonts w:ascii="Edu NSW ACT Foundation" w:hAnsi="Edu NSW ACT Foundation"/>
          <w:i/>
          <w:iCs/>
          <w:color w:val="693A77" w:themeColor="accent4"/>
          <w:szCs w:val="24"/>
        </w:rPr>
        <w:t xml:space="preserve"> Hygiene Policy</w:t>
      </w:r>
      <w:r w:rsidRPr="0075074D">
        <w:rPr>
          <w:rFonts w:ascii="Edu NSW ACT Foundation" w:hAnsi="Edu NSW ACT Foundation"/>
        </w:rPr>
        <w:t xml:space="preserve"> </w:t>
      </w:r>
    </w:p>
    <w:p w14:paraId="390CCA20" w14:textId="77777777" w:rsidR="0075074D" w:rsidRPr="0075074D" w:rsidRDefault="0075074D" w:rsidP="0075074D">
      <w:pPr>
        <w:rPr>
          <w:rFonts w:ascii="Edu NSW ACT Foundation" w:hAnsi="Edu NSW ACT Foundation"/>
          <w:b/>
          <w:bCs/>
        </w:rPr>
      </w:pPr>
      <w:r w:rsidRPr="0075074D">
        <w:rPr>
          <w:rFonts w:ascii="Edu NSW ACT Foundation" w:hAnsi="Edu NSW ACT Foundation"/>
          <w:b/>
          <w:bCs/>
        </w:rPr>
        <w:t xml:space="preserve">Appropriate supervision </w:t>
      </w:r>
    </w:p>
    <w:p w14:paraId="09D00CEA" w14:textId="3AB2F3FC" w:rsidR="0075074D" w:rsidRP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r w:rsidRPr="0075074D">
        <w:rPr>
          <w:rFonts w:ascii="Edu NSW ACT Foundation" w:hAnsi="Edu NSW ACT Foundation"/>
        </w:rPr>
        <w:t>Children should also be appropriately supervised when they have contact with animals to avoid potential injury or harm to the child or the animal. Consider</w:t>
      </w:r>
    </w:p>
    <w:p w14:paraId="5387C990" w14:textId="77777777" w:rsidR="0075074D" w:rsidRP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60EFD98F" w14:textId="77777777" w:rsidR="0075074D" w:rsidRP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276F57DD" w14:textId="77777777" w:rsidR="0075074D" w:rsidRP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18B35412" w14:textId="77777777" w:rsidR="0075074D" w:rsidRP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32D8FC3E"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5A5B5A53"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3D025558"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597BF0AA"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7F36E455"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5CC81255"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435BD6A4"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178A4EAF"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5E530CAE" w14:textId="77777777" w:rsidR="0075074D" w:rsidRDefault="0075074D" w:rsidP="0075074D">
      <w:pPr>
        <w:keepNext/>
        <w:keepLines/>
        <w:spacing w:before="120" w:after="240"/>
        <w:outlineLvl w:val="0"/>
        <w:rPr>
          <w:rFonts w:ascii="Edu NSW ACT Foundation" w:eastAsiaTheme="majorEastAsia" w:hAnsi="Edu NSW ACT Foundation" w:cstheme="majorBidi"/>
          <w:b/>
          <w:bCs/>
          <w:caps/>
          <w:color w:val="107CBF"/>
          <w:sz w:val="24"/>
          <w:szCs w:val="28"/>
        </w:rPr>
      </w:pPr>
    </w:p>
    <w:p w14:paraId="11DF99D9" w14:textId="4A1DDF24" w:rsidR="006365FB" w:rsidRDefault="006365FB">
      <w:pPr>
        <w:spacing w:after="200" w:line="276" w:lineRule="auto"/>
      </w:pPr>
    </w:p>
    <w:p w14:paraId="77064297" w14:textId="463584E1" w:rsidR="006365FB" w:rsidRDefault="006365FB">
      <w:pPr>
        <w:spacing w:after="200" w:line="276" w:lineRule="auto"/>
      </w:pPr>
    </w:p>
    <w:p w14:paraId="0E37867B" w14:textId="032ECEE4" w:rsidR="006365FB" w:rsidRDefault="006365FB">
      <w:pPr>
        <w:spacing w:after="200" w:line="276" w:lineRule="auto"/>
      </w:pPr>
    </w:p>
    <w:p w14:paraId="35C3A8C4" w14:textId="2E2E39ED" w:rsidR="006365FB" w:rsidRDefault="006365FB">
      <w:pPr>
        <w:spacing w:after="200" w:line="276" w:lineRule="auto"/>
      </w:pPr>
    </w:p>
    <w:p w14:paraId="3E7117F5" w14:textId="13B0EA33" w:rsidR="006365FB" w:rsidRDefault="006365FB">
      <w:pPr>
        <w:spacing w:after="200" w:line="276" w:lineRule="auto"/>
      </w:pPr>
    </w:p>
    <w:p w14:paraId="051551FD" w14:textId="1DF717E0" w:rsidR="006365FB" w:rsidRDefault="006365FB">
      <w:pPr>
        <w:spacing w:after="200" w:line="276" w:lineRule="auto"/>
      </w:pPr>
    </w:p>
    <w:p w14:paraId="2B5BB25C" w14:textId="77D63FEC" w:rsidR="006365FB" w:rsidRDefault="006365FB">
      <w:pPr>
        <w:spacing w:after="200" w:line="276" w:lineRule="auto"/>
      </w:pPr>
    </w:p>
    <w:p w14:paraId="715F2C07" w14:textId="6B290CF0" w:rsidR="006365FB" w:rsidRDefault="006365FB">
      <w:pPr>
        <w:spacing w:after="200" w:line="276" w:lineRule="auto"/>
      </w:pPr>
    </w:p>
    <w:p w14:paraId="20E251E5" w14:textId="256C77AA" w:rsidR="006365FB" w:rsidRDefault="006365FB">
      <w:pPr>
        <w:spacing w:after="200" w:line="276" w:lineRule="auto"/>
      </w:pPr>
    </w:p>
    <w:p w14:paraId="1E3186B6" w14:textId="77777777" w:rsidR="006365FB" w:rsidRDefault="006365FB">
      <w:pPr>
        <w:spacing w:after="200" w:line="276" w:lineRule="auto"/>
      </w:pPr>
    </w:p>
    <w:sectPr w:rsidR="006365FB" w:rsidSect="007B3FC2">
      <w:headerReference w:type="first" r:id="rId34"/>
      <w:type w:val="continuous"/>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C2E61" w14:textId="77777777" w:rsidR="004213B6" w:rsidRDefault="004213B6" w:rsidP="004B56A8">
      <w:r>
        <w:separator/>
      </w:r>
    </w:p>
  </w:endnote>
  <w:endnote w:type="continuationSeparator" w:id="0">
    <w:p w14:paraId="759F51A6" w14:textId="77777777" w:rsidR="004213B6" w:rsidRDefault="004213B6" w:rsidP="004B56A8">
      <w:r>
        <w:continuationSeparator/>
      </w:r>
    </w:p>
  </w:endnote>
  <w:endnote w:type="continuationNotice" w:id="1">
    <w:p w14:paraId="7AFB7487" w14:textId="77777777" w:rsidR="004213B6" w:rsidRDefault="004213B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heSansB W5 Plain">
    <w:altName w:val="Calibri"/>
    <w:panose1 w:val="00000000000000000000"/>
    <w:charset w:val="00"/>
    <w:family w:val="swiss"/>
    <w:notTrueType/>
    <w:pitch w:val="variable"/>
    <w:sig w:usb0="A000006F" w:usb1="5000200A" w:usb2="00000000" w:usb3="00000000" w:csb0="00000093" w:csb1="00000000"/>
  </w:font>
  <w:font w:name="Edu NSW ACT Foundation">
    <w:panose1 w:val="00000000000000000000"/>
    <w:charset w:val="00"/>
    <w:family w:val="auto"/>
    <w:pitch w:val="variable"/>
    <w:sig w:usb0="80000023" w:usb1="0000004A" w:usb2="00000000" w:usb3="00000000" w:csb0="00000001"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5BDA4" w14:textId="09BC49D3" w:rsidR="00615729" w:rsidRPr="0075074D" w:rsidRDefault="00615729" w:rsidP="0075074D">
    <w:pPr>
      <w:pStyle w:val="Footer"/>
    </w:pPr>
    <w:r w:rsidRPr="0075074D">
      <w:t xml:space="preserve">Page </w:t>
    </w:r>
    <w:r w:rsidRPr="0075074D">
      <w:rPr>
        <w:color w:val="2B579A"/>
        <w:shd w:val="clear" w:color="auto" w:fill="E6E6E6"/>
      </w:rPr>
      <w:fldChar w:fldCharType="begin"/>
    </w:r>
    <w:r w:rsidRPr="0075074D">
      <w:instrText xml:space="preserve"> PAGE  \* Arabic  \* MERGEFORMAT </w:instrText>
    </w:r>
    <w:r w:rsidRPr="0075074D">
      <w:rPr>
        <w:color w:val="2B579A"/>
        <w:shd w:val="clear" w:color="auto" w:fill="E6E6E6"/>
      </w:rPr>
      <w:fldChar w:fldCharType="separate"/>
    </w:r>
    <w:r w:rsidRPr="0075074D">
      <w:t>15</w:t>
    </w:r>
    <w:r w:rsidRPr="0075074D">
      <w:rPr>
        <w:color w:val="2B579A"/>
        <w:shd w:val="clear" w:color="auto" w:fill="E6E6E6"/>
      </w:rPr>
      <w:fldChar w:fldCharType="end"/>
    </w:r>
    <w:r w:rsidRPr="0075074D">
      <w:t xml:space="preserve"> of </w:t>
    </w:r>
    <w:fldSimple w:instr=" NUMPAGES  \* Arabic  \* MERGEFORMAT ">
      <w:r w:rsidRPr="0075074D">
        <w:t>18</w:t>
      </w:r>
    </w:fldSimple>
  </w:p>
  <w:p w14:paraId="7A591F41" w14:textId="44632D7C" w:rsidR="00615729" w:rsidRDefault="00263F86" w:rsidP="0075074D">
    <w:pPr>
      <w:pStyle w:val="Footer"/>
    </w:pPr>
    <w:r>
      <w:rPr>
        <w:color w:val="2B579A"/>
        <w:shd w:val="clear" w:color="auto" w:fill="E6E6E6"/>
        <w:lang w:eastAsia="en-AU"/>
      </w:rPr>
      <mc:AlternateContent>
        <mc:Choice Requires="wps">
          <w:drawing>
            <wp:anchor distT="45720" distB="45720" distL="114300" distR="114300" simplePos="0" relativeHeight="251674633" behindDoc="1" locked="1" layoutInCell="1" allowOverlap="1" wp14:anchorId="2BD4B84D" wp14:editId="42257401">
              <wp:simplePos x="0" y="0"/>
              <wp:positionH relativeFrom="column">
                <wp:posOffset>759460</wp:posOffset>
              </wp:positionH>
              <wp:positionV relativeFrom="bottomMargin">
                <wp:posOffset>217170</wp:posOffset>
              </wp:positionV>
              <wp:extent cx="6028055" cy="1404620"/>
              <wp:effectExtent l="0" t="0" r="0" b="5080"/>
              <wp:wrapTight wrapText="bothSides">
                <wp:wrapPolygon edited="0">
                  <wp:start x="0" y="0"/>
                  <wp:lineTo x="0" y="21085"/>
                  <wp:lineTo x="21502" y="21085"/>
                  <wp:lineTo x="21502" y="0"/>
                  <wp:lineTo x="0" y="0"/>
                </wp:wrapPolygon>
              </wp:wrapTight>
              <wp:docPr id="68464184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055" cy="1404620"/>
                      </a:xfrm>
                      <a:prstGeom prst="rect">
                        <a:avLst/>
                      </a:prstGeom>
                      <a:solidFill>
                        <a:srgbClr val="FFFFFF"/>
                      </a:solidFill>
                      <a:ln w="9525">
                        <a:noFill/>
                        <a:miter lim="800000"/>
                        <a:headEnd/>
                        <a:tailEnd/>
                      </a:ln>
                    </wps:spPr>
                    <wps:txbx>
                      <w:txbxContent>
                        <w:p w14:paraId="7FA0517D" w14:textId="4AEE802F" w:rsidR="00263F86" w:rsidRPr="0075074D" w:rsidRDefault="0075074D" w:rsidP="00263F86">
                          <w:pPr>
                            <w:jc w:val="right"/>
                            <w:rPr>
                              <w:rFonts w:ascii="Edu NSW ACT Foundation" w:eastAsiaTheme="majorEastAsia" w:hAnsi="Edu NSW ACT Foundation" w:cs="Arial"/>
                              <w:b/>
                              <w:bCs/>
                              <w:caps/>
                              <w:color w:val="693A77" w:themeColor="accent4"/>
                              <w:sz w:val="18"/>
                              <w:szCs w:val="20"/>
                            </w:rPr>
                          </w:pPr>
                          <w:r w:rsidRPr="0075074D">
                            <w:rPr>
                              <w:rFonts w:ascii="Edu NSW ACT Foundation" w:eastAsiaTheme="majorEastAsia" w:hAnsi="Edu NSW ACT Foundation" w:cs="Arial"/>
                              <w:b/>
                              <w:bCs/>
                              <w:caps/>
                              <w:color w:val="693A77" w:themeColor="accent4"/>
                              <w:sz w:val="18"/>
                              <w:szCs w:val="20"/>
                            </w:rPr>
                            <w:t>ENVIRONMENT AND SUSTAINABILITY</w:t>
                          </w:r>
                          <w:r w:rsidR="00263F86" w:rsidRPr="0075074D">
                            <w:rPr>
                              <w:rFonts w:ascii="Edu NSW ACT Foundation" w:eastAsiaTheme="majorEastAsia" w:hAnsi="Edu NSW ACT Foundation" w:cs="Arial"/>
                              <w:b/>
                              <w:bCs/>
                              <w:caps/>
                              <w:color w:val="693A77" w:themeColor="accent4"/>
                              <w:sz w:val="18"/>
                              <w:szCs w:val="20"/>
                            </w:rPr>
                            <w:t xml:space="preserve"> | </w:t>
                          </w:r>
                          <w:r w:rsidR="00263F86" w:rsidRPr="0075074D">
                            <w:rPr>
                              <w:rFonts w:ascii="Edu NSW ACT Foundation" w:eastAsiaTheme="majorEastAsia" w:hAnsi="Edu NSW ACT Foundation" w:cs="Arial"/>
                              <w:b/>
                              <w:bCs/>
                              <w:caps/>
                              <w:color w:val="00ABBE"/>
                              <w:sz w:val="18"/>
                              <w:szCs w:val="20"/>
                            </w:rPr>
                            <w:t xml:space="preserve">THIS POLICY WAS ADOPTED BY THE APPROVED PROVIDER OF THOMASTOWN WEST KINDERGARTEN </w:t>
                          </w:r>
                          <w:r w:rsidRPr="0075074D">
                            <w:rPr>
                              <w:rFonts w:ascii="Edu NSW ACT Foundation" w:eastAsiaTheme="majorEastAsia" w:hAnsi="Edu NSW ACT Foundation" w:cs="Arial"/>
                              <w:b/>
                              <w:bCs/>
                              <w:caps/>
                              <w:color w:val="00ABBE"/>
                              <w:sz w:val="18"/>
                              <w:szCs w:val="20"/>
                            </w:rPr>
                            <w:t>25 MAY 2026</w:t>
                          </w:r>
                          <w:r w:rsidR="00263F86" w:rsidRPr="0075074D">
                            <w:rPr>
                              <w:rFonts w:ascii="Edu NSW ACT Foundation" w:eastAsiaTheme="majorEastAsia" w:hAnsi="Edu NSW ACT Foundation" w:cs="Arial"/>
                              <w:b/>
                              <w:bCs/>
                              <w:caps/>
                              <w:color w:val="00ABBE"/>
                              <w:sz w:val="18"/>
                              <w:szCs w:val="20"/>
                            </w:rPr>
                            <w:t xml:space="preserve">. REVIEW DATE: </w:t>
                          </w:r>
                          <w:r w:rsidRPr="0075074D">
                            <w:rPr>
                              <w:rFonts w:ascii="Edu NSW ACT Foundation" w:eastAsiaTheme="majorEastAsia" w:hAnsi="Edu NSW ACT Foundation" w:cs="Arial"/>
                              <w:b/>
                              <w:bCs/>
                              <w:caps/>
                              <w:color w:val="00ABBE"/>
                              <w:sz w:val="18"/>
                              <w:szCs w:val="20"/>
                            </w:rPr>
                            <w:t>MAY 2028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D4B84D" id="_x0000_t202" coordsize="21600,21600" o:spt="202" path="m,l,21600r21600,l21600,xe">
              <v:stroke joinstyle="miter"/>
              <v:path gradientshapeok="t" o:connecttype="rect"/>
            </v:shapetype>
            <v:shape id="Text Box 31" o:spid="_x0000_s1027" type="#_x0000_t202" style="position:absolute;margin-left:59.8pt;margin-top:17.1pt;width:474.65pt;height:110.6pt;z-index:-2516418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" stroked="f">
              <v:textbox style="mso-fit-shape-to-text:t">
                <w:txbxContent>
                  <w:p w14:paraId="7FA0517D" w14:textId="4AEE802F" w:rsidR="00263F86" w:rsidRPr="0075074D" w:rsidRDefault="0075074D" w:rsidP="00263F86">
                    <w:pPr>
                      <w:jc w:val="right"/>
                      <w:rPr>
                        <w:rFonts w:ascii="Edu NSW ACT Foundation" w:eastAsiaTheme="majorEastAsia" w:hAnsi="Edu NSW ACT Foundation" w:cs="Arial"/>
                        <w:b/>
                        <w:bCs/>
                        <w:caps/>
                        <w:color w:val="693A77" w:themeColor="accent4"/>
                        <w:sz w:val="18"/>
                        <w:szCs w:val="20"/>
                      </w:rPr>
                    </w:pPr>
                    <w:r w:rsidRPr="0075074D">
                      <w:rPr>
                        <w:rFonts w:ascii="Edu NSW ACT Foundation" w:eastAsiaTheme="majorEastAsia" w:hAnsi="Edu NSW ACT Foundation" w:cs="Arial"/>
                        <w:b/>
                        <w:bCs/>
                        <w:caps/>
                        <w:color w:val="693A77" w:themeColor="accent4"/>
                        <w:sz w:val="18"/>
                        <w:szCs w:val="20"/>
                      </w:rPr>
                      <w:t>ENVIRONMENT AND SUSTAINABILITY</w:t>
                    </w:r>
                    <w:r w:rsidR="00263F86" w:rsidRPr="0075074D">
                      <w:rPr>
                        <w:rFonts w:ascii="Edu NSW ACT Foundation" w:eastAsiaTheme="majorEastAsia" w:hAnsi="Edu NSW ACT Foundation" w:cs="Arial"/>
                        <w:b/>
                        <w:bCs/>
                        <w:caps/>
                        <w:color w:val="693A77" w:themeColor="accent4"/>
                        <w:sz w:val="18"/>
                        <w:szCs w:val="20"/>
                      </w:rPr>
                      <w:t xml:space="preserve"> | </w:t>
                    </w:r>
                    <w:r w:rsidR="00263F86" w:rsidRPr="0075074D">
                      <w:rPr>
                        <w:rFonts w:ascii="Edu NSW ACT Foundation" w:eastAsiaTheme="majorEastAsia" w:hAnsi="Edu NSW ACT Foundation" w:cs="Arial"/>
                        <w:b/>
                        <w:bCs/>
                        <w:caps/>
                        <w:color w:val="00ABBE"/>
                        <w:sz w:val="18"/>
                        <w:szCs w:val="20"/>
                      </w:rPr>
                      <w:t xml:space="preserve">THIS POLICY WAS ADOPTED BY THE APPROVED PROVIDER OF THOMASTOWN WEST KINDERGARTEN </w:t>
                    </w:r>
                    <w:r w:rsidRPr="0075074D">
                      <w:rPr>
                        <w:rFonts w:ascii="Edu NSW ACT Foundation" w:eastAsiaTheme="majorEastAsia" w:hAnsi="Edu NSW ACT Foundation" w:cs="Arial"/>
                        <w:b/>
                        <w:bCs/>
                        <w:caps/>
                        <w:color w:val="00ABBE"/>
                        <w:sz w:val="18"/>
                        <w:szCs w:val="20"/>
                      </w:rPr>
                      <w:t>25 MAY 2026</w:t>
                    </w:r>
                    <w:r w:rsidR="00263F86" w:rsidRPr="0075074D">
                      <w:rPr>
                        <w:rFonts w:ascii="Edu NSW ACT Foundation" w:eastAsiaTheme="majorEastAsia" w:hAnsi="Edu NSW ACT Foundation" w:cs="Arial"/>
                        <w:b/>
                        <w:bCs/>
                        <w:caps/>
                        <w:color w:val="00ABBE"/>
                        <w:sz w:val="18"/>
                        <w:szCs w:val="20"/>
                      </w:rPr>
                      <w:t xml:space="preserve">. REVIEW DATE: </w:t>
                    </w:r>
                    <w:r w:rsidRPr="0075074D">
                      <w:rPr>
                        <w:rFonts w:ascii="Edu NSW ACT Foundation" w:eastAsiaTheme="majorEastAsia" w:hAnsi="Edu NSW ACT Foundation" w:cs="Arial"/>
                        <w:b/>
                        <w:bCs/>
                        <w:caps/>
                        <w:color w:val="00ABBE"/>
                        <w:sz w:val="18"/>
                        <w:szCs w:val="20"/>
                      </w:rPr>
                      <w:t>MAY 2028</w:t>
                    </w:r>
                  </w:p>
                </w:txbxContent>
              </v:textbox>
              <w10:wrap type="tight" anchory="margin"/>
              <w10:anchorlock/>
            </v:shape>
          </w:pict>
        </mc:Fallback>
      </mc:AlternateContent>
    </w:r>
    <w:r w:rsidR="00615729">
      <mc:AlternateContent>
        <mc:Choice Requires="wps">
          <w:drawing>
            <wp:anchor distT="0" distB="0" distL="114300" distR="114300" simplePos="0" relativeHeight="251654153" behindDoc="0" locked="0" layoutInCell="1" allowOverlap="1" wp14:anchorId="44C2FDCC" wp14:editId="22CCDD65">
              <wp:simplePos x="0" y="0"/>
              <wp:positionH relativeFrom="margin">
                <wp:align>center</wp:align>
              </wp:positionH>
              <wp:positionV relativeFrom="paragraph">
                <wp:posOffset>227965</wp:posOffset>
              </wp:positionV>
              <wp:extent cx="3086100" cy="200025"/>
              <wp:effectExtent l="0" t="0" r="0" b="1270"/>
              <wp:wrapNone/>
              <wp:docPr id="1102145916" name="Text Box 28"/>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02AACFFE" w14:textId="4081B4D6" w:rsidR="00615729" w:rsidRDefault="00615729" w:rsidP="00387A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C2FDCC" id="Text Box 28" o:spid="_x0000_s1028" type="#_x0000_t202" style="position:absolute;margin-left:0;margin-top:17.95pt;width:243pt;height:15.75pt;z-index:251654153;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" stroked="f">
              <v:textbox style="mso-fit-shape-to-text:t">
                <w:txbxContent>
                  <w:p w14:paraId="02AACFFE" w14:textId="4081B4D6" w:rsidR="00615729" w:rsidRDefault="00615729" w:rsidP="00387A3F"/>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AC45A" w14:textId="77777777" w:rsidR="004213B6" w:rsidRDefault="004213B6" w:rsidP="004B56A8">
      <w:r>
        <w:separator/>
      </w:r>
    </w:p>
  </w:footnote>
  <w:footnote w:type="continuationSeparator" w:id="0">
    <w:p w14:paraId="0EE4608B" w14:textId="77777777" w:rsidR="004213B6" w:rsidRDefault="004213B6" w:rsidP="004B56A8">
      <w:r>
        <w:continuationSeparator/>
      </w:r>
    </w:p>
  </w:footnote>
  <w:footnote w:type="continuationNotice" w:id="1">
    <w:p w14:paraId="604E2273" w14:textId="77777777" w:rsidR="004213B6" w:rsidRDefault="004213B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DE7F" w14:textId="34F40945" w:rsidR="002232C1" w:rsidRPr="00FC6F10" w:rsidRDefault="00F6369F" w:rsidP="00D460B9">
    <w:pPr>
      <w:pStyle w:val="PolicySub-Title"/>
    </w:pPr>
    <w:r>
      <w:rPr>
        <w:noProof/>
      </w:rPr>
      <mc:AlternateContent>
        <mc:Choice Requires="wpg">
          <w:drawing>
            <wp:anchor distT="0" distB="0" distL="114300" distR="114300" simplePos="0" relativeHeight="251672585" behindDoc="0" locked="0" layoutInCell="1" allowOverlap="1" wp14:anchorId="11146739" wp14:editId="1ABEA81F">
              <wp:simplePos x="0" y="0"/>
              <wp:positionH relativeFrom="column">
                <wp:posOffset>-774065</wp:posOffset>
              </wp:positionH>
              <wp:positionV relativeFrom="paragraph">
                <wp:posOffset>201133</wp:posOffset>
              </wp:positionV>
              <wp:extent cx="7689600" cy="1234800"/>
              <wp:effectExtent l="0" t="0" r="0" b="3810"/>
              <wp:wrapNone/>
              <wp:docPr id="684641845" name="Group 684641845"/>
              <wp:cNvGraphicFramePr/>
              <a:graphic xmlns:a="http://schemas.openxmlformats.org/drawingml/2006/main">
                <a:graphicData uri="http://schemas.microsoft.com/office/word/2010/wordprocessingGroup">
                  <wpg:wgp>
                    <wpg:cNvGrpSpPr/>
                    <wpg:grpSpPr>
                      <a:xfrm>
                        <a:off x="0" y="0"/>
                        <a:ext cx="7689600" cy="1234800"/>
                        <a:chOff x="0" y="0"/>
                        <a:chExt cx="7689600" cy="1234800"/>
                      </a:xfrm>
                    </wpg:grpSpPr>
                    <wpg:grpSp>
                      <wpg:cNvPr id="684641844" name="Group 684641844"/>
                      <wpg:cNvGrpSpPr>
                        <a:grpSpLocks noChangeAspect="1"/>
                      </wpg:cNvGrpSpPr>
                      <wpg:grpSpPr>
                        <a:xfrm>
                          <a:off x="0" y="0"/>
                          <a:ext cx="7689600" cy="1234800"/>
                          <a:chOff x="0" y="0"/>
                          <a:chExt cx="7688698" cy="1234263"/>
                        </a:xfrm>
                      </wpg:grpSpPr>
                      <pic:pic xmlns:pic="http://schemas.openxmlformats.org/drawingml/2006/picture">
                        <pic:nvPicPr>
                          <pic:cNvPr id="684641842" name="Picture 684641842"/>
                          <pic:cNvPicPr>
                            <a:picLocks noChangeAspect="1"/>
                          </pic:cNvPicPr>
                        </pic:nvPicPr>
                        <pic:blipFill rotWithShape="1">
                          <a:blip r:embed="rId1">
                            <a:extLst>
                              <a:ext uri="{28A0092B-C50C-407E-A947-70E740481C1C}">
                                <a14:useLocalDpi xmlns:a14="http://schemas.microsoft.com/office/drawing/2010/main" val="0"/>
                              </a:ext>
                            </a:extLst>
                          </a:blip>
                          <a:srcRect/>
                          <a:stretch/>
                        </pic:blipFill>
                        <pic:spPr bwMode="auto">
                          <a:xfrm>
                            <a:off x="6517758" y="53163"/>
                            <a:ext cx="1170940" cy="1181100"/>
                          </a:xfrm>
                          <a:prstGeom prst="rect">
                            <a:avLst/>
                          </a:prstGeom>
                          <a:ln>
                            <a:noFill/>
                          </a:ln>
                          <a:extLst>
                            <a:ext uri="{53640926-AAD7-44D8-BBD7-CCE9431645EC}">
                              <a14:shadowObscured xmlns:a14="http://schemas.microsoft.com/office/drawing/2010/main"/>
                            </a:ext>
                          </a:extLst>
                        </pic:spPr>
                      </pic:pic>
                      <wps:wsp>
                        <wps:cNvPr id="1102145894" name="Rectangle 197"/>
                        <wps:cNvSpPr/>
                        <wps:spPr>
                          <a:xfrm>
                            <a:off x="0" y="0"/>
                            <a:ext cx="6979920" cy="347980"/>
                          </a:xfrm>
                          <a:custGeom>
                            <a:avLst/>
                            <a:gdLst>
                              <a:gd name="connsiteX0" fmla="*/ 0 w 6791325"/>
                              <a:gd name="connsiteY0" fmla="*/ 0 h 347980"/>
                              <a:gd name="connsiteX1" fmla="*/ 6791325 w 6791325"/>
                              <a:gd name="connsiteY1" fmla="*/ 0 h 347980"/>
                              <a:gd name="connsiteX2" fmla="*/ 6791325 w 6791325"/>
                              <a:gd name="connsiteY2" fmla="*/ 347980 h 347980"/>
                              <a:gd name="connsiteX3" fmla="*/ 0 w 6791325"/>
                              <a:gd name="connsiteY3" fmla="*/ 347980 h 347980"/>
                              <a:gd name="connsiteX4" fmla="*/ 0 w 6791325"/>
                              <a:gd name="connsiteY4" fmla="*/ 0 h 347980"/>
                              <a:gd name="connsiteX0" fmla="*/ 0 w 6791325"/>
                              <a:gd name="connsiteY0" fmla="*/ 0 h 347980"/>
                              <a:gd name="connsiteX1" fmla="*/ 6791325 w 6791325"/>
                              <a:gd name="connsiteY1" fmla="*/ 0 h 347980"/>
                              <a:gd name="connsiteX2" fmla="*/ 6467475 w 6791325"/>
                              <a:gd name="connsiteY2" fmla="*/ 347980 h 347980"/>
                              <a:gd name="connsiteX3" fmla="*/ 0 w 6791325"/>
                              <a:gd name="connsiteY3" fmla="*/ 347980 h 347980"/>
                              <a:gd name="connsiteX4" fmla="*/ 0 w 6791325"/>
                              <a:gd name="connsiteY4" fmla="*/ 0 h 347980"/>
                              <a:gd name="connsiteX0" fmla="*/ 0 w 6791325"/>
                              <a:gd name="connsiteY0" fmla="*/ 0 h 347980"/>
                              <a:gd name="connsiteX1" fmla="*/ 6791325 w 6791325"/>
                              <a:gd name="connsiteY1" fmla="*/ 0 h 347980"/>
                              <a:gd name="connsiteX2" fmla="*/ 6467475 w 6791325"/>
                              <a:gd name="connsiteY2" fmla="*/ 347980 h 347980"/>
                              <a:gd name="connsiteX3" fmla="*/ 0 w 6791325"/>
                              <a:gd name="connsiteY3" fmla="*/ 347980 h 347980"/>
                              <a:gd name="connsiteX4" fmla="*/ 0 w 6791325"/>
                              <a:gd name="connsiteY4" fmla="*/ 0 h 347980"/>
                              <a:gd name="connsiteX0" fmla="*/ 0 w 6791325"/>
                              <a:gd name="connsiteY0" fmla="*/ 0 h 347980"/>
                              <a:gd name="connsiteX1" fmla="*/ 6791325 w 6791325"/>
                              <a:gd name="connsiteY1" fmla="*/ 0 h 347980"/>
                              <a:gd name="connsiteX2" fmla="*/ 6467475 w 6791325"/>
                              <a:gd name="connsiteY2" fmla="*/ 347980 h 347980"/>
                              <a:gd name="connsiteX3" fmla="*/ 0 w 6791325"/>
                              <a:gd name="connsiteY3" fmla="*/ 347980 h 347980"/>
                              <a:gd name="connsiteX4" fmla="*/ 0 w 6791325"/>
                              <a:gd name="connsiteY4" fmla="*/ 0 h 347980"/>
                              <a:gd name="connsiteX0" fmla="*/ 0 w 6791325"/>
                              <a:gd name="connsiteY0" fmla="*/ 0 h 347980"/>
                              <a:gd name="connsiteX1" fmla="*/ 6791325 w 6791325"/>
                              <a:gd name="connsiteY1" fmla="*/ 0 h 347980"/>
                              <a:gd name="connsiteX2" fmla="*/ 6467475 w 6791325"/>
                              <a:gd name="connsiteY2" fmla="*/ 347980 h 347980"/>
                              <a:gd name="connsiteX3" fmla="*/ 0 w 6791325"/>
                              <a:gd name="connsiteY3" fmla="*/ 347980 h 347980"/>
                              <a:gd name="connsiteX4" fmla="*/ 0 w 6791325"/>
                              <a:gd name="connsiteY4" fmla="*/ 0 h 347980"/>
                              <a:gd name="connsiteX0" fmla="*/ 0 w 6937375"/>
                              <a:gd name="connsiteY0" fmla="*/ 0 h 347980"/>
                              <a:gd name="connsiteX1" fmla="*/ 6937375 w 6937375"/>
                              <a:gd name="connsiteY1" fmla="*/ 0 h 347980"/>
                              <a:gd name="connsiteX2" fmla="*/ 6467475 w 6937375"/>
                              <a:gd name="connsiteY2" fmla="*/ 347980 h 347980"/>
                              <a:gd name="connsiteX3" fmla="*/ 0 w 6937375"/>
                              <a:gd name="connsiteY3" fmla="*/ 347980 h 347980"/>
                              <a:gd name="connsiteX4" fmla="*/ 0 w 6937375"/>
                              <a:gd name="connsiteY4" fmla="*/ 0 h 347980"/>
                              <a:gd name="connsiteX0" fmla="*/ 0 w 6937375"/>
                              <a:gd name="connsiteY0" fmla="*/ 0 h 347980"/>
                              <a:gd name="connsiteX1" fmla="*/ 6937375 w 6937375"/>
                              <a:gd name="connsiteY1" fmla="*/ 0 h 347980"/>
                              <a:gd name="connsiteX2" fmla="*/ 6467475 w 6937375"/>
                              <a:gd name="connsiteY2" fmla="*/ 347980 h 347980"/>
                              <a:gd name="connsiteX3" fmla="*/ 0 w 6937375"/>
                              <a:gd name="connsiteY3" fmla="*/ 347980 h 347980"/>
                              <a:gd name="connsiteX4" fmla="*/ 0 w 6937375"/>
                              <a:gd name="connsiteY4" fmla="*/ 0 h 347980"/>
                              <a:gd name="connsiteX0" fmla="*/ 0 w 6937375"/>
                              <a:gd name="connsiteY0" fmla="*/ 0 h 347980"/>
                              <a:gd name="connsiteX1" fmla="*/ 6937375 w 6937375"/>
                              <a:gd name="connsiteY1" fmla="*/ 0 h 347980"/>
                              <a:gd name="connsiteX2" fmla="*/ 6496736 w 6937375"/>
                              <a:gd name="connsiteY2" fmla="*/ 340665 h 347980"/>
                              <a:gd name="connsiteX3" fmla="*/ 0 w 6937375"/>
                              <a:gd name="connsiteY3" fmla="*/ 347980 h 347980"/>
                              <a:gd name="connsiteX4" fmla="*/ 0 w 6937375"/>
                              <a:gd name="connsiteY4" fmla="*/ 0 h 347980"/>
                              <a:gd name="connsiteX0" fmla="*/ 0 w 6955663"/>
                              <a:gd name="connsiteY0" fmla="*/ 0 h 347980"/>
                              <a:gd name="connsiteX1" fmla="*/ 6955663 w 6955663"/>
                              <a:gd name="connsiteY1" fmla="*/ 0 h 347980"/>
                              <a:gd name="connsiteX2" fmla="*/ 6496736 w 6955663"/>
                              <a:gd name="connsiteY2" fmla="*/ 340665 h 347980"/>
                              <a:gd name="connsiteX3" fmla="*/ 0 w 6955663"/>
                              <a:gd name="connsiteY3" fmla="*/ 347980 h 347980"/>
                              <a:gd name="connsiteX4" fmla="*/ 0 w 6955663"/>
                              <a:gd name="connsiteY4" fmla="*/ 0 h 347980"/>
                              <a:gd name="connsiteX0" fmla="*/ 0 w 6955663"/>
                              <a:gd name="connsiteY0" fmla="*/ 0 h 347980"/>
                              <a:gd name="connsiteX1" fmla="*/ 6955663 w 6955663"/>
                              <a:gd name="connsiteY1" fmla="*/ 0 h 347980"/>
                              <a:gd name="connsiteX2" fmla="*/ 6496736 w 6955663"/>
                              <a:gd name="connsiteY2" fmla="*/ 340665 h 347980"/>
                              <a:gd name="connsiteX3" fmla="*/ 0 w 6955663"/>
                              <a:gd name="connsiteY3" fmla="*/ 347980 h 347980"/>
                              <a:gd name="connsiteX4" fmla="*/ 0 w 6955663"/>
                              <a:gd name="connsiteY4" fmla="*/ 0 h 347980"/>
                              <a:gd name="connsiteX0" fmla="*/ 0 w 6986526"/>
                              <a:gd name="connsiteY0" fmla="*/ 0 h 347980"/>
                              <a:gd name="connsiteX1" fmla="*/ 6986526 w 6986526"/>
                              <a:gd name="connsiteY1" fmla="*/ 0 h 347980"/>
                              <a:gd name="connsiteX2" fmla="*/ 6496736 w 6986526"/>
                              <a:gd name="connsiteY2" fmla="*/ 340665 h 347980"/>
                              <a:gd name="connsiteX3" fmla="*/ 0 w 6986526"/>
                              <a:gd name="connsiteY3" fmla="*/ 347980 h 347980"/>
                              <a:gd name="connsiteX4" fmla="*/ 0 w 6986526"/>
                              <a:gd name="connsiteY4" fmla="*/ 0 h 347980"/>
                              <a:gd name="connsiteX0" fmla="*/ 0 w 6949945"/>
                              <a:gd name="connsiteY0" fmla="*/ 0 h 347980"/>
                              <a:gd name="connsiteX1" fmla="*/ 6949945 w 6949945"/>
                              <a:gd name="connsiteY1" fmla="*/ 0 h 347980"/>
                              <a:gd name="connsiteX2" fmla="*/ 6496736 w 6949945"/>
                              <a:gd name="connsiteY2" fmla="*/ 340665 h 347980"/>
                              <a:gd name="connsiteX3" fmla="*/ 0 w 6949945"/>
                              <a:gd name="connsiteY3" fmla="*/ 347980 h 347980"/>
                              <a:gd name="connsiteX4" fmla="*/ 0 w 6949945"/>
                              <a:gd name="connsiteY4" fmla="*/ 0 h 347980"/>
                              <a:gd name="connsiteX0" fmla="*/ 0 w 6949945"/>
                              <a:gd name="connsiteY0" fmla="*/ 0 h 347980"/>
                              <a:gd name="connsiteX1" fmla="*/ 6949945 w 6949945"/>
                              <a:gd name="connsiteY1" fmla="*/ 0 h 347980"/>
                              <a:gd name="connsiteX2" fmla="*/ 6496736 w 6949945"/>
                              <a:gd name="connsiteY2" fmla="*/ 340665 h 347980"/>
                              <a:gd name="connsiteX3" fmla="*/ 0 w 6949945"/>
                              <a:gd name="connsiteY3" fmla="*/ 347980 h 347980"/>
                              <a:gd name="connsiteX4" fmla="*/ 0 w 6949945"/>
                              <a:gd name="connsiteY4" fmla="*/ 0 h 347980"/>
                              <a:gd name="connsiteX0" fmla="*/ 0 w 6949945"/>
                              <a:gd name="connsiteY0" fmla="*/ 0 h 347980"/>
                              <a:gd name="connsiteX1" fmla="*/ 6949945 w 6949945"/>
                              <a:gd name="connsiteY1" fmla="*/ 0 h 347980"/>
                              <a:gd name="connsiteX2" fmla="*/ 6496736 w 6949945"/>
                              <a:gd name="connsiteY2" fmla="*/ 340665 h 347980"/>
                              <a:gd name="connsiteX3" fmla="*/ 0 w 6949945"/>
                              <a:gd name="connsiteY3" fmla="*/ 347980 h 347980"/>
                              <a:gd name="connsiteX4" fmla="*/ 0 w 6949945"/>
                              <a:gd name="connsiteY4" fmla="*/ 0 h 347980"/>
                              <a:gd name="connsiteX0" fmla="*/ 0 w 6981680"/>
                              <a:gd name="connsiteY0" fmla="*/ 0 h 347980"/>
                              <a:gd name="connsiteX1" fmla="*/ 6981680 w 6981680"/>
                              <a:gd name="connsiteY1" fmla="*/ 0 h 347980"/>
                              <a:gd name="connsiteX2" fmla="*/ 6496736 w 6981680"/>
                              <a:gd name="connsiteY2" fmla="*/ 340665 h 347980"/>
                              <a:gd name="connsiteX3" fmla="*/ 0 w 6981680"/>
                              <a:gd name="connsiteY3" fmla="*/ 347980 h 347980"/>
                              <a:gd name="connsiteX4" fmla="*/ 0 w 6981680"/>
                              <a:gd name="connsiteY4" fmla="*/ 0 h 347980"/>
                              <a:gd name="connsiteX0" fmla="*/ 0 w 6981680"/>
                              <a:gd name="connsiteY0" fmla="*/ 0 h 347980"/>
                              <a:gd name="connsiteX1" fmla="*/ 6981680 w 6981680"/>
                              <a:gd name="connsiteY1" fmla="*/ 0 h 347980"/>
                              <a:gd name="connsiteX2" fmla="*/ 6515791 w 6981680"/>
                              <a:gd name="connsiteY2" fmla="*/ 347980 h 347980"/>
                              <a:gd name="connsiteX3" fmla="*/ 0 w 6981680"/>
                              <a:gd name="connsiteY3" fmla="*/ 347980 h 347980"/>
                              <a:gd name="connsiteX4" fmla="*/ 0 w 6981680"/>
                              <a:gd name="connsiteY4" fmla="*/ 0 h 347980"/>
                              <a:gd name="connsiteX0" fmla="*/ 0 w 6981680"/>
                              <a:gd name="connsiteY0" fmla="*/ 0 h 347980"/>
                              <a:gd name="connsiteX1" fmla="*/ 6981680 w 6981680"/>
                              <a:gd name="connsiteY1" fmla="*/ 0 h 347980"/>
                              <a:gd name="connsiteX2" fmla="*/ 6515791 w 6981680"/>
                              <a:gd name="connsiteY2" fmla="*/ 347980 h 347980"/>
                              <a:gd name="connsiteX3" fmla="*/ 0 w 6981680"/>
                              <a:gd name="connsiteY3" fmla="*/ 347980 h 347980"/>
                              <a:gd name="connsiteX4" fmla="*/ 0 w 6981680"/>
                              <a:gd name="connsiteY4" fmla="*/ 0 h 3479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981680" h="347980">
                                <a:moveTo>
                                  <a:pt x="0" y="0"/>
                                </a:moveTo>
                                <a:lnTo>
                                  <a:pt x="6981680" y="0"/>
                                </a:lnTo>
                                <a:cubicBezTo>
                                  <a:pt x="6772131" y="69612"/>
                                  <a:pt x="6647558" y="123403"/>
                                  <a:pt x="6515791" y="347980"/>
                                </a:cubicBezTo>
                                <a:lnTo>
                                  <a:pt x="0" y="347980"/>
                                </a:lnTo>
                                <a:lnTo>
                                  <a:pt x="0" y="0"/>
                                </a:lnTo>
                                <a:close/>
                              </a:path>
                            </a:pathLst>
                          </a:custGeom>
                          <a:solidFill>
                            <a:srgbClr val="00AB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B8DF9E" w14:textId="77777777" w:rsidR="001C5619" w:rsidRDefault="001C5619" w:rsidP="001C5619">
                              <w:pPr>
                                <w:pStyle w:val="Header"/>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wpg:grpSp>
                    <wps:wsp>
                      <wps:cNvPr id="684641843" name="Straight Connector 684641843"/>
                      <wps:cNvCnPr/>
                      <wps:spPr>
                        <a:xfrm>
                          <a:off x="776176" y="1201479"/>
                          <a:ext cx="5699051" cy="0"/>
                        </a:xfrm>
                        <a:prstGeom prst="line">
                          <a:avLst/>
                        </a:prstGeom>
                        <a:ln>
                          <a:solidFill>
                            <a:srgbClr val="00ABBE"/>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1146739" id="Group 684641845" o:spid="_x0000_s1029" style="position:absolute;margin-left:-60.95pt;margin-top:15.85pt;width:605.5pt;height:97.25pt;z-index:251672585" coordsize="76896,12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">
              <v:group id="Group 684641844" o:spid="_x0000_s1030" style="position:absolute;width:76896;height:12348" coordsize="76886,1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4641842" o:spid="_x0000_s1031" type="#_x0000_t75" style="position:absolute;left:65177;top:531;width:11709;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">
                  <v:imagedata r:id="rId2" o:title=""/>
                </v:shape>
                <v:shape id="Rectangle 197" o:spid="_x0000_s1032" style="position:absolute;width:69799;height:3479;visibility:visible;mso-wrap-style:square;v-text-anchor:middle" coordsize="6981680,3479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" adj="-11796480,,5400" path="m,l6981680,c6772131,69612,6647558,123403,6515791,347980l,347980,,xe" fillcolor="#00abbe" stroked="f" strokeweight="2pt">
                  <v:stroke joinstyle="miter"/>
                  <v:formulas/>
                  <v:path arrowok="t" o:connecttype="custom" o:connectlocs="0,0;6979920,0;6514148,347980;0,347980;0,0" o:connectangles="0,0,0,0,0" textboxrect="0,0,6981680,347980"/>
                  <v:textbox style="mso-fit-shape-to-text:t">
                    <w:txbxContent>
                      <w:p w14:paraId="0CB8DF9E" w14:textId="77777777" w:rsidR="001C5619" w:rsidRDefault="001C5619" w:rsidP="001C5619">
                        <w:pPr>
                          <w:pStyle w:val="Header"/>
                          <w:jc w:val="center"/>
                          <w:rPr>
                            <w:caps/>
                            <w:color w:val="FFFFFF" w:themeColor="background1"/>
                          </w:rPr>
                        </w:pPr>
                      </w:p>
                    </w:txbxContent>
                  </v:textbox>
                </v:shape>
              </v:group>
              <v:line id="Straight Connector 684641843" o:spid="_x0000_s1033" style="position:absolute;visibility:visible;mso-wrap-style:square" from="7761,12014" to="64752,1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" strokecolor="#00abbe"/>
            </v:group>
          </w:pict>
        </mc:Fallback>
      </mc:AlternateContent>
    </w:r>
    <w:r w:rsidR="00F760F5">
      <w:br/>
    </w:r>
  </w:p>
  <w:p w14:paraId="54B450F2" w14:textId="504A6926" w:rsidR="00D460B9" w:rsidRPr="0075074D" w:rsidRDefault="0075074D" w:rsidP="00D460B9">
    <w:pPr>
      <w:pStyle w:val="PolicySub-Title"/>
      <w:rPr>
        <w:rFonts w:ascii="Edu NSW ACT Foundation" w:hAnsi="Edu NSW ACT Foundation"/>
      </w:rPr>
    </w:pPr>
    <w:r w:rsidRPr="0075074D">
      <w:rPr>
        <w:rFonts w:ascii="Edu NSW ACT Foundation" w:hAnsi="Edu NSW ACT Foundation"/>
      </w:rPr>
      <w:t>ENVIRONMENT AND SUSTAINABILITY</w:t>
    </w:r>
    <w:r w:rsidR="00D460B9" w:rsidRPr="0075074D">
      <w:rPr>
        <w:rFonts w:ascii="Edu NSW ACT Foundation" w:hAnsi="Edu NSW ACT Foundation"/>
      </w:rPr>
      <w:t xml:space="preserve"> </w:t>
    </w:r>
  </w:p>
  <w:p w14:paraId="1DC87B1B" w14:textId="51C4D00A" w:rsidR="003D3DE9" w:rsidRPr="0075074D" w:rsidRDefault="002232C1" w:rsidP="002232C1">
    <w:pPr>
      <w:pStyle w:val="Procedures"/>
      <w:rPr>
        <w:rFonts w:ascii="Edu NSW ACT Foundation" w:hAnsi="Edu NSW ACT Foundation"/>
      </w:rPr>
    </w:pPr>
    <w:r w:rsidRPr="0075074D">
      <w:rPr>
        <w:rFonts w:ascii="Edu NSW ACT Foundation" w:hAnsi="Edu NSW ACT Foundation"/>
      </w:rPr>
      <w:t>q</w:t>
    </w:r>
    <w:r w:rsidR="00FC6F10" w:rsidRPr="0075074D">
      <w:rPr>
        <w:rFonts w:ascii="Edu NSW ACT Foundation" w:hAnsi="Edu NSW ACT Foundation"/>
      </w:rPr>
      <w:t xml:space="preserve">uality </w:t>
    </w:r>
    <w:r w:rsidRPr="0075074D">
      <w:rPr>
        <w:rFonts w:ascii="Edu NSW ACT Foundation" w:hAnsi="Edu NSW ACT Foundation"/>
      </w:rPr>
      <w:t>a</w:t>
    </w:r>
    <w:r w:rsidR="00FC6F10" w:rsidRPr="0075074D">
      <w:rPr>
        <w:rFonts w:ascii="Edu NSW ACT Foundation" w:hAnsi="Edu NSW ACT Foundation"/>
      </w:rPr>
      <w:t xml:space="preserve">rea </w:t>
    </w:r>
    <w:r w:rsidR="0075074D" w:rsidRPr="0075074D">
      <w:rPr>
        <w:rFonts w:ascii="Edu NSW ACT Foundation" w:hAnsi="Edu NSW ACT Foundation"/>
      </w:rPr>
      <w:t>3</w:t>
    </w:r>
  </w:p>
  <w:p w14:paraId="37451750" w14:textId="40B53B0A" w:rsidR="006E0F82" w:rsidRDefault="006E0F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5FEC" w14:textId="77777777" w:rsidR="0075074D" w:rsidRDefault="0075074D">
    <w:pPr>
      <w:pStyle w:val="Header"/>
    </w:pPr>
    <w:r>
      <w:rPr>
        <w:noProof/>
      </w:rPr>
      <w:drawing>
        <wp:anchor distT="0" distB="0" distL="114300" distR="114300" simplePos="0" relativeHeight="251676681" behindDoc="1" locked="0" layoutInCell="1" allowOverlap="1" wp14:anchorId="67568922" wp14:editId="7DD7C5B9">
          <wp:simplePos x="0" y="0"/>
          <wp:positionH relativeFrom="column">
            <wp:posOffset>-511810</wp:posOffset>
          </wp:positionH>
          <wp:positionV relativeFrom="paragraph">
            <wp:posOffset>0</wp:posOffset>
          </wp:positionV>
          <wp:extent cx="7605159" cy="766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BE1C" w14:textId="4B9B4C88" w:rsidR="00615729" w:rsidRDefault="00615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308856E2"/>
    <w:styleLink w:val="BodyList"/>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3AD3A7A"/>
    <w:multiLevelType w:val="hybridMultilevel"/>
    <w:tmpl w:val="2E20D8B0"/>
    <w:lvl w:ilvl="0" w:tplc="54E2B86A">
      <w:start w:val="1"/>
      <w:numFmt w:val="lowerRoman"/>
      <w:pStyle w:val="Style3"/>
      <w:lvlText w:val="%1."/>
      <w:lvlJc w:val="righ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3"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7C6C18"/>
    <w:multiLevelType w:val="hybridMultilevel"/>
    <w:tmpl w:val="D974D8FC"/>
    <w:lvl w:ilvl="0" w:tplc="B70A7B9C">
      <w:start w:val="1"/>
      <w:numFmt w:val="bullet"/>
      <w:pStyle w:val="BodyTextBullet1"/>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F2F7DD8"/>
    <w:multiLevelType w:val="hybridMultilevel"/>
    <w:tmpl w:val="7A7C69B6"/>
    <w:lvl w:ilvl="0" w:tplc="4C140FB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A70CAB"/>
    <w:multiLevelType w:val="hybridMultilevel"/>
    <w:tmpl w:val="70365F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DC0118"/>
    <w:multiLevelType w:val="hybridMultilevel"/>
    <w:tmpl w:val="7E4492E2"/>
    <w:lvl w:ilvl="0" w:tplc="1DF6B4B6">
      <w:start w:val="1"/>
      <w:numFmt w:val="lowerLetter"/>
      <w:lvlText w:val="%1."/>
      <w:lvlJc w:val="left"/>
      <w:pPr>
        <w:ind w:left="720" w:hanging="360"/>
      </w:pPr>
    </w:lvl>
    <w:lvl w:ilvl="1" w:tplc="2602A2A4">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A050D4"/>
    <w:multiLevelType w:val="hybridMultilevel"/>
    <w:tmpl w:val="426ECE68"/>
    <w:lvl w:ilvl="0" w:tplc="B8D42DF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1F4ED1"/>
    <w:multiLevelType w:val="multilevel"/>
    <w:tmpl w:val="D6DAE8A8"/>
    <w:numStyleLink w:val="TableAttachment"/>
  </w:abstractNum>
  <w:abstractNum w:abstractNumId="11"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0E26269"/>
    <w:multiLevelType w:val="hybridMultilevel"/>
    <w:tmpl w:val="85B28300"/>
    <w:lvl w:ilvl="0" w:tplc="00F04A0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2D36AB0"/>
    <w:multiLevelType w:val="multilevel"/>
    <w:tmpl w:val="4076464E"/>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530EF2"/>
    <w:multiLevelType w:val="multilevel"/>
    <w:tmpl w:val="D6DAE8A8"/>
    <w:numStyleLink w:val="TableAttachment"/>
  </w:abstractNum>
  <w:abstractNum w:abstractNumId="16" w15:restartNumberingAfterBreak="0">
    <w:nsid w:val="514F77D8"/>
    <w:multiLevelType w:val="hybridMultilevel"/>
    <w:tmpl w:val="DB283946"/>
    <w:lvl w:ilvl="0" w:tplc="BDA860A4">
      <w:start w:val="1"/>
      <w:numFmt w:val="upperRoman"/>
      <w:pStyle w:val="Style2"/>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51D17ACE"/>
    <w:multiLevelType w:val="hybridMultilevel"/>
    <w:tmpl w:val="13D087EA"/>
    <w:lvl w:ilvl="0" w:tplc="05A0389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DCF185F"/>
    <w:multiLevelType w:val="hybridMultilevel"/>
    <w:tmpl w:val="321CD5B8"/>
    <w:lvl w:ilvl="0" w:tplc="976A2DBC">
      <w:start w:val="1"/>
      <w:numFmt w:val="bullet"/>
      <w:lvlText w:val="•"/>
      <w:lvlJc w:val="left"/>
      <w:pPr>
        <w:tabs>
          <w:tab w:val="num" w:pos="720"/>
        </w:tabs>
        <w:ind w:left="720" w:hanging="360"/>
      </w:pPr>
      <w:rPr>
        <w:rFonts w:ascii="Arial" w:hAnsi="Arial" w:hint="default"/>
      </w:rPr>
    </w:lvl>
    <w:lvl w:ilvl="1" w:tplc="012662B8" w:tentative="1">
      <w:start w:val="1"/>
      <w:numFmt w:val="bullet"/>
      <w:lvlText w:val="•"/>
      <w:lvlJc w:val="left"/>
      <w:pPr>
        <w:tabs>
          <w:tab w:val="num" w:pos="1440"/>
        </w:tabs>
        <w:ind w:left="1440" w:hanging="360"/>
      </w:pPr>
      <w:rPr>
        <w:rFonts w:ascii="Arial" w:hAnsi="Arial" w:hint="default"/>
      </w:rPr>
    </w:lvl>
    <w:lvl w:ilvl="2" w:tplc="935A49CE" w:tentative="1">
      <w:start w:val="1"/>
      <w:numFmt w:val="bullet"/>
      <w:lvlText w:val="•"/>
      <w:lvlJc w:val="left"/>
      <w:pPr>
        <w:tabs>
          <w:tab w:val="num" w:pos="2160"/>
        </w:tabs>
        <w:ind w:left="2160" w:hanging="360"/>
      </w:pPr>
      <w:rPr>
        <w:rFonts w:ascii="Arial" w:hAnsi="Arial" w:hint="default"/>
      </w:rPr>
    </w:lvl>
    <w:lvl w:ilvl="3" w:tplc="BB5E95F0" w:tentative="1">
      <w:start w:val="1"/>
      <w:numFmt w:val="bullet"/>
      <w:lvlText w:val="•"/>
      <w:lvlJc w:val="left"/>
      <w:pPr>
        <w:tabs>
          <w:tab w:val="num" w:pos="2880"/>
        </w:tabs>
        <w:ind w:left="2880" w:hanging="360"/>
      </w:pPr>
      <w:rPr>
        <w:rFonts w:ascii="Arial" w:hAnsi="Arial" w:hint="default"/>
      </w:rPr>
    </w:lvl>
    <w:lvl w:ilvl="4" w:tplc="BABEA658" w:tentative="1">
      <w:start w:val="1"/>
      <w:numFmt w:val="bullet"/>
      <w:lvlText w:val="•"/>
      <w:lvlJc w:val="left"/>
      <w:pPr>
        <w:tabs>
          <w:tab w:val="num" w:pos="3600"/>
        </w:tabs>
        <w:ind w:left="3600" w:hanging="360"/>
      </w:pPr>
      <w:rPr>
        <w:rFonts w:ascii="Arial" w:hAnsi="Arial" w:hint="default"/>
      </w:rPr>
    </w:lvl>
    <w:lvl w:ilvl="5" w:tplc="0FA81410" w:tentative="1">
      <w:start w:val="1"/>
      <w:numFmt w:val="bullet"/>
      <w:lvlText w:val="•"/>
      <w:lvlJc w:val="left"/>
      <w:pPr>
        <w:tabs>
          <w:tab w:val="num" w:pos="4320"/>
        </w:tabs>
        <w:ind w:left="4320" w:hanging="360"/>
      </w:pPr>
      <w:rPr>
        <w:rFonts w:ascii="Arial" w:hAnsi="Arial" w:hint="default"/>
      </w:rPr>
    </w:lvl>
    <w:lvl w:ilvl="6" w:tplc="F336F1D4" w:tentative="1">
      <w:start w:val="1"/>
      <w:numFmt w:val="bullet"/>
      <w:lvlText w:val="•"/>
      <w:lvlJc w:val="left"/>
      <w:pPr>
        <w:tabs>
          <w:tab w:val="num" w:pos="5040"/>
        </w:tabs>
        <w:ind w:left="5040" w:hanging="360"/>
      </w:pPr>
      <w:rPr>
        <w:rFonts w:ascii="Arial" w:hAnsi="Arial" w:hint="default"/>
      </w:rPr>
    </w:lvl>
    <w:lvl w:ilvl="7" w:tplc="1C8C8BE8" w:tentative="1">
      <w:start w:val="1"/>
      <w:numFmt w:val="bullet"/>
      <w:lvlText w:val="•"/>
      <w:lvlJc w:val="left"/>
      <w:pPr>
        <w:tabs>
          <w:tab w:val="num" w:pos="5760"/>
        </w:tabs>
        <w:ind w:left="5760" w:hanging="360"/>
      </w:pPr>
      <w:rPr>
        <w:rFonts w:ascii="Arial" w:hAnsi="Arial" w:hint="default"/>
      </w:rPr>
    </w:lvl>
    <w:lvl w:ilvl="8" w:tplc="A91ABCA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20"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4A30E4E"/>
    <w:multiLevelType w:val="hybridMultilevel"/>
    <w:tmpl w:val="36FE3008"/>
    <w:lvl w:ilvl="0" w:tplc="FD4E5646">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3F0FFA"/>
    <w:multiLevelType w:val="hybridMultilevel"/>
    <w:tmpl w:val="14EAAE50"/>
    <w:lvl w:ilvl="0" w:tplc="0C090017">
      <w:start w:val="1"/>
      <w:numFmt w:val="lowerLetter"/>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23" w15:restartNumberingAfterBreak="0">
    <w:nsid w:val="79C71E5D"/>
    <w:multiLevelType w:val="hybridMultilevel"/>
    <w:tmpl w:val="17B4D5A4"/>
    <w:lvl w:ilvl="0" w:tplc="C44AD320">
      <w:start w:val="1"/>
      <w:numFmt w:val="decimal"/>
      <w:pStyle w:val="BodyTextNumber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8143294">
    <w:abstractNumId w:val="19"/>
  </w:num>
  <w:num w:numId="2" w16cid:durableId="1837068495">
    <w:abstractNumId w:val="20"/>
  </w:num>
  <w:num w:numId="3" w16cid:durableId="1043406965">
    <w:abstractNumId w:val="0"/>
  </w:num>
  <w:num w:numId="4" w16cid:durableId="786243309">
    <w:abstractNumId w:val="14"/>
  </w:num>
  <w:num w:numId="5" w16cid:durableId="10067862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046596">
    <w:abstractNumId w:val="3"/>
  </w:num>
  <w:num w:numId="7" w16cid:durableId="687679081">
    <w:abstractNumId w:val="5"/>
  </w:num>
  <w:num w:numId="8" w16cid:durableId="1973900969">
    <w:abstractNumId w:val="10"/>
  </w:num>
  <w:num w:numId="9" w16cid:durableId="488059968">
    <w:abstractNumId w:val="15"/>
    <w:lvlOverride w:ilvl="0">
      <w:lvl w:ilvl="0">
        <w:start w:val="1"/>
        <w:numFmt w:val="bullet"/>
        <w:pStyle w:val="TableAttachmentTextBullet1"/>
        <w:lvlText w:val=""/>
        <w:lvlJc w:val="left"/>
        <w:pPr>
          <w:ind w:left="720" w:hanging="360"/>
        </w:pPr>
        <w:rPr>
          <w:rFonts w:ascii="Symbol" w:hAnsi="Symbol" w:hint="default"/>
          <w:color w:val="auto"/>
        </w:rPr>
      </w:lvl>
    </w:lvlOverride>
    <w:lvlOverride w:ilvl="1">
      <w:lvl w:ilvl="1">
        <w:start w:val="1"/>
        <w:numFmt w:val="bullet"/>
        <w:pStyle w:val="TableAttachmentTextBullet2"/>
        <w:lvlText w:val="o"/>
        <w:lvlJc w:val="left"/>
        <w:pPr>
          <w:ind w:left="1440" w:hanging="360"/>
        </w:pPr>
        <w:rPr>
          <w:rFonts w:ascii="Courier New" w:hAnsi="Courier New" w:hint="default"/>
          <w:color w:val="auto"/>
        </w:rPr>
      </w:lvl>
    </w:lvlOverride>
    <w:lvlOverride w:ilvl="2">
      <w:lvl w:ilvl="2">
        <w:start w:val="1"/>
        <w:numFmt w:val="bullet"/>
        <w:pStyle w:val="TableAttachmentTextBullet3"/>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0" w16cid:durableId="1252201890">
    <w:abstractNumId w:val="11"/>
  </w:num>
  <w:num w:numId="11" w16cid:durableId="1552303953">
    <w:abstractNumId w:val="1"/>
  </w:num>
  <w:num w:numId="12" w16cid:durableId="971402355">
    <w:abstractNumId w:val="13"/>
  </w:num>
  <w:num w:numId="13" w16cid:durableId="298262648">
    <w:abstractNumId w:val="12"/>
  </w:num>
  <w:num w:numId="14" w16cid:durableId="20515206">
    <w:abstractNumId w:val="12"/>
    <w:lvlOverride w:ilvl="0">
      <w:startOverride w:val="1"/>
    </w:lvlOverride>
  </w:num>
  <w:num w:numId="15" w16cid:durableId="1124350982">
    <w:abstractNumId w:val="18"/>
  </w:num>
  <w:num w:numId="16" w16cid:durableId="638068876">
    <w:abstractNumId w:val="8"/>
  </w:num>
  <w:num w:numId="17" w16cid:durableId="1446655431">
    <w:abstractNumId w:val="16"/>
  </w:num>
  <w:num w:numId="18" w16cid:durableId="1305311105">
    <w:abstractNumId w:val="16"/>
    <w:lvlOverride w:ilvl="0">
      <w:startOverride w:val="1"/>
    </w:lvlOverride>
  </w:num>
  <w:num w:numId="19" w16cid:durableId="900095558">
    <w:abstractNumId w:val="15"/>
    <w:lvlOverride w:ilvl="0">
      <w:lvl w:ilvl="0">
        <w:start w:val="1"/>
        <w:numFmt w:val="bullet"/>
        <w:pStyle w:val="TableAttachmentTextBullet1"/>
        <w:lvlText w:val=""/>
        <w:lvlJc w:val="left"/>
        <w:pPr>
          <w:ind w:left="720" w:hanging="360"/>
        </w:pPr>
        <w:rPr>
          <w:rFonts w:ascii="Symbol" w:hAnsi="Symbol" w:hint="default"/>
          <w:color w:val="auto"/>
        </w:rPr>
      </w:lvl>
    </w:lvlOverride>
    <w:lvlOverride w:ilvl="1">
      <w:lvl w:ilvl="1">
        <w:start w:val="1"/>
        <w:numFmt w:val="bullet"/>
        <w:pStyle w:val="TableAttachmentTextBullet2"/>
        <w:lvlText w:val="o"/>
        <w:lvlJc w:val="left"/>
        <w:pPr>
          <w:ind w:left="1440" w:hanging="360"/>
        </w:pPr>
        <w:rPr>
          <w:rFonts w:ascii="Courier New" w:hAnsi="Courier New" w:hint="default"/>
          <w:color w:val="auto"/>
        </w:rPr>
      </w:lvl>
    </w:lvlOverride>
    <w:lvlOverride w:ilvl="2">
      <w:lvl w:ilvl="2">
        <w:start w:val="1"/>
        <w:numFmt w:val="bullet"/>
        <w:pStyle w:val="TableAttachmentTextBullet3"/>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20" w16cid:durableId="1924795405">
    <w:abstractNumId w:val="6"/>
  </w:num>
  <w:num w:numId="21" w16cid:durableId="1193498111">
    <w:abstractNumId w:val="17"/>
  </w:num>
  <w:num w:numId="22" w16cid:durableId="612204027">
    <w:abstractNumId w:val="9"/>
  </w:num>
  <w:num w:numId="23" w16cid:durableId="1761876472">
    <w:abstractNumId w:val="21"/>
  </w:num>
  <w:num w:numId="24" w16cid:durableId="1899317876">
    <w:abstractNumId w:val="7"/>
  </w:num>
  <w:num w:numId="25" w16cid:durableId="1601137496">
    <w:abstractNumId w:val="4"/>
  </w:num>
  <w:num w:numId="26" w16cid:durableId="1362975995">
    <w:abstractNumId w:val="15"/>
  </w:num>
  <w:num w:numId="27" w16cid:durableId="1325930988">
    <w:abstractNumId w:val="23"/>
  </w:num>
  <w:num w:numId="28" w16cid:durableId="1401169537">
    <w:abstractNumId w:val="22"/>
  </w:num>
  <w:num w:numId="29" w16cid:durableId="144976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1FE"/>
    <w:rsid w:val="00000EE9"/>
    <w:rsid w:val="00002B77"/>
    <w:rsid w:val="00002BDF"/>
    <w:rsid w:val="00003376"/>
    <w:rsid w:val="00010D33"/>
    <w:rsid w:val="000118A1"/>
    <w:rsid w:val="000130EC"/>
    <w:rsid w:val="000141F6"/>
    <w:rsid w:val="00021DDF"/>
    <w:rsid w:val="00030EEA"/>
    <w:rsid w:val="000313F1"/>
    <w:rsid w:val="00032E21"/>
    <w:rsid w:val="000355D9"/>
    <w:rsid w:val="00036FA5"/>
    <w:rsid w:val="00037AB3"/>
    <w:rsid w:val="00040121"/>
    <w:rsid w:val="0004023A"/>
    <w:rsid w:val="00041FC9"/>
    <w:rsid w:val="0004528C"/>
    <w:rsid w:val="00046473"/>
    <w:rsid w:val="00054E8D"/>
    <w:rsid w:val="000553BF"/>
    <w:rsid w:val="00055458"/>
    <w:rsid w:val="00057990"/>
    <w:rsid w:val="0006173E"/>
    <w:rsid w:val="00066921"/>
    <w:rsid w:val="0006781A"/>
    <w:rsid w:val="00070411"/>
    <w:rsid w:val="000704C7"/>
    <w:rsid w:val="00070CF1"/>
    <w:rsid w:val="00071DD0"/>
    <w:rsid w:val="000731EC"/>
    <w:rsid w:val="00074719"/>
    <w:rsid w:val="000801E7"/>
    <w:rsid w:val="0008335E"/>
    <w:rsid w:val="00087B47"/>
    <w:rsid w:val="00087D84"/>
    <w:rsid w:val="0009297B"/>
    <w:rsid w:val="00093A76"/>
    <w:rsid w:val="00096B08"/>
    <w:rsid w:val="00097EAF"/>
    <w:rsid w:val="000A6334"/>
    <w:rsid w:val="000B034A"/>
    <w:rsid w:val="000B2EFD"/>
    <w:rsid w:val="000B4834"/>
    <w:rsid w:val="000B4FE3"/>
    <w:rsid w:val="000B572A"/>
    <w:rsid w:val="000B7C52"/>
    <w:rsid w:val="000C25C3"/>
    <w:rsid w:val="000C2B63"/>
    <w:rsid w:val="000C3F57"/>
    <w:rsid w:val="000C5546"/>
    <w:rsid w:val="000C5A2C"/>
    <w:rsid w:val="000C5FAE"/>
    <w:rsid w:val="000C6631"/>
    <w:rsid w:val="000D0972"/>
    <w:rsid w:val="000D27CE"/>
    <w:rsid w:val="000D34BD"/>
    <w:rsid w:val="000D6459"/>
    <w:rsid w:val="000D7CE5"/>
    <w:rsid w:val="000E1037"/>
    <w:rsid w:val="000E20AE"/>
    <w:rsid w:val="000F01D9"/>
    <w:rsid w:val="000F05C7"/>
    <w:rsid w:val="000F0D8A"/>
    <w:rsid w:val="000F5244"/>
    <w:rsid w:val="000F68D2"/>
    <w:rsid w:val="000F6B71"/>
    <w:rsid w:val="00102BD9"/>
    <w:rsid w:val="0010613B"/>
    <w:rsid w:val="00107D74"/>
    <w:rsid w:val="00114C77"/>
    <w:rsid w:val="001151C2"/>
    <w:rsid w:val="001261D9"/>
    <w:rsid w:val="00130FCA"/>
    <w:rsid w:val="0013176B"/>
    <w:rsid w:val="00133304"/>
    <w:rsid w:val="00135AA8"/>
    <w:rsid w:val="00136483"/>
    <w:rsid w:val="0013704A"/>
    <w:rsid w:val="00137EF5"/>
    <w:rsid w:val="00137F28"/>
    <w:rsid w:val="00140F36"/>
    <w:rsid w:val="00145A90"/>
    <w:rsid w:val="001462CE"/>
    <w:rsid w:val="00146905"/>
    <w:rsid w:val="00150235"/>
    <w:rsid w:val="001524CD"/>
    <w:rsid w:val="001546FE"/>
    <w:rsid w:val="00160C15"/>
    <w:rsid w:val="00160CEC"/>
    <w:rsid w:val="00161876"/>
    <w:rsid w:val="001627C1"/>
    <w:rsid w:val="00163256"/>
    <w:rsid w:val="0016410E"/>
    <w:rsid w:val="0016523E"/>
    <w:rsid w:val="001721F3"/>
    <w:rsid w:val="00173AA4"/>
    <w:rsid w:val="0017472F"/>
    <w:rsid w:val="00174E2F"/>
    <w:rsid w:val="0017542C"/>
    <w:rsid w:val="00177080"/>
    <w:rsid w:val="00177290"/>
    <w:rsid w:val="00177358"/>
    <w:rsid w:val="00177F81"/>
    <w:rsid w:val="00181329"/>
    <w:rsid w:val="001824CA"/>
    <w:rsid w:val="00182BA0"/>
    <w:rsid w:val="00184E0A"/>
    <w:rsid w:val="00185773"/>
    <w:rsid w:val="00186210"/>
    <w:rsid w:val="00187AF9"/>
    <w:rsid w:val="00191211"/>
    <w:rsid w:val="00195F72"/>
    <w:rsid w:val="00197A6B"/>
    <w:rsid w:val="001A0BA7"/>
    <w:rsid w:val="001A2A6F"/>
    <w:rsid w:val="001B0A45"/>
    <w:rsid w:val="001B2F3A"/>
    <w:rsid w:val="001B3FC3"/>
    <w:rsid w:val="001B5D46"/>
    <w:rsid w:val="001C321F"/>
    <w:rsid w:val="001C376C"/>
    <w:rsid w:val="001C5619"/>
    <w:rsid w:val="001C7352"/>
    <w:rsid w:val="001D240C"/>
    <w:rsid w:val="001D54F4"/>
    <w:rsid w:val="001D7B64"/>
    <w:rsid w:val="001E0AA2"/>
    <w:rsid w:val="001E2F48"/>
    <w:rsid w:val="001E7B3C"/>
    <w:rsid w:val="001F2440"/>
    <w:rsid w:val="00205685"/>
    <w:rsid w:val="00211E77"/>
    <w:rsid w:val="00212933"/>
    <w:rsid w:val="00213430"/>
    <w:rsid w:val="00214BC0"/>
    <w:rsid w:val="00221FEA"/>
    <w:rsid w:val="002232C1"/>
    <w:rsid w:val="002234D5"/>
    <w:rsid w:val="00224A11"/>
    <w:rsid w:val="0022513D"/>
    <w:rsid w:val="00231A33"/>
    <w:rsid w:val="00233130"/>
    <w:rsid w:val="00236D18"/>
    <w:rsid w:val="0024037B"/>
    <w:rsid w:val="002439AB"/>
    <w:rsid w:val="0024567D"/>
    <w:rsid w:val="0025299E"/>
    <w:rsid w:val="002531D6"/>
    <w:rsid w:val="00254C66"/>
    <w:rsid w:val="002567A8"/>
    <w:rsid w:val="00260CD7"/>
    <w:rsid w:val="00261AC3"/>
    <w:rsid w:val="00263F86"/>
    <w:rsid w:val="002666E6"/>
    <w:rsid w:val="002723BB"/>
    <w:rsid w:val="00273A26"/>
    <w:rsid w:val="00276BF1"/>
    <w:rsid w:val="00280F7B"/>
    <w:rsid w:val="00281059"/>
    <w:rsid w:val="00283EF5"/>
    <w:rsid w:val="0028724C"/>
    <w:rsid w:val="00292D61"/>
    <w:rsid w:val="002932A7"/>
    <w:rsid w:val="00296689"/>
    <w:rsid w:val="002974C8"/>
    <w:rsid w:val="002A1DFF"/>
    <w:rsid w:val="002A2341"/>
    <w:rsid w:val="002A45AD"/>
    <w:rsid w:val="002A468D"/>
    <w:rsid w:val="002A70E2"/>
    <w:rsid w:val="002A79B7"/>
    <w:rsid w:val="002B008C"/>
    <w:rsid w:val="002B1258"/>
    <w:rsid w:val="002B132E"/>
    <w:rsid w:val="002B14DD"/>
    <w:rsid w:val="002B1C7D"/>
    <w:rsid w:val="002B33CE"/>
    <w:rsid w:val="002B388F"/>
    <w:rsid w:val="002B58C5"/>
    <w:rsid w:val="002C4FD7"/>
    <w:rsid w:val="002D0028"/>
    <w:rsid w:val="002D1A36"/>
    <w:rsid w:val="002D6A84"/>
    <w:rsid w:val="002E0291"/>
    <w:rsid w:val="002E44EA"/>
    <w:rsid w:val="002E4FAC"/>
    <w:rsid w:val="002E5016"/>
    <w:rsid w:val="002E70C6"/>
    <w:rsid w:val="002F0534"/>
    <w:rsid w:val="002F05D7"/>
    <w:rsid w:val="002F1335"/>
    <w:rsid w:val="002F515B"/>
    <w:rsid w:val="002F5A4F"/>
    <w:rsid w:val="002F6E02"/>
    <w:rsid w:val="002F71DF"/>
    <w:rsid w:val="0030465F"/>
    <w:rsid w:val="003046A7"/>
    <w:rsid w:val="0030523D"/>
    <w:rsid w:val="00305DFE"/>
    <w:rsid w:val="00306554"/>
    <w:rsid w:val="00307854"/>
    <w:rsid w:val="00310202"/>
    <w:rsid w:val="00310C38"/>
    <w:rsid w:val="00313AC6"/>
    <w:rsid w:val="00316E92"/>
    <w:rsid w:val="003201AF"/>
    <w:rsid w:val="0032218E"/>
    <w:rsid w:val="00323E9C"/>
    <w:rsid w:val="00325DB1"/>
    <w:rsid w:val="003265E9"/>
    <w:rsid w:val="003269D9"/>
    <w:rsid w:val="0033503F"/>
    <w:rsid w:val="00337185"/>
    <w:rsid w:val="00340322"/>
    <w:rsid w:val="00341A0B"/>
    <w:rsid w:val="003426BA"/>
    <w:rsid w:val="00351423"/>
    <w:rsid w:val="0035312F"/>
    <w:rsid w:val="00355F19"/>
    <w:rsid w:val="0035694E"/>
    <w:rsid w:val="00357CFA"/>
    <w:rsid w:val="003621D6"/>
    <w:rsid w:val="00362A41"/>
    <w:rsid w:val="00362FD7"/>
    <w:rsid w:val="0036361A"/>
    <w:rsid w:val="003637D4"/>
    <w:rsid w:val="00367B0B"/>
    <w:rsid w:val="0037416A"/>
    <w:rsid w:val="0037684F"/>
    <w:rsid w:val="00380D61"/>
    <w:rsid w:val="00381FBD"/>
    <w:rsid w:val="00382B21"/>
    <w:rsid w:val="003833EA"/>
    <w:rsid w:val="00383F85"/>
    <w:rsid w:val="00386AF3"/>
    <w:rsid w:val="00387A3F"/>
    <w:rsid w:val="00387A85"/>
    <w:rsid w:val="00391277"/>
    <w:rsid w:val="00391C34"/>
    <w:rsid w:val="00391E7E"/>
    <w:rsid w:val="003A43F9"/>
    <w:rsid w:val="003A43FC"/>
    <w:rsid w:val="003B0509"/>
    <w:rsid w:val="003B1D4E"/>
    <w:rsid w:val="003B4120"/>
    <w:rsid w:val="003B4E92"/>
    <w:rsid w:val="003B509D"/>
    <w:rsid w:val="003C1E9A"/>
    <w:rsid w:val="003C2C44"/>
    <w:rsid w:val="003C3607"/>
    <w:rsid w:val="003C519B"/>
    <w:rsid w:val="003C5573"/>
    <w:rsid w:val="003C5A1A"/>
    <w:rsid w:val="003C7ACB"/>
    <w:rsid w:val="003D0936"/>
    <w:rsid w:val="003D0D41"/>
    <w:rsid w:val="003D31F6"/>
    <w:rsid w:val="003D3DE9"/>
    <w:rsid w:val="003D5467"/>
    <w:rsid w:val="003D5773"/>
    <w:rsid w:val="003D7782"/>
    <w:rsid w:val="003E1205"/>
    <w:rsid w:val="003E57FD"/>
    <w:rsid w:val="003E5FC8"/>
    <w:rsid w:val="003F2637"/>
    <w:rsid w:val="003F2A26"/>
    <w:rsid w:val="003F434D"/>
    <w:rsid w:val="003F5EDA"/>
    <w:rsid w:val="003F7053"/>
    <w:rsid w:val="003F7879"/>
    <w:rsid w:val="004032A9"/>
    <w:rsid w:val="00405173"/>
    <w:rsid w:val="004103D4"/>
    <w:rsid w:val="00411117"/>
    <w:rsid w:val="00414494"/>
    <w:rsid w:val="004146D3"/>
    <w:rsid w:val="00414E11"/>
    <w:rsid w:val="004160A0"/>
    <w:rsid w:val="004164D2"/>
    <w:rsid w:val="00416A8B"/>
    <w:rsid w:val="004213B6"/>
    <w:rsid w:val="00421CA9"/>
    <w:rsid w:val="00424213"/>
    <w:rsid w:val="00426BDD"/>
    <w:rsid w:val="00430E2F"/>
    <w:rsid w:val="00432ABF"/>
    <w:rsid w:val="00434C35"/>
    <w:rsid w:val="004350C6"/>
    <w:rsid w:val="00442064"/>
    <w:rsid w:val="004428D8"/>
    <w:rsid w:val="004446E6"/>
    <w:rsid w:val="0044552D"/>
    <w:rsid w:val="00446781"/>
    <w:rsid w:val="00451821"/>
    <w:rsid w:val="00451DE9"/>
    <w:rsid w:val="00452C2D"/>
    <w:rsid w:val="0045697E"/>
    <w:rsid w:val="00457259"/>
    <w:rsid w:val="00461A9F"/>
    <w:rsid w:val="00463B79"/>
    <w:rsid w:val="00464BA9"/>
    <w:rsid w:val="0046708D"/>
    <w:rsid w:val="00467B00"/>
    <w:rsid w:val="00467F0F"/>
    <w:rsid w:val="0047214A"/>
    <w:rsid w:val="00480B63"/>
    <w:rsid w:val="0048229A"/>
    <w:rsid w:val="004836AA"/>
    <w:rsid w:val="00483BC7"/>
    <w:rsid w:val="00493D04"/>
    <w:rsid w:val="00494837"/>
    <w:rsid w:val="004A1B77"/>
    <w:rsid w:val="004A4D2A"/>
    <w:rsid w:val="004A7142"/>
    <w:rsid w:val="004A7C10"/>
    <w:rsid w:val="004A7F24"/>
    <w:rsid w:val="004B06F2"/>
    <w:rsid w:val="004B1EEA"/>
    <w:rsid w:val="004B2C27"/>
    <w:rsid w:val="004B4D33"/>
    <w:rsid w:val="004B56A8"/>
    <w:rsid w:val="004B730F"/>
    <w:rsid w:val="004C4E43"/>
    <w:rsid w:val="004D16C4"/>
    <w:rsid w:val="004D215A"/>
    <w:rsid w:val="004D4665"/>
    <w:rsid w:val="004E21F5"/>
    <w:rsid w:val="004E47CD"/>
    <w:rsid w:val="004E509F"/>
    <w:rsid w:val="004E54EA"/>
    <w:rsid w:val="004E6BFE"/>
    <w:rsid w:val="004E776D"/>
    <w:rsid w:val="004F20C8"/>
    <w:rsid w:val="004F2C7C"/>
    <w:rsid w:val="004F3E38"/>
    <w:rsid w:val="004F54F3"/>
    <w:rsid w:val="004F5B2F"/>
    <w:rsid w:val="004F7612"/>
    <w:rsid w:val="00501DDB"/>
    <w:rsid w:val="00502982"/>
    <w:rsid w:val="0050473E"/>
    <w:rsid w:val="00505DF6"/>
    <w:rsid w:val="0050625C"/>
    <w:rsid w:val="00506BEB"/>
    <w:rsid w:val="005108CE"/>
    <w:rsid w:val="00513C97"/>
    <w:rsid w:val="00514858"/>
    <w:rsid w:val="00515288"/>
    <w:rsid w:val="00517CBA"/>
    <w:rsid w:val="00522560"/>
    <w:rsid w:val="00523BB6"/>
    <w:rsid w:val="005251EE"/>
    <w:rsid w:val="00530FBD"/>
    <w:rsid w:val="005314D9"/>
    <w:rsid w:val="00531E96"/>
    <w:rsid w:val="005322C6"/>
    <w:rsid w:val="005348FB"/>
    <w:rsid w:val="00534F5B"/>
    <w:rsid w:val="005412AF"/>
    <w:rsid w:val="00541320"/>
    <w:rsid w:val="00541E29"/>
    <w:rsid w:val="00546861"/>
    <w:rsid w:val="005468C1"/>
    <w:rsid w:val="00546C54"/>
    <w:rsid w:val="00553E9A"/>
    <w:rsid w:val="00553F00"/>
    <w:rsid w:val="005555FC"/>
    <w:rsid w:val="00556BDA"/>
    <w:rsid w:val="00557A9C"/>
    <w:rsid w:val="00560D1D"/>
    <w:rsid w:val="0056194F"/>
    <w:rsid w:val="00561E5E"/>
    <w:rsid w:val="005646BF"/>
    <w:rsid w:val="00567FF7"/>
    <w:rsid w:val="0057175D"/>
    <w:rsid w:val="005755A0"/>
    <w:rsid w:val="005819B7"/>
    <w:rsid w:val="00582ECA"/>
    <w:rsid w:val="00582F78"/>
    <w:rsid w:val="00585843"/>
    <w:rsid w:val="005908A7"/>
    <w:rsid w:val="00593698"/>
    <w:rsid w:val="00593C43"/>
    <w:rsid w:val="00596113"/>
    <w:rsid w:val="005A5A1B"/>
    <w:rsid w:val="005A7051"/>
    <w:rsid w:val="005B0FE3"/>
    <w:rsid w:val="005B425F"/>
    <w:rsid w:val="005B60BD"/>
    <w:rsid w:val="005B698D"/>
    <w:rsid w:val="005C2197"/>
    <w:rsid w:val="005C4ADC"/>
    <w:rsid w:val="005C5389"/>
    <w:rsid w:val="005C6003"/>
    <w:rsid w:val="005D3FF5"/>
    <w:rsid w:val="005D4679"/>
    <w:rsid w:val="005D5D54"/>
    <w:rsid w:val="005D77E7"/>
    <w:rsid w:val="005E0379"/>
    <w:rsid w:val="005E2458"/>
    <w:rsid w:val="005E689A"/>
    <w:rsid w:val="005F28F1"/>
    <w:rsid w:val="005F33BA"/>
    <w:rsid w:val="005F7D69"/>
    <w:rsid w:val="00604388"/>
    <w:rsid w:val="0060708F"/>
    <w:rsid w:val="00607871"/>
    <w:rsid w:val="00615729"/>
    <w:rsid w:val="00615B0E"/>
    <w:rsid w:val="00616586"/>
    <w:rsid w:val="006170DE"/>
    <w:rsid w:val="00620448"/>
    <w:rsid w:val="006205E0"/>
    <w:rsid w:val="00620DB7"/>
    <w:rsid w:val="006212B5"/>
    <w:rsid w:val="006220AE"/>
    <w:rsid w:val="006228FC"/>
    <w:rsid w:val="006241D6"/>
    <w:rsid w:val="00624CDF"/>
    <w:rsid w:val="00625A6D"/>
    <w:rsid w:val="00625C39"/>
    <w:rsid w:val="0062653A"/>
    <w:rsid w:val="006361DF"/>
    <w:rsid w:val="006365FB"/>
    <w:rsid w:val="00641D3A"/>
    <w:rsid w:val="0064204F"/>
    <w:rsid w:val="0064301B"/>
    <w:rsid w:val="0064634D"/>
    <w:rsid w:val="00647F47"/>
    <w:rsid w:val="00651DCE"/>
    <w:rsid w:val="006539DA"/>
    <w:rsid w:val="006540D2"/>
    <w:rsid w:val="00657861"/>
    <w:rsid w:val="0066153E"/>
    <w:rsid w:val="00663795"/>
    <w:rsid w:val="006677F7"/>
    <w:rsid w:val="006730F7"/>
    <w:rsid w:val="00685294"/>
    <w:rsid w:val="00686724"/>
    <w:rsid w:val="0068786E"/>
    <w:rsid w:val="006918E1"/>
    <w:rsid w:val="00692377"/>
    <w:rsid w:val="00694D83"/>
    <w:rsid w:val="00695711"/>
    <w:rsid w:val="006A64A1"/>
    <w:rsid w:val="006A7271"/>
    <w:rsid w:val="006B089D"/>
    <w:rsid w:val="006B1484"/>
    <w:rsid w:val="006B5E29"/>
    <w:rsid w:val="006B5E78"/>
    <w:rsid w:val="006C2AF0"/>
    <w:rsid w:val="006C6F13"/>
    <w:rsid w:val="006C7E98"/>
    <w:rsid w:val="006D0870"/>
    <w:rsid w:val="006D1FF0"/>
    <w:rsid w:val="006D38AB"/>
    <w:rsid w:val="006D5214"/>
    <w:rsid w:val="006D5BD6"/>
    <w:rsid w:val="006D68F0"/>
    <w:rsid w:val="006E0F82"/>
    <w:rsid w:val="006E154C"/>
    <w:rsid w:val="006E25CB"/>
    <w:rsid w:val="006E2928"/>
    <w:rsid w:val="006E5283"/>
    <w:rsid w:val="006E59AE"/>
    <w:rsid w:val="006F01B1"/>
    <w:rsid w:val="006F298B"/>
    <w:rsid w:val="006F2C1B"/>
    <w:rsid w:val="006F3007"/>
    <w:rsid w:val="006F4B7F"/>
    <w:rsid w:val="006F7E88"/>
    <w:rsid w:val="007002E6"/>
    <w:rsid w:val="00707E51"/>
    <w:rsid w:val="00711923"/>
    <w:rsid w:val="007169A2"/>
    <w:rsid w:val="00716C94"/>
    <w:rsid w:val="00716FAB"/>
    <w:rsid w:val="00716FB8"/>
    <w:rsid w:val="007176B6"/>
    <w:rsid w:val="007211D6"/>
    <w:rsid w:val="007270B8"/>
    <w:rsid w:val="007307A2"/>
    <w:rsid w:val="00730BF2"/>
    <w:rsid w:val="00730CB7"/>
    <w:rsid w:val="007326E8"/>
    <w:rsid w:val="0073306C"/>
    <w:rsid w:val="00733428"/>
    <w:rsid w:val="007343F6"/>
    <w:rsid w:val="00735A61"/>
    <w:rsid w:val="00736092"/>
    <w:rsid w:val="00742905"/>
    <w:rsid w:val="007449DA"/>
    <w:rsid w:val="00746E2B"/>
    <w:rsid w:val="0075074D"/>
    <w:rsid w:val="007577A1"/>
    <w:rsid w:val="0076498B"/>
    <w:rsid w:val="00764E49"/>
    <w:rsid w:val="0076513E"/>
    <w:rsid w:val="00765382"/>
    <w:rsid w:val="00767CB7"/>
    <w:rsid w:val="00767CE5"/>
    <w:rsid w:val="00772F75"/>
    <w:rsid w:val="007732EF"/>
    <w:rsid w:val="00776A89"/>
    <w:rsid w:val="00781174"/>
    <w:rsid w:val="00785D8D"/>
    <w:rsid w:val="007862AB"/>
    <w:rsid w:val="00786E36"/>
    <w:rsid w:val="0079077E"/>
    <w:rsid w:val="007935BA"/>
    <w:rsid w:val="00794663"/>
    <w:rsid w:val="0079752A"/>
    <w:rsid w:val="007A1455"/>
    <w:rsid w:val="007A3017"/>
    <w:rsid w:val="007A4C16"/>
    <w:rsid w:val="007A5138"/>
    <w:rsid w:val="007A553C"/>
    <w:rsid w:val="007B177E"/>
    <w:rsid w:val="007B2D73"/>
    <w:rsid w:val="007B399F"/>
    <w:rsid w:val="007B3FC2"/>
    <w:rsid w:val="007B4150"/>
    <w:rsid w:val="007B5978"/>
    <w:rsid w:val="007B61E2"/>
    <w:rsid w:val="007C21F3"/>
    <w:rsid w:val="007C6FFC"/>
    <w:rsid w:val="007D0235"/>
    <w:rsid w:val="007D08EC"/>
    <w:rsid w:val="007D2F2C"/>
    <w:rsid w:val="007D33B9"/>
    <w:rsid w:val="007D54F7"/>
    <w:rsid w:val="007D7DE7"/>
    <w:rsid w:val="007E1672"/>
    <w:rsid w:val="007E1F7B"/>
    <w:rsid w:val="007F4DEC"/>
    <w:rsid w:val="007F634B"/>
    <w:rsid w:val="007F7771"/>
    <w:rsid w:val="00800AEC"/>
    <w:rsid w:val="00803372"/>
    <w:rsid w:val="00803C1B"/>
    <w:rsid w:val="0080465D"/>
    <w:rsid w:val="00805492"/>
    <w:rsid w:val="00806326"/>
    <w:rsid w:val="00812607"/>
    <w:rsid w:val="00831233"/>
    <w:rsid w:val="00835A07"/>
    <w:rsid w:val="00835D9A"/>
    <w:rsid w:val="008413AC"/>
    <w:rsid w:val="00843221"/>
    <w:rsid w:val="008434DC"/>
    <w:rsid w:val="0084417F"/>
    <w:rsid w:val="00846D6C"/>
    <w:rsid w:val="0085133A"/>
    <w:rsid w:val="00856C43"/>
    <w:rsid w:val="00860B9D"/>
    <w:rsid w:val="008619AA"/>
    <w:rsid w:val="008647FF"/>
    <w:rsid w:val="00864B40"/>
    <w:rsid w:val="008650AC"/>
    <w:rsid w:val="00866679"/>
    <w:rsid w:val="00870600"/>
    <w:rsid w:val="00870B88"/>
    <w:rsid w:val="0087311C"/>
    <w:rsid w:val="00874621"/>
    <w:rsid w:val="00876CB7"/>
    <w:rsid w:val="008802B2"/>
    <w:rsid w:val="00880FCB"/>
    <w:rsid w:val="0088155F"/>
    <w:rsid w:val="00882A7E"/>
    <w:rsid w:val="00882E2B"/>
    <w:rsid w:val="008913E1"/>
    <w:rsid w:val="00892C08"/>
    <w:rsid w:val="00896810"/>
    <w:rsid w:val="008A2019"/>
    <w:rsid w:val="008A260C"/>
    <w:rsid w:val="008A4D22"/>
    <w:rsid w:val="008B3764"/>
    <w:rsid w:val="008C371C"/>
    <w:rsid w:val="008C3C77"/>
    <w:rsid w:val="008C5D22"/>
    <w:rsid w:val="008D1175"/>
    <w:rsid w:val="008D27B2"/>
    <w:rsid w:val="008D581E"/>
    <w:rsid w:val="008D5CA2"/>
    <w:rsid w:val="008E0C62"/>
    <w:rsid w:val="008E26D4"/>
    <w:rsid w:val="008E33FC"/>
    <w:rsid w:val="008E5075"/>
    <w:rsid w:val="008F317D"/>
    <w:rsid w:val="00900DE5"/>
    <w:rsid w:val="0090241F"/>
    <w:rsid w:val="00902BCF"/>
    <w:rsid w:val="00907C7D"/>
    <w:rsid w:val="00910916"/>
    <w:rsid w:val="00914BE0"/>
    <w:rsid w:val="009207E3"/>
    <w:rsid w:val="009242D8"/>
    <w:rsid w:val="00927932"/>
    <w:rsid w:val="009316EC"/>
    <w:rsid w:val="009322EF"/>
    <w:rsid w:val="00933651"/>
    <w:rsid w:val="00933767"/>
    <w:rsid w:val="00934E1F"/>
    <w:rsid w:val="00937EAE"/>
    <w:rsid w:val="009416A1"/>
    <w:rsid w:val="0094322F"/>
    <w:rsid w:val="00943864"/>
    <w:rsid w:val="0095180E"/>
    <w:rsid w:val="009521F1"/>
    <w:rsid w:val="00952DC0"/>
    <w:rsid w:val="0095355F"/>
    <w:rsid w:val="0095399B"/>
    <w:rsid w:val="00963A1D"/>
    <w:rsid w:val="00963F52"/>
    <w:rsid w:val="00966DA8"/>
    <w:rsid w:val="00967C10"/>
    <w:rsid w:val="00971B1F"/>
    <w:rsid w:val="00972CEA"/>
    <w:rsid w:val="009733D1"/>
    <w:rsid w:val="0097406C"/>
    <w:rsid w:val="00975C7B"/>
    <w:rsid w:val="009760C9"/>
    <w:rsid w:val="00980B13"/>
    <w:rsid w:val="00987517"/>
    <w:rsid w:val="00987E4A"/>
    <w:rsid w:val="00993C9F"/>
    <w:rsid w:val="009A0752"/>
    <w:rsid w:val="009A10D0"/>
    <w:rsid w:val="009A18B9"/>
    <w:rsid w:val="009A3CE2"/>
    <w:rsid w:val="009A423C"/>
    <w:rsid w:val="009A4F9B"/>
    <w:rsid w:val="009A4FFE"/>
    <w:rsid w:val="009A6DFE"/>
    <w:rsid w:val="009B0658"/>
    <w:rsid w:val="009B3CF1"/>
    <w:rsid w:val="009B63EC"/>
    <w:rsid w:val="009C114C"/>
    <w:rsid w:val="009C16CC"/>
    <w:rsid w:val="009C294D"/>
    <w:rsid w:val="009C313A"/>
    <w:rsid w:val="009C613E"/>
    <w:rsid w:val="009C6A9E"/>
    <w:rsid w:val="009C7DF8"/>
    <w:rsid w:val="009D1539"/>
    <w:rsid w:val="009D4416"/>
    <w:rsid w:val="009D4689"/>
    <w:rsid w:val="009D4A41"/>
    <w:rsid w:val="009E01D1"/>
    <w:rsid w:val="009E216E"/>
    <w:rsid w:val="009E5070"/>
    <w:rsid w:val="00A056FB"/>
    <w:rsid w:val="00A1698D"/>
    <w:rsid w:val="00A21A16"/>
    <w:rsid w:val="00A2345D"/>
    <w:rsid w:val="00A24295"/>
    <w:rsid w:val="00A25642"/>
    <w:rsid w:val="00A304DE"/>
    <w:rsid w:val="00A31655"/>
    <w:rsid w:val="00A33712"/>
    <w:rsid w:val="00A35E4C"/>
    <w:rsid w:val="00A365A4"/>
    <w:rsid w:val="00A41505"/>
    <w:rsid w:val="00A42FAE"/>
    <w:rsid w:val="00A44AA8"/>
    <w:rsid w:val="00A46842"/>
    <w:rsid w:val="00A5274E"/>
    <w:rsid w:val="00A52A09"/>
    <w:rsid w:val="00A54D46"/>
    <w:rsid w:val="00A61E25"/>
    <w:rsid w:val="00A65018"/>
    <w:rsid w:val="00A73182"/>
    <w:rsid w:val="00A753C7"/>
    <w:rsid w:val="00A75D40"/>
    <w:rsid w:val="00A82A5C"/>
    <w:rsid w:val="00A83E84"/>
    <w:rsid w:val="00A85514"/>
    <w:rsid w:val="00A859F7"/>
    <w:rsid w:val="00A91014"/>
    <w:rsid w:val="00A9429A"/>
    <w:rsid w:val="00A95F87"/>
    <w:rsid w:val="00AA6F3B"/>
    <w:rsid w:val="00AA7AAE"/>
    <w:rsid w:val="00AB10F0"/>
    <w:rsid w:val="00AB6F53"/>
    <w:rsid w:val="00AB7AFB"/>
    <w:rsid w:val="00AC12BF"/>
    <w:rsid w:val="00AC37C4"/>
    <w:rsid w:val="00AC3E96"/>
    <w:rsid w:val="00AC402C"/>
    <w:rsid w:val="00AC483E"/>
    <w:rsid w:val="00AC5562"/>
    <w:rsid w:val="00AC58F9"/>
    <w:rsid w:val="00AC5F25"/>
    <w:rsid w:val="00AD3145"/>
    <w:rsid w:val="00AD6463"/>
    <w:rsid w:val="00AE0606"/>
    <w:rsid w:val="00AE33F7"/>
    <w:rsid w:val="00AE3C61"/>
    <w:rsid w:val="00AE3FF5"/>
    <w:rsid w:val="00AE6A58"/>
    <w:rsid w:val="00AE6BD2"/>
    <w:rsid w:val="00AF1BB9"/>
    <w:rsid w:val="00AF3C5B"/>
    <w:rsid w:val="00AF6515"/>
    <w:rsid w:val="00AF7236"/>
    <w:rsid w:val="00AF7727"/>
    <w:rsid w:val="00B01438"/>
    <w:rsid w:val="00B018C1"/>
    <w:rsid w:val="00B05709"/>
    <w:rsid w:val="00B06798"/>
    <w:rsid w:val="00B06FD7"/>
    <w:rsid w:val="00B12442"/>
    <w:rsid w:val="00B13D05"/>
    <w:rsid w:val="00B15739"/>
    <w:rsid w:val="00B16C5B"/>
    <w:rsid w:val="00B17351"/>
    <w:rsid w:val="00B20EF3"/>
    <w:rsid w:val="00B22B29"/>
    <w:rsid w:val="00B24DE5"/>
    <w:rsid w:val="00B2516A"/>
    <w:rsid w:val="00B27B31"/>
    <w:rsid w:val="00B32941"/>
    <w:rsid w:val="00B33204"/>
    <w:rsid w:val="00B365FE"/>
    <w:rsid w:val="00B36C0C"/>
    <w:rsid w:val="00B4489E"/>
    <w:rsid w:val="00B44CA4"/>
    <w:rsid w:val="00B4511C"/>
    <w:rsid w:val="00B46AAB"/>
    <w:rsid w:val="00B46D8E"/>
    <w:rsid w:val="00B56A7F"/>
    <w:rsid w:val="00B57995"/>
    <w:rsid w:val="00B57BF8"/>
    <w:rsid w:val="00B61128"/>
    <w:rsid w:val="00B62799"/>
    <w:rsid w:val="00B62B38"/>
    <w:rsid w:val="00B642DA"/>
    <w:rsid w:val="00B670CA"/>
    <w:rsid w:val="00B718BD"/>
    <w:rsid w:val="00B741C8"/>
    <w:rsid w:val="00B742BD"/>
    <w:rsid w:val="00B74A12"/>
    <w:rsid w:val="00B76A5C"/>
    <w:rsid w:val="00B80E8D"/>
    <w:rsid w:val="00B8253D"/>
    <w:rsid w:val="00B82A65"/>
    <w:rsid w:val="00B968DD"/>
    <w:rsid w:val="00BA04A9"/>
    <w:rsid w:val="00BA2993"/>
    <w:rsid w:val="00BA64BA"/>
    <w:rsid w:val="00BA660B"/>
    <w:rsid w:val="00BA6F06"/>
    <w:rsid w:val="00BA77BE"/>
    <w:rsid w:val="00BB001F"/>
    <w:rsid w:val="00BB0EAC"/>
    <w:rsid w:val="00BB36CD"/>
    <w:rsid w:val="00BC2441"/>
    <w:rsid w:val="00BC2FE0"/>
    <w:rsid w:val="00BC637C"/>
    <w:rsid w:val="00BC770B"/>
    <w:rsid w:val="00BC776E"/>
    <w:rsid w:val="00BD0E0E"/>
    <w:rsid w:val="00BD29FB"/>
    <w:rsid w:val="00BD2A92"/>
    <w:rsid w:val="00BD2B69"/>
    <w:rsid w:val="00BD2EB4"/>
    <w:rsid w:val="00BD3573"/>
    <w:rsid w:val="00BD36D3"/>
    <w:rsid w:val="00BD3EAE"/>
    <w:rsid w:val="00BD5F58"/>
    <w:rsid w:val="00BD7311"/>
    <w:rsid w:val="00BE6BFA"/>
    <w:rsid w:val="00BF2E1C"/>
    <w:rsid w:val="00BF3350"/>
    <w:rsid w:val="00BF515D"/>
    <w:rsid w:val="00BF6107"/>
    <w:rsid w:val="00BF62CE"/>
    <w:rsid w:val="00C00CB8"/>
    <w:rsid w:val="00C01329"/>
    <w:rsid w:val="00C07453"/>
    <w:rsid w:val="00C077F8"/>
    <w:rsid w:val="00C079CE"/>
    <w:rsid w:val="00C101B2"/>
    <w:rsid w:val="00C163DF"/>
    <w:rsid w:val="00C16846"/>
    <w:rsid w:val="00C169EC"/>
    <w:rsid w:val="00C177EE"/>
    <w:rsid w:val="00C17A0D"/>
    <w:rsid w:val="00C21242"/>
    <w:rsid w:val="00C25FFE"/>
    <w:rsid w:val="00C264C5"/>
    <w:rsid w:val="00C303E7"/>
    <w:rsid w:val="00C34F6F"/>
    <w:rsid w:val="00C36608"/>
    <w:rsid w:val="00C36DBF"/>
    <w:rsid w:val="00C37F84"/>
    <w:rsid w:val="00C40AE2"/>
    <w:rsid w:val="00C4155E"/>
    <w:rsid w:val="00C44114"/>
    <w:rsid w:val="00C44DEC"/>
    <w:rsid w:val="00C47F47"/>
    <w:rsid w:val="00C51115"/>
    <w:rsid w:val="00C561DD"/>
    <w:rsid w:val="00C56E32"/>
    <w:rsid w:val="00C57352"/>
    <w:rsid w:val="00C618F4"/>
    <w:rsid w:val="00C64144"/>
    <w:rsid w:val="00C67195"/>
    <w:rsid w:val="00C67291"/>
    <w:rsid w:val="00C674C7"/>
    <w:rsid w:val="00C701E5"/>
    <w:rsid w:val="00C70413"/>
    <w:rsid w:val="00C752AB"/>
    <w:rsid w:val="00C76BC4"/>
    <w:rsid w:val="00C76E99"/>
    <w:rsid w:val="00C8182C"/>
    <w:rsid w:val="00C86CC9"/>
    <w:rsid w:val="00C91A6B"/>
    <w:rsid w:val="00C92778"/>
    <w:rsid w:val="00C94FB0"/>
    <w:rsid w:val="00C9652F"/>
    <w:rsid w:val="00C96D9E"/>
    <w:rsid w:val="00CA4723"/>
    <w:rsid w:val="00CA6F76"/>
    <w:rsid w:val="00CA7464"/>
    <w:rsid w:val="00CB2396"/>
    <w:rsid w:val="00CC1646"/>
    <w:rsid w:val="00CC4621"/>
    <w:rsid w:val="00CC4D90"/>
    <w:rsid w:val="00CD2043"/>
    <w:rsid w:val="00CD3257"/>
    <w:rsid w:val="00CD6039"/>
    <w:rsid w:val="00CD71E9"/>
    <w:rsid w:val="00CE23E8"/>
    <w:rsid w:val="00CE5400"/>
    <w:rsid w:val="00CE56ED"/>
    <w:rsid w:val="00CE6352"/>
    <w:rsid w:val="00CE65D9"/>
    <w:rsid w:val="00CE6794"/>
    <w:rsid w:val="00CE77DF"/>
    <w:rsid w:val="00CF2C08"/>
    <w:rsid w:val="00CF3494"/>
    <w:rsid w:val="00CF584B"/>
    <w:rsid w:val="00CF6552"/>
    <w:rsid w:val="00D06B49"/>
    <w:rsid w:val="00D13FDB"/>
    <w:rsid w:val="00D14E5F"/>
    <w:rsid w:val="00D213D1"/>
    <w:rsid w:val="00D21626"/>
    <w:rsid w:val="00D22CE7"/>
    <w:rsid w:val="00D26E11"/>
    <w:rsid w:val="00D3304C"/>
    <w:rsid w:val="00D356FD"/>
    <w:rsid w:val="00D4067A"/>
    <w:rsid w:val="00D41A93"/>
    <w:rsid w:val="00D44690"/>
    <w:rsid w:val="00D460B9"/>
    <w:rsid w:val="00D46899"/>
    <w:rsid w:val="00D47384"/>
    <w:rsid w:val="00D50486"/>
    <w:rsid w:val="00D511E8"/>
    <w:rsid w:val="00D519A1"/>
    <w:rsid w:val="00D54BEC"/>
    <w:rsid w:val="00D55D0E"/>
    <w:rsid w:val="00D60411"/>
    <w:rsid w:val="00D70B3C"/>
    <w:rsid w:val="00D75EC0"/>
    <w:rsid w:val="00D826F9"/>
    <w:rsid w:val="00D8601B"/>
    <w:rsid w:val="00D87679"/>
    <w:rsid w:val="00D91BF9"/>
    <w:rsid w:val="00D95A52"/>
    <w:rsid w:val="00D974D2"/>
    <w:rsid w:val="00DA0837"/>
    <w:rsid w:val="00DA467E"/>
    <w:rsid w:val="00DA481C"/>
    <w:rsid w:val="00DA6525"/>
    <w:rsid w:val="00DA6A28"/>
    <w:rsid w:val="00DA6F73"/>
    <w:rsid w:val="00DA7739"/>
    <w:rsid w:val="00DB0948"/>
    <w:rsid w:val="00DB0DE8"/>
    <w:rsid w:val="00DB2057"/>
    <w:rsid w:val="00DB2A09"/>
    <w:rsid w:val="00DB3DE1"/>
    <w:rsid w:val="00DC185E"/>
    <w:rsid w:val="00DC55F9"/>
    <w:rsid w:val="00DC75E6"/>
    <w:rsid w:val="00DD1090"/>
    <w:rsid w:val="00DD25A1"/>
    <w:rsid w:val="00DD373E"/>
    <w:rsid w:val="00DD7428"/>
    <w:rsid w:val="00DD7901"/>
    <w:rsid w:val="00DE037F"/>
    <w:rsid w:val="00DE26F6"/>
    <w:rsid w:val="00DE2F57"/>
    <w:rsid w:val="00DE59A4"/>
    <w:rsid w:val="00DE736F"/>
    <w:rsid w:val="00DE7E50"/>
    <w:rsid w:val="00DF06C4"/>
    <w:rsid w:val="00DF0E6E"/>
    <w:rsid w:val="00DF263F"/>
    <w:rsid w:val="00DF3B6B"/>
    <w:rsid w:val="00DF5687"/>
    <w:rsid w:val="00DF7447"/>
    <w:rsid w:val="00E06F4E"/>
    <w:rsid w:val="00E1365F"/>
    <w:rsid w:val="00E13731"/>
    <w:rsid w:val="00E17BE5"/>
    <w:rsid w:val="00E20374"/>
    <w:rsid w:val="00E2128D"/>
    <w:rsid w:val="00E22404"/>
    <w:rsid w:val="00E25EF4"/>
    <w:rsid w:val="00E26B9B"/>
    <w:rsid w:val="00E307DA"/>
    <w:rsid w:val="00E344E7"/>
    <w:rsid w:val="00E34AC6"/>
    <w:rsid w:val="00E3609B"/>
    <w:rsid w:val="00E371FE"/>
    <w:rsid w:val="00E37682"/>
    <w:rsid w:val="00E376FF"/>
    <w:rsid w:val="00E47135"/>
    <w:rsid w:val="00E47320"/>
    <w:rsid w:val="00E47D4B"/>
    <w:rsid w:val="00E50B9B"/>
    <w:rsid w:val="00E5793E"/>
    <w:rsid w:val="00E6174B"/>
    <w:rsid w:val="00E61B93"/>
    <w:rsid w:val="00E61E58"/>
    <w:rsid w:val="00E708A3"/>
    <w:rsid w:val="00E736D7"/>
    <w:rsid w:val="00E81407"/>
    <w:rsid w:val="00E83609"/>
    <w:rsid w:val="00E84594"/>
    <w:rsid w:val="00E855B9"/>
    <w:rsid w:val="00E860E0"/>
    <w:rsid w:val="00E870D3"/>
    <w:rsid w:val="00E87994"/>
    <w:rsid w:val="00EA30B0"/>
    <w:rsid w:val="00EB1619"/>
    <w:rsid w:val="00EB7B3A"/>
    <w:rsid w:val="00EC1999"/>
    <w:rsid w:val="00EC2462"/>
    <w:rsid w:val="00EC29F3"/>
    <w:rsid w:val="00EC2EBA"/>
    <w:rsid w:val="00EC5104"/>
    <w:rsid w:val="00EC7EEF"/>
    <w:rsid w:val="00ED4B0C"/>
    <w:rsid w:val="00EE0F61"/>
    <w:rsid w:val="00EE2EB5"/>
    <w:rsid w:val="00EE428A"/>
    <w:rsid w:val="00EF23F8"/>
    <w:rsid w:val="00EF370B"/>
    <w:rsid w:val="00EF49DC"/>
    <w:rsid w:val="00EF7044"/>
    <w:rsid w:val="00EF73DC"/>
    <w:rsid w:val="00F0377B"/>
    <w:rsid w:val="00F03F1D"/>
    <w:rsid w:val="00F05062"/>
    <w:rsid w:val="00F1729B"/>
    <w:rsid w:val="00F22555"/>
    <w:rsid w:val="00F227AF"/>
    <w:rsid w:val="00F23100"/>
    <w:rsid w:val="00F24F0B"/>
    <w:rsid w:val="00F277A2"/>
    <w:rsid w:val="00F27FB3"/>
    <w:rsid w:val="00F305C4"/>
    <w:rsid w:val="00F31052"/>
    <w:rsid w:val="00F31AE4"/>
    <w:rsid w:val="00F33041"/>
    <w:rsid w:val="00F33EB8"/>
    <w:rsid w:val="00F347E4"/>
    <w:rsid w:val="00F359D9"/>
    <w:rsid w:val="00F3613D"/>
    <w:rsid w:val="00F3747F"/>
    <w:rsid w:val="00F3750A"/>
    <w:rsid w:val="00F405D8"/>
    <w:rsid w:val="00F40E80"/>
    <w:rsid w:val="00F41415"/>
    <w:rsid w:val="00F44FD7"/>
    <w:rsid w:val="00F46E75"/>
    <w:rsid w:val="00F47D6D"/>
    <w:rsid w:val="00F50F37"/>
    <w:rsid w:val="00F53D12"/>
    <w:rsid w:val="00F55A25"/>
    <w:rsid w:val="00F60731"/>
    <w:rsid w:val="00F6369F"/>
    <w:rsid w:val="00F63ED4"/>
    <w:rsid w:val="00F64C60"/>
    <w:rsid w:val="00F72F3F"/>
    <w:rsid w:val="00F751B5"/>
    <w:rsid w:val="00F760F5"/>
    <w:rsid w:val="00F82926"/>
    <w:rsid w:val="00F8422E"/>
    <w:rsid w:val="00F853B1"/>
    <w:rsid w:val="00F90144"/>
    <w:rsid w:val="00F913CD"/>
    <w:rsid w:val="00F9431D"/>
    <w:rsid w:val="00F95A34"/>
    <w:rsid w:val="00FA1B29"/>
    <w:rsid w:val="00FA37F4"/>
    <w:rsid w:val="00FA3AB4"/>
    <w:rsid w:val="00FA3E19"/>
    <w:rsid w:val="00FA4256"/>
    <w:rsid w:val="00FA7295"/>
    <w:rsid w:val="00FB06A9"/>
    <w:rsid w:val="00FB0753"/>
    <w:rsid w:val="00FB1AF6"/>
    <w:rsid w:val="00FB3BA7"/>
    <w:rsid w:val="00FB3D0D"/>
    <w:rsid w:val="00FB6E3D"/>
    <w:rsid w:val="00FC1DEE"/>
    <w:rsid w:val="00FC26BE"/>
    <w:rsid w:val="00FC37BA"/>
    <w:rsid w:val="00FC5401"/>
    <w:rsid w:val="00FC639F"/>
    <w:rsid w:val="00FC6F10"/>
    <w:rsid w:val="00FD1860"/>
    <w:rsid w:val="00FD5EAD"/>
    <w:rsid w:val="00FE0DB0"/>
    <w:rsid w:val="00FE0E84"/>
    <w:rsid w:val="00FE32CD"/>
    <w:rsid w:val="00FE577B"/>
    <w:rsid w:val="00FE6503"/>
    <w:rsid w:val="00FF204D"/>
    <w:rsid w:val="00FF291C"/>
    <w:rsid w:val="00FF3E38"/>
    <w:rsid w:val="00FF77FE"/>
    <w:rsid w:val="5F5DDB1A"/>
    <w:rsid w:val="5F897A74"/>
    <w:rsid w:val="6F7C859E"/>
    <w:rsid w:val="73BC23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F3D1A"/>
  <w15:chartTrackingRefBased/>
  <w15:docId w15:val="{89222ED8-B98D-42B6-89C5-D8FA181D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794663"/>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541E29"/>
    <w:pPr>
      <w:spacing w:before="200"/>
      <w:outlineLvl w:val="1"/>
    </w:pPr>
    <w:rPr>
      <w:rFonts w:ascii="Juhl Bold" w:hAnsi="Juhl Bold"/>
      <w:b w:val="0"/>
      <w:bCs w:val="0"/>
      <w:color w:val="auto"/>
      <w:sz w:val="22"/>
      <w:szCs w:val="26"/>
    </w:rPr>
  </w:style>
  <w:style w:type="paragraph" w:styleId="Heading4">
    <w:name w:val="heading 4"/>
    <w:basedOn w:val="Normal"/>
    <w:next w:val="Normal"/>
    <w:link w:val="Heading4Char"/>
    <w:uiPriority w:val="9"/>
    <w:semiHidden/>
    <w:unhideWhenUsed/>
    <w:qFormat/>
    <w:rsid w:val="00C17A0D"/>
    <w:pPr>
      <w:keepNext/>
      <w:keepLines/>
      <w:spacing w:before="40" w:after="0"/>
      <w:outlineLvl w:val="3"/>
    </w:pPr>
    <w:rPr>
      <w:rFonts w:asciiTheme="majorHAnsi" w:eastAsiaTheme="majorEastAsia" w:hAnsiTheme="majorHAnsi" w:cstheme="majorBidi"/>
      <w:i/>
      <w:iCs/>
      <w:color w:val="00559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541E29"/>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0"/>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0"/>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link w:val="ListParagraphChar"/>
    <w:autoRedefine/>
    <w:uiPriority w:val="34"/>
    <w:unhideWhenUsed/>
    <w:qFormat/>
    <w:rsid w:val="008D27B2"/>
    <w:pPr>
      <w:numPr>
        <w:numId w:val="23"/>
      </w:numPr>
      <w:ind w:left="714" w:hanging="357"/>
      <w:contextualSpacing/>
    </w:pPr>
    <w:rPr>
      <w:rFonts w:eastAsia="Times New Roman" w:cs="Times New Roman"/>
      <w:szCs w:val="24"/>
      <w:lang w:eastAsia="en-AU"/>
    </w:rPr>
  </w:style>
  <w:style w:type="paragraph" w:customStyle="1" w:styleId="BODYTEXTELAA">
    <w:name w:val="BODY TEXT ELAA"/>
    <w:basedOn w:val="Normal"/>
    <w:link w:val="BODYTEXTELAAChar"/>
    <w:autoRedefine/>
    <w:qFormat/>
    <w:rsid w:val="003637D4"/>
    <w:pPr>
      <w:ind w:left="1276"/>
    </w:pPr>
    <w:rPr>
      <w:szCs w:val="24"/>
    </w:rPr>
  </w:style>
  <w:style w:type="paragraph" w:customStyle="1" w:styleId="PolicySub-Title">
    <w:name w:val="Policy Sub-Title"/>
    <w:basedOn w:val="Title"/>
    <w:autoRedefine/>
    <w:qFormat/>
    <w:rsid w:val="00D460B9"/>
    <w:pPr>
      <w:spacing w:before="240"/>
    </w:pPr>
    <w:rPr>
      <w:rFonts w:ascii="Verdana" w:hAnsi="Verdana"/>
      <w:sz w:val="40"/>
      <w:szCs w:val="40"/>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75074D"/>
    <w:pPr>
      <w:tabs>
        <w:tab w:val="center" w:pos="4513"/>
        <w:tab w:val="right" w:pos="9026"/>
      </w:tabs>
      <w:spacing w:after="0"/>
    </w:pPr>
    <w:rPr>
      <w:rFonts w:ascii="Edu NSW ACT Foundation" w:hAnsi="Edu NSW ACT Foundation"/>
      <w:noProof/>
      <w:sz w:val="16"/>
    </w:rPr>
  </w:style>
  <w:style w:type="character" w:customStyle="1" w:styleId="FooterChar">
    <w:name w:val="Footer Char"/>
    <w:basedOn w:val="DefaultParagraphFont"/>
    <w:link w:val="Footer"/>
    <w:uiPriority w:val="99"/>
    <w:rsid w:val="0075074D"/>
    <w:rPr>
      <w:rFonts w:ascii="Edu NSW ACT Foundation" w:hAnsi="Edu NSW ACT Foundation"/>
      <w:noProof/>
      <w:sz w:val="16"/>
    </w:rPr>
  </w:style>
  <w:style w:type="paragraph" w:customStyle="1" w:styleId="BodyTextBullet1">
    <w:name w:val="Body Text Bullet 1"/>
    <w:basedOn w:val="BODYTEXTELAA"/>
    <w:autoRedefine/>
    <w:qFormat/>
    <w:rsid w:val="0085133A"/>
    <w:pPr>
      <w:numPr>
        <w:numId w:val="25"/>
      </w:numPr>
      <w:contextualSpacing/>
    </w:pPr>
    <w:rPr>
      <w:iCs/>
    </w:r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2232C1"/>
    <w:pPr>
      <w:ind w:left="0"/>
    </w:pPr>
    <w:rPr>
      <w:rFonts w:ascii="Arial" w:hAnsi="Arial" w:cs="Arial"/>
      <w:color w:val="00ABBE"/>
      <w:sz w:val="28"/>
      <w:szCs w:val="32"/>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customStyle="1" w:styleId="UnresolvedMention1">
    <w:name w:val="Unresolved Mention1"/>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6540D2"/>
    <w:rPr>
      <w:color w:val="B6BD37"/>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767CB7"/>
    <w:pPr>
      <w:numPr>
        <w:numId w:val="19"/>
      </w:numPr>
      <w:spacing w:after="0"/>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link w:val="AuthorisationChar"/>
    <w:autoRedefine/>
    <w:qFormat/>
    <w:rsid w:val="00135AA8"/>
    <w:pPr>
      <w:ind w:left="0"/>
    </w:pPr>
    <w:rPr>
      <w:color w:val="808080"/>
    </w:rPr>
  </w:style>
  <w:style w:type="character" w:customStyle="1" w:styleId="BODYTEXTELAAChar">
    <w:name w:val="BODY TEXT ELAA Char"/>
    <w:basedOn w:val="DefaultParagraphFont"/>
    <w:link w:val="BODYTEXTELAA"/>
    <w:rsid w:val="003637D4"/>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4F20C8"/>
    <w:pPr>
      <w:ind w:left="1304" w:right="567"/>
      <w:jc w:val="both"/>
    </w:p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620DB7"/>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link w:val="AttachmentsHeading2Char"/>
    <w:autoRedefine/>
    <w:qFormat/>
    <w:rsid w:val="00934E1F"/>
    <w:pPr>
      <w:ind w:left="0"/>
    </w:pPr>
    <w:rPr>
      <w:b/>
      <w:caps w:val="0"/>
    </w:rPr>
  </w:style>
  <w:style w:type="paragraph" w:customStyle="1" w:styleId="TableAttachmentTextBullet2">
    <w:name w:val="Table/Attachment Text Bullet 2"/>
    <w:basedOn w:val="TableAttachmentTextBullet1"/>
    <w:autoRedefine/>
    <w:qFormat/>
    <w:rsid w:val="00236D18"/>
    <w:pPr>
      <w:numPr>
        <w:ilvl w:val="1"/>
      </w:numPr>
    </w:pPr>
  </w:style>
  <w:style w:type="paragraph" w:customStyle="1" w:styleId="TableAttachmentTextBullet3">
    <w:name w:val="Table/Attachment Text Bullet 3"/>
    <w:basedOn w:val="TableAttachmentTextBullet2"/>
    <w:autoRedefine/>
    <w:qFormat/>
    <w:rsid w:val="00236D18"/>
    <w:pPr>
      <w:numPr>
        <w:ilvl w:val="2"/>
      </w:numPr>
    </w:pPr>
  </w:style>
  <w:style w:type="paragraph" w:customStyle="1" w:styleId="BodyTextBullet2">
    <w:name w:val="Body Text Bullet 2"/>
    <w:basedOn w:val="BodyTextBullet1"/>
    <w:autoRedefine/>
    <w:qFormat/>
    <w:rsid w:val="000C5FAE"/>
  </w:style>
  <w:style w:type="paragraph" w:customStyle="1" w:styleId="BodyTextBullet3">
    <w:name w:val="Body Text Bullet 3"/>
    <w:basedOn w:val="BodyTextBullet2"/>
    <w:autoRedefine/>
    <w:qFormat/>
    <w:rsid w:val="000C5FAE"/>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4F20C8"/>
    <w:rPr>
      <w:rFonts w:ascii="TheSansB W5 Plain" w:hAnsi="TheSansB W5 Plain"/>
      <w:b/>
      <w:sz w:val="20"/>
      <w:szCs w:val="24"/>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paragraph" w:customStyle="1" w:styleId="Bullets2">
    <w:name w:val="Bullets 2"/>
    <w:qFormat/>
    <w:rsid w:val="004A7C10"/>
    <w:pPr>
      <w:numPr>
        <w:ilvl w:val="1"/>
        <w:numId w:val="12"/>
      </w:numPr>
      <w:spacing w:after="60" w:line="260" w:lineRule="atLeast"/>
    </w:pPr>
    <w:rPr>
      <w:rFonts w:ascii="Arial" w:eastAsia="Calibri" w:hAnsi="Arial" w:cs="Times New Roman"/>
      <w:sz w:val="20"/>
      <w:szCs w:val="19"/>
      <w:lang w:eastAsia="en-AU"/>
    </w:rPr>
  </w:style>
  <w:style w:type="paragraph" w:customStyle="1" w:styleId="Bullets1">
    <w:name w:val="Bullets 1"/>
    <w:qFormat/>
    <w:rsid w:val="004A7C10"/>
    <w:pPr>
      <w:numPr>
        <w:numId w:val="12"/>
      </w:numPr>
      <w:spacing w:after="60" w:line="260" w:lineRule="atLeast"/>
    </w:pPr>
    <w:rPr>
      <w:rFonts w:ascii="Arial" w:eastAsia="Calibri" w:hAnsi="Arial" w:cs="Times New Roman"/>
      <w:sz w:val="20"/>
      <w:szCs w:val="19"/>
      <w:lang w:eastAsia="en-AU"/>
    </w:rPr>
  </w:style>
  <w:style w:type="paragraph" w:customStyle="1" w:styleId="Bullets3">
    <w:name w:val="Bullets 3"/>
    <w:qFormat/>
    <w:rsid w:val="004A7C10"/>
    <w:pPr>
      <w:numPr>
        <w:ilvl w:val="2"/>
        <w:numId w:val="12"/>
      </w:numPr>
      <w:spacing w:after="60" w:line="260" w:lineRule="atLeast"/>
    </w:pPr>
    <w:rPr>
      <w:rFonts w:ascii="Arial" w:eastAsia="Calibri" w:hAnsi="Arial" w:cs="Times New Roman"/>
      <w:sz w:val="20"/>
      <w:szCs w:val="19"/>
      <w:lang w:eastAsia="en-AU"/>
    </w:rPr>
  </w:style>
  <w:style w:type="paragraph" w:styleId="BodyText">
    <w:name w:val="Body Text"/>
    <w:link w:val="BodyTextChar"/>
    <w:qFormat/>
    <w:rsid w:val="00177290"/>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177290"/>
    <w:rPr>
      <w:rFonts w:ascii="Arial" w:eastAsia="Arial" w:hAnsi="Arial" w:cs="Times New Roman"/>
      <w:sz w:val="20"/>
      <w:szCs w:val="19"/>
      <w:lang w:eastAsia="en-AU"/>
    </w:rPr>
  </w:style>
  <w:style w:type="paragraph" w:customStyle="1" w:styleId="Tablecolumnhead">
    <w:name w:val="Table column head"/>
    <w:basedOn w:val="Normal"/>
    <w:qFormat/>
    <w:rsid w:val="00D47384"/>
    <w:pPr>
      <w:spacing w:before="80" w:after="80"/>
    </w:pPr>
    <w:rPr>
      <w:rFonts w:ascii="Arial" w:eastAsia="Times New Roman" w:hAnsi="Arial" w:cs="Tms Rmn"/>
      <w:b/>
      <w:snapToGrid w:val="0"/>
      <w:szCs w:val="20"/>
      <w:lang w:val="en-GB"/>
    </w:rPr>
  </w:style>
  <w:style w:type="paragraph" w:customStyle="1" w:styleId="Tabletext">
    <w:name w:val="Table text"/>
    <w:basedOn w:val="Normal"/>
    <w:qFormat/>
    <w:rsid w:val="00D47384"/>
    <w:pPr>
      <w:spacing w:before="40" w:after="40" w:line="260" w:lineRule="atLeast"/>
    </w:pPr>
    <w:rPr>
      <w:rFonts w:ascii="Arial" w:eastAsia="Times New Roman" w:hAnsi="Arial" w:cs="Tms Rmn"/>
      <w:snapToGrid w:val="0"/>
      <w:szCs w:val="20"/>
      <w:lang w:val="en-GB"/>
    </w:rPr>
  </w:style>
  <w:style w:type="character" w:customStyle="1" w:styleId="Heading4Char">
    <w:name w:val="Heading 4 Char"/>
    <w:basedOn w:val="DefaultParagraphFont"/>
    <w:link w:val="Heading4"/>
    <w:uiPriority w:val="9"/>
    <w:semiHidden/>
    <w:rsid w:val="00C17A0D"/>
    <w:rPr>
      <w:rFonts w:asciiTheme="majorHAnsi" w:eastAsiaTheme="majorEastAsia" w:hAnsiTheme="majorHAnsi" w:cstheme="majorBidi"/>
      <w:i/>
      <w:iCs/>
      <w:color w:val="00559A" w:themeColor="accent1" w:themeShade="BF"/>
      <w:sz w:val="20"/>
    </w:rPr>
  </w:style>
  <w:style w:type="table" w:customStyle="1" w:styleId="TableGrid1">
    <w:name w:val="Table Grid1"/>
    <w:basedOn w:val="TableNormal"/>
    <w:next w:val="TableGrid"/>
    <w:uiPriority w:val="59"/>
    <w:rsid w:val="00FF291C"/>
    <w:pPr>
      <w:spacing w:after="0" w:line="240" w:lineRule="auto"/>
    </w:pPr>
    <w:rPr>
      <w:rFonts w:eastAsia="Times New Roman" w:cs="Times New Roman"/>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imes New Roman" w:hAnsi="Times New Roman" w:cs="Times New Roman"/>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Style1">
    <w:name w:val="Style1"/>
    <w:basedOn w:val="Authorisation"/>
    <w:link w:val="Style1Char"/>
    <w:qFormat/>
    <w:rsid w:val="0010613B"/>
    <w:pPr>
      <w:ind w:left="1276"/>
    </w:pPr>
  </w:style>
  <w:style w:type="character" w:customStyle="1" w:styleId="AuthorisationChar">
    <w:name w:val="Authorisation Char"/>
    <w:basedOn w:val="Heading1Char"/>
    <w:link w:val="Authorisation"/>
    <w:rsid w:val="0010613B"/>
    <w:rPr>
      <w:rFonts w:ascii="Juhl" w:eastAsiaTheme="majorEastAsia" w:hAnsi="Juhl" w:cstheme="majorBidi"/>
      <w:b/>
      <w:bCs/>
      <w:caps/>
      <w:color w:val="808080"/>
      <w:sz w:val="24"/>
      <w:szCs w:val="28"/>
    </w:rPr>
  </w:style>
  <w:style w:type="character" w:customStyle="1" w:styleId="Style1Char">
    <w:name w:val="Style1 Char"/>
    <w:basedOn w:val="AuthorisationChar"/>
    <w:link w:val="Style1"/>
    <w:rsid w:val="0010613B"/>
    <w:rPr>
      <w:rFonts w:ascii="Juhl" w:eastAsiaTheme="majorEastAsia" w:hAnsi="Juhl" w:cstheme="majorBidi"/>
      <w:b/>
      <w:bCs/>
      <w:caps/>
      <w:color w:val="808080"/>
      <w:sz w:val="24"/>
      <w:szCs w:val="28"/>
    </w:rPr>
  </w:style>
  <w:style w:type="character" w:styleId="UnresolvedMention">
    <w:name w:val="Unresolved Mention"/>
    <w:basedOn w:val="DefaultParagraphFont"/>
    <w:uiPriority w:val="99"/>
    <w:semiHidden/>
    <w:unhideWhenUsed/>
    <w:rsid w:val="007002E6"/>
    <w:rPr>
      <w:color w:val="605E5C"/>
      <w:shd w:val="clear" w:color="auto" w:fill="E1DFDD"/>
    </w:rPr>
  </w:style>
  <w:style w:type="paragraph" w:customStyle="1" w:styleId="subheading">
    <w:name w:val="sub heading"/>
    <w:basedOn w:val="Normal"/>
    <w:link w:val="subheadingChar"/>
    <w:qFormat/>
    <w:rsid w:val="009760C9"/>
    <w:pPr>
      <w:spacing w:before="200"/>
    </w:pPr>
    <w:rPr>
      <w:b/>
      <w:bCs/>
    </w:rPr>
  </w:style>
  <w:style w:type="character" w:customStyle="1" w:styleId="subheadingChar">
    <w:name w:val="sub heading Char"/>
    <w:basedOn w:val="DefaultParagraphFont"/>
    <w:link w:val="subheading"/>
    <w:rsid w:val="009760C9"/>
    <w:rPr>
      <w:rFonts w:ascii="TheSansB W3 Light" w:hAnsi="TheSansB W3 Light"/>
      <w:b/>
      <w:bCs/>
      <w:sz w:val="20"/>
    </w:rPr>
  </w:style>
  <w:style w:type="paragraph" w:customStyle="1" w:styleId="Style2">
    <w:name w:val="Style2"/>
    <w:basedOn w:val="ListParagraph"/>
    <w:link w:val="Style2Char"/>
    <w:qFormat/>
    <w:rsid w:val="00BD2EB4"/>
    <w:pPr>
      <w:numPr>
        <w:numId w:val="18"/>
      </w:numPr>
    </w:pPr>
  </w:style>
  <w:style w:type="character" w:customStyle="1" w:styleId="ListParagraphChar">
    <w:name w:val="List Paragraph Char"/>
    <w:basedOn w:val="DefaultParagraphFont"/>
    <w:link w:val="ListParagraph"/>
    <w:uiPriority w:val="34"/>
    <w:rsid w:val="008D27B2"/>
    <w:rPr>
      <w:rFonts w:ascii="TheSansB W3 Light" w:eastAsia="Times New Roman" w:hAnsi="TheSansB W3 Light" w:cs="Times New Roman"/>
      <w:sz w:val="20"/>
      <w:szCs w:val="24"/>
      <w:lang w:eastAsia="en-AU"/>
    </w:rPr>
  </w:style>
  <w:style w:type="character" w:customStyle="1" w:styleId="Style2Char">
    <w:name w:val="Style2 Char"/>
    <w:basedOn w:val="ListParagraphChar"/>
    <w:link w:val="Style2"/>
    <w:rsid w:val="00BD2EB4"/>
    <w:rPr>
      <w:rFonts w:ascii="TheSansB W3 Light" w:eastAsia="Times New Roman" w:hAnsi="TheSansB W3 Light" w:cs="Times New Roman"/>
      <w:sz w:val="20"/>
      <w:szCs w:val="24"/>
      <w:lang w:eastAsia="en-AU"/>
    </w:rPr>
  </w:style>
  <w:style w:type="paragraph" w:styleId="Revision">
    <w:name w:val="Revision"/>
    <w:hidden/>
    <w:uiPriority w:val="99"/>
    <w:semiHidden/>
    <w:rsid w:val="0017542C"/>
    <w:pPr>
      <w:spacing w:after="0" w:line="240" w:lineRule="auto"/>
    </w:pPr>
    <w:rPr>
      <w:rFonts w:ascii="TheSansB W3 Light" w:hAnsi="TheSansB W3 Light"/>
      <w:sz w:val="20"/>
    </w:rPr>
  </w:style>
  <w:style w:type="character" w:styleId="Mention">
    <w:name w:val="Mention"/>
    <w:basedOn w:val="DefaultParagraphFont"/>
    <w:uiPriority w:val="99"/>
    <w:unhideWhenUsed/>
    <w:rsid w:val="000C5A2C"/>
    <w:rPr>
      <w:color w:val="2B579A"/>
      <w:shd w:val="clear" w:color="auto" w:fill="E6E6E6"/>
    </w:rPr>
  </w:style>
  <w:style w:type="paragraph" w:styleId="NoSpacing">
    <w:name w:val="No Spacing"/>
    <w:uiPriority w:val="1"/>
    <w:qFormat/>
    <w:rsid w:val="00651DCE"/>
    <w:pPr>
      <w:spacing w:after="0" w:line="240" w:lineRule="auto"/>
    </w:pPr>
    <w:rPr>
      <w:color w:val="1F497D" w:themeColor="text2"/>
      <w:sz w:val="20"/>
      <w:szCs w:val="20"/>
      <w:lang w:val="en-US"/>
    </w:rPr>
  </w:style>
  <w:style w:type="paragraph" w:customStyle="1" w:styleId="GreenTableHeadings">
    <w:name w:val="Green Table Headings"/>
    <w:basedOn w:val="BODYTEXTELAA"/>
    <w:link w:val="GreenTableHeadingsChar"/>
    <w:qFormat/>
    <w:rsid w:val="00D460B9"/>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460B9"/>
    <w:rPr>
      <w:rFonts w:ascii="TheSansB W3 Light" w:hAnsi="TheSansB W3 Light"/>
      <w:b/>
      <w:color w:val="000000" w:themeColor="text1"/>
      <w:sz w:val="20"/>
      <w:szCs w:val="24"/>
    </w:rPr>
  </w:style>
  <w:style w:type="paragraph" w:styleId="FootnoteText">
    <w:name w:val="footnote text"/>
    <w:basedOn w:val="Normal"/>
    <w:link w:val="FootnoteTextChar"/>
    <w:uiPriority w:val="99"/>
    <w:semiHidden/>
    <w:unhideWhenUsed/>
    <w:rsid w:val="00D460B9"/>
    <w:pPr>
      <w:spacing w:after="0"/>
    </w:pPr>
    <w:rPr>
      <w:szCs w:val="20"/>
    </w:rPr>
  </w:style>
  <w:style w:type="character" w:customStyle="1" w:styleId="FootnoteTextChar">
    <w:name w:val="Footnote Text Char"/>
    <w:basedOn w:val="DefaultParagraphFont"/>
    <w:link w:val="FootnoteText"/>
    <w:uiPriority w:val="99"/>
    <w:semiHidden/>
    <w:rsid w:val="00D460B9"/>
    <w:rPr>
      <w:rFonts w:ascii="TheSansB W3 Light" w:hAnsi="TheSansB W3 Light"/>
      <w:sz w:val="20"/>
      <w:szCs w:val="20"/>
    </w:rPr>
  </w:style>
  <w:style w:type="character" w:styleId="FootnoteReference">
    <w:name w:val="footnote reference"/>
    <w:basedOn w:val="DefaultParagraphFont"/>
    <w:uiPriority w:val="99"/>
    <w:semiHidden/>
    <w:unhideWhenUsed/>
    <w:rsid w:val="00D460B9"/>
    <w:rPr>
      <w:vertAlign w:val="superscript"/>
    </w:rPr>
  </w:style>
  <w:style w:type="paragraph" w:customStyle="1" w:styleId="BodyTextNumbering">
    <w:name w:val="Body Text Numbering"/>
    <w:basedOn w:val="Normal"/>
    <w:link w:val="BodyTextNumberingChar"/>
    <w:qFormat/>
    <w:rsid w:val="00D460B9"/>
    <w:pPr>
      <w:numPr>
        <w:numId w:val="27"/>
      </w:numPr>
      <w:ind w:left="357" w:hanging="357"/>
    </w:pPr>
  </w:style>
  <w:style w:type="character" w:customStyle="1" w:styleId="BodyTextNumberingChar">
    <w:name w:val="Body Text Numbering Char"/>
    <w:basedOn w:val="DefaultParagraphFont"/>
    <w:link w:val="BodyTextNumbering"/>
    <w:rsid w:val="00D460B9"/>
    <w:rPr>
      <w:rFonts w:ascii="TheSansB W3 Light" w:hAnsi="TheSansB W3 Light"/>
      <w:sz w:val="20"/>
    </w:rPr>
  </w:style>
  <w:style w:type="paragraph" w:customStyle="1" w:styleId="Style3">
    <w:name w:val="Style3"/>
    <w:basedOn w:val="BODYTEXTELAA"/>
    <w:link w:val="Style3Char"/>
    <w:qFormat/>
    <w:rsid w:val="00D460B9"/>
    <w:pPr>
      <w:numPr>
        <w:numId w:val="29"/>
      </w:numPr>
      <w:spacing w:after="0"/>
      <w:ind w:left="2330" w:hanging="170"/>
    </w:pPr>
  </w:style>
  <w:style w:type="character" w:customStyle="1" w:styleId="AttachmentsHeading2Char">
    <w:name w:val="Attachments Heading 2 Char"/>
    <w:basedOn w:val="Heading2Char"/>
    <w:link w:val="AttachmentsHeading2"/>
    <w:rsid w:val="00D460B9"/>
    <w:rPr>
      <w:rFonts w:ascii="Juhl Bold" w:eastAsiaTheme="majorEastAsia" w:hAnsi="Juhl Bold" w:cstheme="majorBidi"/>
      <w:b/>
      <w:caps w:val="0"/>
      <w:szCs w:val="26"/>
    </w:rPr>
  </w:style>
  <w:style w:type="character" w:customStyle="1" w:styleId="Style3Char">
    <w:name w:val="Style3 Char"/>
    <w:basedOn w:val="BODYTEXTELAAChar"/>
    <w:link w:val="Style3"/>
    <w:rsid w:val="00D460B9"/>
    <w:rPr>
      <w:rFonts w:ascii="TheSansB W3 Light" w:hAnsi="TheSansB W3 Light"/>
      <w:sz w:val="20"/>
      <w:szCs w:val="24"/>
    </w:rPr>
  </w:style>
  <w:style w:type="paragraph" w:customStyle="1" w:styleId="Boldtick">
    <w:name w:val="Bold tick"/>
    <w:basedOn w:val="BODYTEXTELAA"/>
    <w:link w:val="BoldtickChar"/>
    <w:qFormat/>
    <w:rsid w:val="00D460B9"/>
    <w:pPr>
      <w:framePr w:hSpace="180" w:wrap="around" w:vAnchor="text" w:hAnchor="page" w:x="2139" w:y="69"/>
      <w:ind w:left="0"/>
      <w:jc w:val="center"/>
    </w:pPr>
    <w:rPr>
      <w:b/>
      <w:bCs/>
    </w:rPr>
  </w:style>
  <w:style w:type="character" w:customStyle="1" w:styleId="BoldtickChar">
    <w:name w:val="Bold tick Char"/>
    <w:basedOn w:val="BODYTEXTELAAChar"/>
    <w:link w:val="Boldtick"/>
    <w:rsid w:val="00D460B9"/>
    <w:rPr>
      <w:rFonts w:ascii="TheSansB W3 Light" w:hAnsi="TheSansB W3 Light"/>
      <w:b/>
      <w:bCs/>
      <w:sz w:val="20"/>
      <w:szCs w:val="24"/>
    </w:rPr>
  </w:style>
  <w:style w:type="paragraph" w:customStyle="1" w:styleId="ProcudersSub-title">
    <w:name w:val="Procuders Sub - title"/>
    <w:basedOn w:val="BODYTEXTELAA"/>
    <w:link w:val="ProcudersSub-titleChar"/>
    <w:qFormat/>
    <w:rsid w:val="00D460B9"/>
    <w:rPr>
      <w:b/>
      <w:color w:val="00ABBE"/>
    </w:rPr>
  </w:style>
  <w:style w:type="character" w:customStyle="1" w:styleId="ProcudersSub-titleChar">
    <w:name w:val="Procuders Sub - title Char"/>
    <w:basedOn w:val="BODYTEXTELAAChar"/>
    <w:link w:val="ProcudersSub-title"/>
    <w:rsid w:val="00D460B9"/>
    <w:rPr>
      <w:rFonts w:ascii="TheSansB W3 Light" w:hAnsi="TheSansB W3 Light"/>
      <w:b/>
      <w:color w:val="00ABBE"/>
      <w:sz w:val="20"/>
      <w:szCs w:val="24"/>
    </w:rPr>
  </w:style>
  <w:style w:type="table" w:customStyle="1" w:styleId="TableGrid11">
    <w:name w:val="Table Grid11"/>
    <w:basedOn w:val="TableNormal"/>
    <w:next w:val="TableGrid"/>
    <w:uiPriority w:val="59"/>
    <w:rsid w:val="0075074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2837">
      <w:bodyDiv w:val="1"/>
      <w:marLeft w:val="0"/>
      <w:marRight w:val="0"/>
      <w:marTop w:val="0"/>
      <w:marBottom w:val="0"/>
      <w:divBdr>
        <w:top w:val="none" w:sz="0" w:space="0" w:color="auto"/>
        <w:left w:val="none" w:sz="0" w:space="0" w:color="auto"/>
        <w:bottom w:val="none" w:sz="0" w:space="0" w:color="auto"/>
        <w:right w:val="none" w:sz="0" w:space="0" w:color="auto"/>
      </w:divBdr>
    </w:div>
    <w:div w:id="1058742222">
      <w:bodyDiv w:val="1"/>
      <w:marLeft w:val="0"/>
      <w:marRight w:val="0"/>
      <w:marTop w:val="0"/>
      <w:marBottom w:val="0"/>
      <w:divBdr>
        <w:top w:val="none" w:sz="0" w:space="0" w:color="auto"/>
        <w:left w:val="none" w:sz="0" w:space="0" w:color="auto"/>
        <w:bottom w:val="none" w:sz="0" w:space="0" w:color="auto"/>
        <w:right w:val="none" w:sz="0" w:space="0" w:color="auto"/>
      </w:divBdr>
      <w:divsChild>
        <w:div w:id="544147705">
          <w:marLeft w:val="446"/>
          <w:marRight w:val="0"/>
          <w:marTop w:val="120"/>
          <w:marBottom w:val="0"/>
          <w:divBdr>
            <w:top w:val="none" w:sz="0" w:space="0" w:color="auto"/>
            <w:left w:val="none" w:sz="0" w:space="0" w:color="auto"/>
            <w:bottom w:val="none" w:sz="0" w:space="0" w:color="auto"/>
            <w:right w:val="none" w:sz="0" w:space="0" w:color="auto"/>
          </w:divBdr>
        </w:div>
        <w:div w:id="2091609770">
          <w:marLeft w:val="44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legislation.vic.gov.au" TargetMode="External"/><Relationship Id="rId26" Type="http://schemas.openxmlformats.org/officeDocument/2006/relationships/hyperlink" Target="http://www.eeec.org.au/index.php" TargetMode="External"/><Relationship Id="rId21" Type="http://schemas.openxmlformats.org/officeDocument/2006/relationships/image" Target="media/image7.pn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legislation.gov.au" TargetMode="External"/><Relationship Id="rId25" Type="http://schemas.openxmlformats.org/officeDocument/2006/relationships/hyperlink" Target="https://www.acecqa.gov.au/nqf/national-law-regulations/approved-learning-frameworks"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legislation.vic.gov.au" TargetMode="External"/><Relationship Id="rId20" Type="http://schemas.openxmlformats.org/officeDocument/2006/relationships/image" Target="media/image6.png"/><Relationship Id="rId29" Type="http://schemas.openxmlformats.org/officeDocument/2006/relationships/hyperlink" Target="https://thesector.com.au/2024/07/04/dr-jane-warren-explores-the-3-dimensions-of-sustainability-in-ece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acecqa.gov.au/nqf/national-law-regulations/approved-learning-frameworks" TargetMode="External"/><Relationship Id="rId32" Type="http://schemas.openxmlformats.org/officeDocument/2006/relationships/image" Target="media/image10.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acecqa.gov.au/nqf/about/guide" TargetMode="External"/><Relationship Id="rId28" Type="http://schemas.openxmlformats.org/officeDocument/2006/relationships/hyperlink" Target="https://www.sustainability.vic.gov.au/schools"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legislation.gov.au" TargetMode="Externa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acecqa.gov.au/nqf/national-law-regulations/approved-learning-frameworks" TargetMode="External"/><Relationship Id="rId27" Type="http://schemas.openxmlformats.org/officeDocument/2006/relationships/hyperlink" Target="https://www.earlychildhoodaustralia.org.au/wp-content/uploads/2024/04/Every-Child-2401-Sustainability.pdf" TargetMode="External"/><Relationship Id="rId30" Type="http://schemas.openxmlformats.org/officeDocument/2006/relationships/image" Target="media/image8.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Custom%20Office%20Templates\ELAA_PolicyWorks_Master_Template_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0374650C8143C294C4870F255A70DD"/>
        <w:category>
          <w:name w:val="General"/>
          <w:gallery w:val="placeholder"/>
        </w:category>
        <w:types>
          <w:type w:val="bbPlcHdr"/>
        </w:types>
        <w:behaviors>
          <w:behavior w:val="content"/>
        </w:behaviors>
        <w:guid w:val="{3D0D832F-2DFA-4F5F-8888-B11E2C3ED631}"/>
      </w:docPartPr>
      <w:docPartBody>
        <w:p w:rsidR="00C7288C" w:rsidRDefault="002F4E3C" w:rsidP="002F4E3C">
          <w:pPr>
            <w:pStyle w:val="8B0374650C8143C294C4870F255A70DD"/>
          </w:pPr>
          <w:r w:rsidRPr="00E42A32">
            <w:rPr>
              <w:rStyle w:val="PlaceholderText"/>
            </w:rPr>
            <w:t>[Company]</w:t>
          </w:r>
        </w:p>
      </w:docPartBody>
    </w:docPart>
    <w:docPart>
      <w:docPartPr>
        <w:name w:val="3C643323BAFB4E898D731B8FDD53DC13"/>
        <w:category>
          <w:name w:val="General"/>
          <w:gallery w:val="placeholder"/>
        </w:category>
        <w:types>
          <w:type w:val="bbPlcHdr"/>
        </w:types>
        <w:behaviors>
          <w:behavior w:val="content"/>
        </w:behaviors>
        <w:guid w:val="{827BCEEA-C39D-42F1-A7C2-56F1C3AA3011}"/>
      </w:docPartPr>
      <w:docPartBody>
        <w:p w:rsidR="00C7288C" w:rsidRDefault="002F4E3C" w:rsidP="002F4E3C">
          <w:pPr>
            <w:pStyle w:val="3C643323BAFB4E898D731B8FDD53DC13"/>
          </w:pPr>
          <w:r w:rsidRPr="00B134CF">
            <w:rPr>
              <w:rStyle w:val="PlaceholderText"/>
            </w:rPr>
            <w:t>[Company]</w:t>
          </w:r>
        </w:p>
      </w:docPartBody>
    </w:docPart>
    <w:docPart>
      <w:docPartPr>
        <w:name w:val="947A4588E491408687AF2408B0CAA03B"/>
        <w:category>
          <w:name w:val="General"/>
          <w:gallery w:val="placeholder"/>
        </w:category>
        <w:types>
          <w:type w:val="bbPlcHdr"/>
        </w:types>
        <w:behaviors>
          <w:behavior w:val="content"/>
        </w:behaviors>
        <w:guid w:val="{03FBA167-C1E6-4FD6-9C1C-03F99328C5C7}"/>
      </w:docPartPr>
      <w:docPartBody>
        <w:p w:rsidR="00C7288C" w:rsidRDefault="002F4E3C" w:rsidP="002F4E3C">
          <w:pPr>
            <w:pStyle w:val="947A4588E491408687AF2408B0CAA03B"/>
          </w:pPr>
          <w:r w:rsidRPr="00B67D49">
            <w:rPr>
              <w:rStyle w:val="PlaceholderText"/>
            </w:rPr>
            <w:t>[Company]</w:t>
          </w:r>
        </w:p>
      </w:docPartBody>
    </w:docPart>
    <w:docPart>
      <w:docPartPr>
        <w:name w:val="A2733CAC2C114A26843D2373836B9AED"/>
        <w:category>
          <w:name w:val="General"/>
          <w:gallery w:val="placeholder"/>
        </w:category>
        <w:types>
          <w:type w:val="bbPlcHdr"/>
        </w:types>
        <w:behaviors>
          <w:behavior w:val="content"/>
        </w:behaviors>
        <w:guid w:val="{443F09BE-9903-45AB-86E5-249014103345}"/>
      </w:docPartPr>
      <w:docPartBody>
        <w:p w:rsidR="00C7288C" w:rsidRDefault="002F4E3C" w:rsidP="002F4E3C">
          <w:pPr>
            <w:pStyle w:val="A2733CAC2C114A26843D2373836B9AED"/>
          </w:pPr>
          <w:r w:rsidRPr="00B134C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heSansB W5 Plain">
    <w:altName w:val="Calibri"/>
    <w:panose1 w:val="00000000000000000000"/>
    <w:charset w:val="00"/>
    <w:family w:val="swiss"/>
    <w:notTrueType/>
    <w:pitch w:val="variable"/>
    <w:sig w:usb0="A000006F" w:usb1="5000200A" w:usb2="00000000" w:usb3="00000000" w:csb0="00000093" w:csb1="00000000"/>
  </w:font>
  <w:font w:name="Edu NSW ACT Foundation">
    <w:panose1 w:val="00000000000000000000"/>
    <w:charset w:val="00"/>
    <w:family w:val="auto"/>
    <w:pitch w:val="variable"/>
    <w:sig w:usb0="80000023" w:usb1="0000004A" w:usb2="00000000" w:usb3="00000000" w:csb0="00000001"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E3C"/>
    <w:rsid w:val="000B3D23"/>
    <w:rsid w:val="002F4E3C"/>
    <w:rsid w:val="003F7879"/>
    <w:rsid w:val="00C674C7"/>
    <w:rsid w:val="00C7288C"/>
    <w:rsid w:val="00EE4F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4E3C"/>
    <w:rPr>
      <w:color w:val="808080"/>
    </w:rPr>
  </w:style>
  <w:style w:type="paragraph" w:customStyle="1" w:styleId="8B0374650C8143C294C4870F255A70DD">
    <w:name w:val="8B0374650C8143C294C4870F255A70DD"/>
    <w:rsid w:val="002F4E3C"/>
  </w:style>
  <w:style w:type="paragraph" w:customStyle="1" w:styleId="3C643323BAFB4E898D731B8FDD53DC13">
    <w:name w:val="3C643323BAFB4E898D731B8FDD53DC13"/>
    <w:rsid w:val="002F4E3C"/>
  </w:style>
  <w:style w:type="paragraph" w:customStyle="1" w:styleId="947A4588E491408687AF2408B0CAA03B">
    <w:name w:val="947A4588E491408687AF2408B0CAA03B"/>
    <w:rsid w:val="002F4E3C"/>
  </w:style>
  <w:style w:type="paragraph" w:customStyle="1" w:styleId="A2733CAC2C114A26843D2373836B9AED">
    <w:name w:val="A2733CAC2C114A26843D2373836B9AED"/>
    <w:rsid w:val="002F4E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5E41FE3424141ABF89F1FDAFBF068" ma:contentTypeVersion="17" ma:contentTypeDescription="Create a new document." ma:contentTypeScope="" ma:versionID="a2a9a305b0c7939ce3f6bc2115a280fb">
  <xsd:schema xmlns:xsd="http://www.w3.org/2001/XMLSchema" xmlns:xs="http://www.w3.org/2001/XMLSchema" xmlns:p="http://schemas.microsoft.com/office/2006/metadata/properties" xmlns:ns2="80c371f2-f553-40d3-86dc-a7a8f60e6f81" xmlns:ns3="001da294-c291-4bab-b0f5-0086dc5cf8a5" targetNamespace="http://schemas.microsoft.com/office/2006/metadata/properties" ma:root="true" ma:fieldsID="f3be361377a236cbbb4e1a010cd8a097" ns2:_="" ns3:_="">
    <xsd:import namespace="80c371f2-f553-40d3-86dc-a7a8f60e6f8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371f2-f553-40d3-86dc-a7a8f60e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c371f2-f553-40d3-86dc-a7a8f60e6f81">
      <Terms xmlns="http://schemas.microsoft.com/office/infopath/2007/PartnerControls"/>
    </lcf76f155ced4ddcb4097134ff3c332f>
    <TaxCatchAll xmlns="001da294-c291-4bab-b0f5-0086dc5cf8a5" xsi:nil="true"/>
    <SharedWithUsers xmlns="001da294-c291-4bab-b0f5-0086dc5cf8a5">
      <UserInfo>
        <DisplayName>Katrina Nightingale</DisplayName>
        <AccountId>59</AccountId>
        <AccountType/>
      </UserInfo>
      <UserInfo>
        <DisplayName>Sage Michaels</DisplayName>
        <AccountId>57</AccountId>
        <AccountType/>
      </UserInfo>
      <UserInfo>
        <DisplayName>Emma Incerti-Zapedowski</DisplayName>
        <AccountId>70</AccountId>
        <AccountType/>
      </UserInfo>
      <UserInfo>
        <DisplayName>Noah Hurst</DisplayName>
        <AccountId>516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2E8D3-6C6E-493D-B177-5D52B4BDE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371f2-f553-40d3-86dc-a7a8f60e6f8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AF47DC-BB2D-4BAE-9098-0CAD59C02E92}">
  <ds:schemaRefs>
    <ds:schemaRef ds:uri="http://schemas.openxmlformats.org/officeDocument/2006/bibliography"/>
  </ds:schemaRefs>
</ds:datastoreItem>
</file>

<file path=customXml/itemProps3.xml><?xml version="1.0" encoding="utf-8"?>
<ds:datastoreItem xmlns:ds="http://schemas.openxmlformats.org/officeDocument/2006/customXml" ds:itemID="{1A12F2FF-5043-45A5-BFC7-38EF37B127A0}">
  <ds:schemaRefs>
    <ds:schemaRef ds:uri="http://schemas.microsoft.com/office/2006/metadata/properties"/>
    <ds:schemaRef ds:uri="http://schemas.microsoft.com/office/infopath/2007/PartnerControls"/>
    <ds:schemaRef ds:uri="80c371f2-f553-40d3-86dc-a7a8f60e6f81"/>
    <ds:schemaRef ds:uri="001da294-c291-4bab-b0f5-0086dc5cf8a5"/>
  </ds:schemaRefs>
</ds:datastoreItem>
</file>

<file path=customXml/itemProps4.xml><?xml version="1.0" encoding="utf-8"?>
<ds:datastoreItem xmlns:ds="http://schemas.openxmlformats.org/officeDocument/2006/customXml" ds:itemID="{7E55ECBA-800F-486F-9E11-90B00D8EF2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ELAA_PolicyWorks_Master_Template_2021</Template>
  <TotalTime>3</TotalTime>
  <Pages>1</Pages>
  <Words>3785</Words>
  <Characters>21581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Dealing with Infectious Diseases</vt:lpstr>
    </vt:vector>
  </TitlesOfParts>
  <Company>Thomastown West Kindergarten</Company>
  <LinksUpToDate>false</LinksUpToDate>
  <CharactersWithSpaces>25316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Dealing with Infectious Diseases</dc:title>
  <dc:subject/>
  <dc:creator>ELAA</dc:creator>
  <cp:keywords/>
  <dc:description/>
  <cp:lastModifiedBy>Thomastown West Kindergarten</cp:lastModifiedBy>
  <cp:revision>4</cp:revision>
  <cp:lastPrinted>2026-05-27T04:46:00Z</cp:lastPrinted>
  <dcterms:created xsi:type="dcterms:W3CDTF">2026-05-14T00:37:00Z</dcterms:created>
  <dcterms:modified xsi:type="dcterms:W3CDTF">2026-05-27T04:47:00Z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0x010100B3A5E41FE3424141ABF89F1FDAFBF068</vt:lpwstr>
  </property>
  <property fmtid="{D5CDD505-2E9C-101B-9397-08002B2CF9AE}" pid="3" name="DET_EDRMS_RCS">
    <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ListId">
    <vt:lpwstr>{f54602dd-613a-48d6-9256-5d41cb785cba}</vt:lpwstr>
  </property>
  <property fmtid="{D5CDD505-2E9C-101B-9397-08002B2CF9AE}" pid="8" name="RecordPoint_ActiveItemUniqueId">
    <vt:lpwstr>{dbf91ffd-ad22-447d-820d-de1f6d715629}</vt:lpwstr>
  </property>
  <property fmtid="{D5CDD505-2E9C-101B-9397-08002B2CF9AE}" pid="9" name="RecordPoint_ActiveItemWebId">
    <vt:lpwstr>{2cb12009-40d9-454b-bd16-8fe8fc19de2f}</vt:lpwstr>
  </property>
  <property fmtid="{D5CDD505-2E9C-101B-9397-08002B2CF9AE}" pid="10" name="RecordPoint_ActiveItemSiteId">
    <vt:lpwstr>{675c9dc5-b1c9-4227-baa0-339d4f32c562}</vt:lpwstr>
  </property>
  <property fmtid="{D5CDD505-2E9C-101B-9397-08002B2CF9AE}" pid="11" name="Order">
    <vt:r8>67400</vt:r8>
  </property>
  <property fmtid="{D5CDD505-2E9C-101B-9397-08002B2CF9AE}" pid="12" name="MediaServiceImageTags">
    <vt:lpwstr/>
  </property>
</Properties>
</file>