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D0D80" w14:textId="77777777" w:rsidR="00EF43D6" w:rsidRDefault="00EF43D6" w:rsidP="00B4010B">
      <w:pPr>
        <w:spacing w:after="200" w:line="276" w:lineRule="auto"/>
        <w:rPr>
          <w:szCs w:val="24"/>
        </w:rPr>
      </w:pPr>
    </w:p>
    <w:p w14:paraId="1F96C903" w14:textId="77777777" w:rsidR="00333A7D" w:rsidRPr="00333A7D" w:rsidRDefault="00333A7D" w:rsidP="00333A7D">
      <w:pPr>
        <w:rPr>
          <w:szCs w:val="24"/>
        </w:rPr>
      </w:pPr>
    </w:p>
    <w:p w14:paraId="7AEE58FB" w14:textId="77777777" w:rsidR="00333A7D" w:rsidRDefault="00333A7D" w:rsidP="00333A7D">
      <w:pPr>
        <w:rPr>
          <w:szCs w:val="24"/>
        </w:rPr>
      </w:pPr>
    </w:p>
    <w:p w14:paraId="32247FDA" w14:textId="77777777" w:rsidR="00333A7D" w:rsidRPr="00071EB1" w:rsidRDefault="00333A7D" w:rsidP="00333A7D">
      <w:pPr>
        <w:pStyle w:val="PURPOSE"/>
        <w:rPr>
          <w:rFonts w:ascii="Edu NSW ACT Foundation Medium" w:hAnsi="Edu NSW ACT Foundation Medium"/>
        </w:rPr>
      </w:pPr>
      <w:r>
        <w:rPr>
          <w:szCs w:val="24"/>
        </w:rPr>
        <w:tab/>
      </w:r>
      <w:r w:rsidRPr="00071EB1">
        <w:rPr>
          <w:rFonts w:ascii="Edu NSW ACT Foundation Medium" w:hAnsi="Edu NSW ACT Foundation Medium"/>
        </w:rPr>
        <w:t>Purpose</w:t>
      </w:r>
    </w:p>
    <w:p w14:paraId="3D4991A2" w14:textId="5B7AC739"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lang w:val="en-US"/>
        </w:rPr>
        <w:drawing>
          <wp:anchor distT="0" distB="0" distL="114300" distR="114300" simplePos="0" relativeHeight="251675648" behindDoc="1" locked="1" layoutInCell="1" allowOverlap="1" wp14:anchorId="2BCAABA1" wp14:editId="192717AE">
            <wp:simplePos x="0" y="0"/>
            <wp:positionH relativeFrom="column">
              <wp:posOffset>-95250</wp:posOffset>
            </wp:positionH>
            <wp:positionV relativeFrom="line">
              <wp:posOffset>-186055</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rPr>
        <w:t xml:space="preserve">The purpose of this policy is to provide a safe and inclusive environment for all children, families, staff, and volunteers within </w:t>
      </w:r>
      <w:sdt>
        <w:sdtPr>
          <w:rPr>
            <w:rFonts w:ascii="Edu NSW ACT Foundation Medium" w:hAnsi="Edu NSW ACT Foundation Medium"/>
          </w:rPr>
          <w:alias w:val="Company"/>
          <w:tag w:val=""/>
          <w:id w:val="1797723971"/>
          <w:placeholder>
            <w:docPart w:val="D9D37EB76EB040B782F50667A8A16E9C"/>
          </w:placeholder>
          <w:dataBinding w:prefixMappings="xmlns:ns0='http://schemas.openxmlformats.org/officeDocument/2006/extended-properties' " w:xpath="/ns0:Properties[1]/ns0:Company[1]" w:storeItemID="{6668398D-A668-4E3E-A5EB-62B293D839F1}"/>
          <w:text/>
        </w:sdtPr>
        <w:sdtContent>
          <w:r>
            <w:rPr>
              <w:rFonts w:ascii="Edu NSW ACT Foundation Medium" w:hAnsi="Edu NSW ACT Foundation Medium"/>
            </w:rPr>
            <w:t xml:space="preserve">Thomastown West Kindergarten </w:t>
          </w:r>
        </w:sdtContent>
      </w:sdt>
      <w:r w:rsidRPr="00071EB1">
        <w:rPr>
          <w:rFonts w:ascii="Edu NSW ACT Foundation Medium" w:hAnsi="Edu NSW ACT Foundation Medium"/>
        </w:rPr>
        <w:t xml:space="preserve">. </w:t>
      </w:r>
      <w:sdt>
        <w:sdtPr>
          <w:rPr>
            <w:rFonts w:ascii="Edu NSW ACT Foundation Medium" w:hAnsi="Edu NSW ACT Foundation Medium"/>
          </w:rPr>
          <w:alias w:val="Company"/>
          <w:tag w:val=""/>
          <w:id w:val="2001616259"/>
          <w:placeholder>
            <w:docPart w:val="DBF53E5AB4304EDA81AE3BEAF425FAE9"/>
          </w:placeholder>
          <w:dataBinding w:prefixMappings="xmlns:ns0='http://schemas.openxmlformats.org/officeDocument/2006/extended-properties' " w:xpath="/ns0:Properties[1]/ns0:Company[1]" w:storeItemID="{6668398D-A668-4E3E-A5EB-62B293D839F1}"/>
          <w:text/>
        </w:sdtPr>
        <w:sdtContent>
          <w:r>
            <w:rPr>
              <w:rFonts w:ascii="Edu NSW ACT Foundation Medium" w:hAnsi="Edu NSW ACT Foundation Medium"/>
            </w:rPr>
            <w:t xml:space="preserve">Thomastown West Kindergarten </w:t>
          </w:r>
        </w:sdtContent>
      </w:sdt>
      <w:r w:rsidRPr="00071EB1">
        <w:rPr>
          <w:rFonts w:ascii="Edu NSW ACT Foundation Medium" w:hAnsi="Edu NSW ACT Foundation Medium"/>
        </w:rPr>
        <w:t xml:space="preserve"> does not tolerate any form of workplace harassment or bullying, this policy sets out the process which is to be followed should any instances of workplace bullying be reported.</w:t>
      </w:r>
    </w:p>
    <w:p w14:paraId="4A64B99C" w14:textId="77777777" w:rsidR="00333A7D" w:rsidRPr="00071EB1" w:rsidRDefault="00333A7D" w:rsidP="00333A7D">
      <w:pPr>
        <w:pStyle w:val="BODYTEXTELAA"/>
        <w:rPr>
          <w:rFonts w:ascii="Edu NSW ACT Foundation Medium" w:hAnsi="Edu NSW ACT Foundation Medium"/>
        </w:rPr>
      </w:pPr>
    </w:p>
    <w:p w14:paraId="153173A3" w14:textId="77777777" w:rsidR="00333A7D" w:rsidRPr="00071EB1" w:rsidRDefault="00333A7D" w:rsidP="00333A7D">
      <w:pPr>
        <w:ind w:left="1276"/>
        <w:rPr>
          <w:rFonts w:ascii="Edu NSW ACT Foundation Medium" w:hAnsi="Edu NSW ACT Foundation Medium"/>
        </w:rPr>
      </w:pPr>
      <w:r w:rsidRPr="00071EB1">
        <w:rPr>
          <w:rFonts w:ascii="Edu NSW ACT Foundation Medium" w:hAnsi="Edu NSW ACT Foundation Medium" w:cs="Lato"/>
          <w:noProof/>
          <w:color w:val="000000" w:themeColor="text1"/>
          <w:szCs w:val="20"/>
        </w:rPr>
        <w:drawing>
          <wp:anchor distT="0" distB="0" distL="114300" distR="114300" simplePos="0" relativeHeight="251667456" behindDoc="1" locked="1" layoutInCell="1" allowOverlap="1" wp14:anchorId="0BC44009" wp14:editId="02D95A3D">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676775C7" wp14:editId="071E462A">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A0E100"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" o:allowincell="f" strokecolor="#f69434" strokeweight="1.25pt">
                <v:stroke dashstyle="1 1"/>
                <w10:anchorlock/>
              </v:line>
            </w:pict>
          </mc:Fallback>
        </mc:AlternateContent>
      </w:r>
    </w:p>
    <w:p w14:paraId="252DDF27" w14:textId="77777777" w:rsidR="00333A7D" w:rsidRPr="00071EB1" w:rsidRDefault="00333A7D" w:rsidP="00333A7D">
      <w:pPr>
        <w:pStyle w:val="PolicyStatement"/>
        <w:rPr>
          <w:rFonts w:ascii="Edu NSW ACT Foundation Medium" w:hAnsi="Edu NSW ACT Foundation Medium"/>
        </w:rPr>
      </w:pPr>
      <w:r w:rsidRPr="00071EB1">
        <w:rPr>
          <w:rFonts w:ascii="Edu NSW ACT Foundation Medium" w:hAnsi="Edu NSW ACT Foundation Medium"/>
        </w:rPr>
        <w:t>Policy Statement</w:t>
      </w:r>
    </w:p>
    <w:p w14:paraId="6BD691B7" w14:textId="77777777" w:rsidR="00333A7D" w:rsidRPr="00071EB1" w:rsidRDefault="00333A7D" w:rsidP="00333A7D">
      <w:pPr>
        <w:pStyle w:val="Heading2"/>
        <w:rPr>
          <w:rFonts w:ascii="Edu NSW ACT Foundation Medium" w:hAnsi="Edu NSW ACT Foundation Medium"/>
        </w:rPr>
      </w:pPr>
      <w:r w:rsidRPr="00071EB1">
        <w:rPr>
          <w:rFonts w:ascii="Edu NSW ACT Foundation Medium" w:hAnsi="Edu NSW ACT Foundation Medium"/>
        </w:rPr>
        <w:t>Values</w:t>
      </w:r>
    </w:p>
    <w:p w14:paraId="21A0FC50" w14:textId="72D13C3F" w:rsidR="00333A7D" w:rsidRPr="00071EB1" w:rsidRDefault="00333A7D" w:rsidP="00333A7D">
      <w:pPr>
        <w:pStyle w:val="BODYTEXTELAA"/>
        <w:rPr>
          <w:rFonts w:ascii="Edu NSW ACT Foundation Medium" w:hAnsi="Edu NSW ACT Foundation Medium"/>
        </w:rPr>
      </w:pPr>
      <w:sdt>
        <w:sdtPr>
          <w:rPr>
            <w:rFonts w:ascii="Edu NSW ACT Foundation Medium" w:hAnsi="Edu NSW ACT Foundation Medium"/>
          </w:rPr>
          <w:alias w:val="Company"/>
          <w:tag w:val=""/>
          <w:id w:val="-1931884762"/>
          <w:placeholder>
            <w:docPart w:val="3167AC1D075F4F428A2FCC7BEE689C22"/>
          </w:placeholder>
          <w:dataBinding w:prefixMappings="xmlns:ns0='http://schemas.openxmlformats.org/officeDocument/2006/extended-properties' " w:xpath="/ns0:Properties[1]/ns0:Company[1]" w:storeItemID="{6668398D-A668-4E3E-A5EB-62B293D839F1}"/>
          <w:text/>
        </w:sdtPr>
        <w:sdtContent>
          <w:r>
            <w:rPr>
              <w:rFonts w:ascii="Edu NSW ACT Foundation Medium" w:hAnsi="Edu NSW ACT Foundation Medium"/>
            </w:rPr>
            <w:t xml:space="preserve">Thomastown West Kindergarten </w:t>
          </w:r>
        </w:sdtContent>
      </w:sdt>
      <w:r w:rsidRPr="00071EB1">
        <w:rPr>
          <w:rFonts w:ascii="Edu NSW ACT Foundation Medium" w:hAnsi="Edu NSW ACT Foundation Medium"/>
        </w:rPr>
        <w:t>is committed to:</w:t>
      </w:r>
    </w:p>
    <w:p w14:paraId="37FC5304"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providing and maintaining a working environment that is safe and free of health risks, so far as is reasonably practicable.</w:t>
      </w:r>
    </w:p>
    <w:p w14:paraId="6609A501"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acting on a positive duty to identify, manage and control, as so far as reasonably practicable, psychosocial risks and hazards</w:t>
      </w:r>
    </w:p>
    <w:p w14:paraId="1B0C0E6D"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acting on our duty of care to ensure the health and well-being of our staff, including monitoring conditions and health at the workplace</w:t>
      </w:r>
    </w:p>
    <w:p w14:paraId="38923720"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promoting the cultural safety of Aboriginal and Torres Strait Islander communities/people, people from culturally and linguistically diverse backgrounds, people with a disability, LGBTQIA+ people and other diverse communities</w:t>
      </w:r>
    </w:p>
    <w:p w14:paraId="5C59A40F"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practicing zero tolerance of harassment and workplace bullying</w:t>
      </w:r>
    </w:p>
    <w:p w14:paraId="75F7C0B1"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prevent unlawful discrimination, including acting on our positive duty to eliminate sex discrimination, sexual harassment, and victimisation as far as is reasonably practicable.</w:t>
      </w:r>
    </w:p>
    <w:p w14:paraId="3CA8400F"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Encouraging the reporting of behaviour which breaches this policy </w:t>
      </w:r>
    </w:p>
    <w:p w14:paraId="1DAE5FBC"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ensuring persons are free from a hostile work environment based on sex or other protected attributes</w:t>
      </w:r>
    </w:p>
    <w:p w14:paraId="459B726F"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handling all harassment or bullying complaints in a confidential and procedurally fair manner, including protection from victimisation or reprisals for person reporting</w:t>
      </w:r>
    </w:p>
    <w:p w14:paraId="7781DC92"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ensuring that all parties will be treated with respect.</w:t>
      </w:r>
    </w:p>
    <w:p w14:paraId="4BF7BB7C"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ensuring the person against whom the allegation is made has the right to natural justice.</w:t>
      </w:r>
    </w:p>
    <w:p w14:paraId="79E053FE" w14:textId="77777777" w:rsidR="00333A7D" w:rsidRPr="00071EB1" w:rsidRDefault="00333A7D" w:rsidP="00333A7D">
      <w:pPr>
        <w:pStyle w:val="Heading2"/>
        <w:rPr>
          <w:rFonts w:ascii="Edu NSW ACT Foundation Medium" w:hAnsi="Edu NSW ACT Foundation Medium"/>
        </w:rPr>
      </w:pPr>
      <w:r w:rsidRPr="00071EB1">
        <w:rPr>
          <w:rFonts w:ascii="Edu NSW ACT Foundation Medium" w:hAnsi="Edu NSW ACT Foundation Medium"/>
        </w:rPr>
        <w:t>Scope</w:t>
      </w:r>
    </w:p>
    <w:p w14:paraId="2E033036" w14:textId="2DC1B33F"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 xml:space="preserve">This policy applies to the approved provider, persons with management or control, nominated supervisor, persons in day-to-day charge, early childhood teachers, educators, staff, students, volunteers, parents/guardians, and others attending the programs and activities of </w:t>
      </w:r>
      <w:sdt>
        <w:sdtPr>
          <w:rPr>
            <w:rFonts w:ascii="Edu NSW ACT Foundation Medium" w:hAnsi="Edu NSW ACT Foundation Medium"/>
          </w:rPr>
          <w:alias w:val="Company"/>
          <w:tag w:val=""/>
          <w:id w:val="-1503963414"/>
          <w:placeholder>
            <w:docPart w:val="1AC75C10D10344C3B806CE6C5FBDD998"/>
          </w:placeholder>
          <w:dataBinding w:prefixMappings="xmlns:ns0='http://schemas.openxmlformats.org/officeDocument/2006/extended-properties' " w:xpath="/ns0:Properties[1]/ns0:Company[1]" w:storeItemID="{6668398D-A668-4E3E-A5EB-62B293D839F1}"/>
          <w:text/>
        </w:sdtPr>
        <w:sdtContent>
          <w:r>
            <w:rPr>
              <w:rFonts w:ascii="Edu NSW ACT Foundation Medium" w:hAnsi="Edu NSW ACT Foundation Medium"/>
            </w:rPr>
            <w:t xml:space="preserve">Thomastown West Kindergarten </w:t>
          </w:r>
        </w:sdtContent>
      </w:sdt>
      <w:r w:rsidRPr="00071EB1">
        <w:rPr>
          <w:rFonts w:ascii="Edu NSW ACT Foundation Medium" w:hAnsi="Edu NSW ACT Foundation Medium"/>
        </w:rPr>
        <w:t>, including during offsite excursions and activities.</w:t>
      </w:r>
    </w:p>
    <w:p w14:paraId="4B5D41B0" w14:textId="77777777" w:rsidR="00333A7D" w:rsidRPr="00071EB1" w:rsidRDefault="00333A7D" w:rsidP="00333A7D">
      <w:pPr>
        <w:pStyle w:val="BODYTEXTELAA"/>
        <w:rPr>
          <w:rFonts w:ascii="Edu NSW ACT Foundation Medium" w:hAnsi="Edu NSW ACT Foundation Medium"/>
        </w:rPr>
      </w:pPr>
    </w:p>
    <w:p w14:paraId="53ADCE02" w14:textId="77777777" w:rsidR="00333A7D" w:rsidRPr="00071EB1" w:rsidRDefault="00333A7D" w:rsidP="00333A7D">
      <w:pPr>
        <w:ind w:left="1276"/>
        <w:rPr>
          <w:rFonts w:ascii="Edu NSW ACT Foundation Medium" w:hAnsi="Edu NSW ACT Foundation Medium"/>
        </w:rPr>
      </w:pPr>
      <w:r w:rsidRPr="00071EB1">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2F766ED5" wp14:editId="6D86B658">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5B1208"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333A7D" w:rsidRPr="00071EB1" w14:paraId="50D02CBA" w14:textId="77777777" w:rsidTr="00A27F43">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4DC51118" w14:textId="77777777" w:rsidR="00333A7D" w:rsidRPr="00071EB1" w:rsidRDefault="00333A7D" w:rsidP="00A27F43">
            <w:pPr>
              <w:pStyle w:val="Responsibilities"/>
              <w:framePr w:hSpace="0" w:wrap="auto" w:vAnchor="margin" w:hAnchor="text" w:xAlign="left" w:yAlign="inline"/>
              <w:rPr>
                <w:rFonts w:ascii="Edu NSW ACT Foundation Medium" w:hAnsi="Edu NSW ACT Foundation Medium"/>
              </w:rPr>
            </w:pPr>
            <w:r w:rsidRPr="00071EB1">
              <w:rPr>
                <w:rFonts w:ascii="Edu NSW ACT Foundation Medium" w:hAnsi="Edu NSW ACT Foundation Medium"/>
              </w:rPr>
              <w:lastRenderedPageBreak/>
              <w:t>Responsibilities</w:t>
            </w:r>
          </w:p>
        </w:tc>
        <w:tc>
          <w:tcPr>
            <w:tcW w:w="709" w:type="dxa"/>
            <w:shd w:val="clear" w:color="auto" w:fill="FBFDE9"/>
            <w:textDirection w:val="tbRl"/>
            <w:hideMark/>
          </w:tcPr>
          <w:p w14:paraId="1C2DB4EA" w14:textId="77777777" w:rsidR="00333A7D" w:rsidRPr="00071EB1" w:rsidRDefault="00333A7D" w:rsidP="00A27F43">
            <w:pPr>
              <w:pStyle w:val="GreenTableHeadings"/>
              <w:framePr w:wrap="auto"/>
              <w:rPr>
                <w:rFonts w:ascii="Edu NSW ACT Foundation Medium" w:hAnsi="Edu NSW ACT Foundation Medium"/>
              </w:rPr>
            </w:pPr>
            <w:bookmarkStart w:id="0" w:name="_Hlk70089029"/>
            <w:r w:rsidRPr="00071EB1">
              <w:rPr>
                <w:rFonts w:ascii="Edu NSW ACT Foundation Medium" w:hAnsi="Edu NSW ACT Foundation Medium"/>
              </w:rPr>
              <w:t>Approved provider and persons with management or control</w:t>
            </w:r>
            <w:bookmarkEnd w:id="0"/>
            <w:r w:rsidRPr="00071EB1">
              <w:rPr>
                <w:rFonts w:ascii="Edu NSW ACT Foundation Medium" w:hAnsi="Edu NSW ACT Foundation Medium"/>
              </w:rPr>
              <w:t xml:space="preserve"> </w:t>
            </w:r>
          </w:p>
        </w:tc>
        <w:tc>
          <w:tcPr>
            <w:tcW w:w="709" w:type="dxa"/>
            <w:shd w:val="clear" w:color="auto" w:fill="F3F9BF"/>
            <w:textDirection w:val="tbRl"/>
            <w:hideMark/>
          </w:tcPr>
          <w:p w14:paraId="20823DC4" w14:textId="77777777" w:rsidR="00333A7D" w:rsidRPr="00071EB1" w:rsidRDefault="00333A7D" w:rsidP="00A27F43">
            <w:pPr>
              <w:pStyle w:val="GreenTableHeadings"/>
              <w:framePr w:wrap="auto"/>
              <w:rPr>
                <w:rFonts w:ascii="Edu NSW ACT Foundation Medium" w:hAnsi="Edu NSW ACT Foundation Medium"/>
              </w:rPr>
            </w:pPr>
            <w:bookmarkStart w:id="1" w:name="_Hlk70088991"/>
            <w:r w:rsidRPr="00071EB1">
              <w:rPr>
                <w:rFonts w:ascii="Edu NSW ACT Foundation Medium" w:hAnsi="Edu NSW ACT Foundation Medium"/>
              </w:rPr>
              <w:t>Nominated supervisor and persons in day-to-day charge</w:t>
            </w:r>
            <w:bookmarkEnd w:id="1"/>
          </w:p>
        </w:tc>
        <w:tc>
          <w:tcPr>
            <w:tcW w:w="709" w:type="dxa"/>
            <w:shd w:val="clear" w:color="auto" w:fill="ECF593"/>
            <w:textDirection w:val="tbRl"/>
            <w:hideMark/>
          </w:tcPr>
          <w:p w14:paraId="3F8849FE" w14:textId="77777777" w:rsidR="00333A7D" w:rsidRPr="00071EB1" w:rsidRDefault="00333A7D" w:rsidP="00A27F43">
            <w:pPr>
              <w:pStyle w:val="GreenTableHeadings"/>
              <w:framePr w:wrap="auto"/>
              <w:rPr>
                <w:rFonts w:ascii="Edu NSW ACT Foundation Medium" w:hAnsi="Edu NSW ACT Foundation Medium"/>
              </w:rPr>
            </w:pPr>
            <w:bookmarkStart w:id="2" w:name="_Hlk70088959"/>
            <w:r w:rsidRPr="00071EB1">
              <w:rPr>
                <w:rFonts w:ascii="Edu NSW ACT Foundation Medium" w:hAnsi="Edu NSW ACT Foundation Medium"/>
              </w:rPr>
              <w:t>Early childhood teacher, educators and all other staff</w:t>
            </w:r>
            <w:bookmarkEnd w:id="2"/>
          </w:p>
        </w:tc>
        <w:tc>
          <w:tcPr>
            <w:tcW w:w="708" w:type="dxa"/>
            <w:shd w:val="clear" w:color="auto" w:fill="E6F272"/>
            <w:textDirection w:val="tbRl"/>
            <w:hideMark/>
          </w:tcPr>
          <w:p w14:paraId="6A8B5B2E" w14:textId="77777777" w:rsidR="00333A7D" w:rsidRPr="00071EB1" w:rsidRDefault="00333A7D" w:rsidP="00A27F43">
            <w:pPr>
              <w:pStyle w:val="GreenTableHeadings"/>
              <w:framePr w:wrap="auto"/>
              <w:rPr>
                <w:rFonts w:ascii="Edu NSW ACT Foundation Medium" w:hAnsi="Edu NSW ACT Foundation Medium"/>
              </w:rPr>
            </w:pPr>
            <w:bookmarkStart w:id="3" w:name="_Hlk70088931"/>
            <w:r w:rsidRPr="00071EB1">
              <w:rPr>
                <w:rFonts w:ascii="Edu NSW ACT Foundation Medium" w:hAnsi="Edu NSW ACT Foundation Medium"/>
              </w:rPr>
              <w:t>Parents/guardians</w:t>
            </w:r>
            <w:bookmarkEnd w:id="3"/>
          </w:p>
        </w:tc>
        <w:tc>
          <w:tcPr>
            <w:tcW w:w="709" w:type="dxa"/>
            <w:shd w:val="clear" w:color="auto" w:fill="DFEE4C"/>
            <w:textDirection w:val="tbRl"/>
            <w:hideMark/>
          </w:tcPr>
          <w:p w14:paraId="7F35DF9B" w14:textId="77777777" w:rsidR="00333A7D" w:rsidRPr="00071EB1" w:rsidRDefault="00333A7D" w:rsidP="00A27F43">
            <w:pPr>
              <w:pStyle w:val="GreenTableHeadings"/>
              <w:framePr w:wrap="auto"/>
              <w:rPr>
                <w:rFonts w:ascii="Edu NSW ACT Foundation Medium" w:hAnsi="Edu NSW ACT Foundation Medium"/>
              </w:rPr>
            </w:pPr>
            <w:bookmarkStart w:id="4" w:name="_Hlk70088905"/>
            <w:r w:rsidRPr="00071EB1">
              <w:rPr>
                <w:rFonts w:ascii="Edu NSW ACT Foundation Medium" w:hAnsi="Edu NSW ACT Foundation Medium"/>
              </w:rPr>
              <w:t>Contractors, volunteers and students</w:t>
            </w:r>
            <w:bookmarkEnd w:id="4"/>
          </w:p>
        </w:tc>
      </w:tr>
      <w:tr w:rsidR="00333A7D" w:rsidRPr="00071EB1" w14:paraId="7CE1C817" w14:textId="77777777" w:rsidTr="00A27F43">
        <w:tc>
          <w:tcPr>
            <w:tcW w:w="9067" w:type="dxa"/>
            <w:gridSpan w:val="6"/>
            <w:tcBorders>
              <w:top w:val="single" w:sz="4" w:space="0" w:color="B6BD37"/>
              <w:left w:val="single" w:sz="4" w:space="0" w:color="B6BD37"/>
              <w:bottom w:val="single" w:sz="4" w:space="0" w:color="B6BD37"/>
              <w:right w:val="single" w:sz="4" w:space="0" w:color="B6BD37"/>
            </w:tcBorders>
          </w:tcPr>
          <w:p w14:paraId="5D50B94E"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b/>
                <w:bCs/>
              </w:rPr>
              <w:t>R</w:t>
            </w:r>
            <w:r w:rsidRPr="00071EB1">
              <w:rPr>
                <w:rFonts w:ascii="Edu NSW ACT Foundation Medium" w:hAnsi="Edu NSW ACT Foundation Medium"/>
              </w:rPr>
              <w:t xml:space="preserve"> indicates legislation requirement, and should not be deleted</w:t>
            </w:r>
          </w:p>
        </w:tc>
      </w:tr>
      <w:tr w:rsidR="00333A7D" w:rsidRPr="00071EB1" w14:paraId="41443B39"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7CC603A0"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 xml:space="preserve">Ensuring the </w:t>
            </w:r>
            <w:r w:rsidRPr="00071EB1">
              <w:rPr>
                <w:rStyle w:val="PolicyNameChar"/>
                <w:rFonts w:ascii="Edu NSW ACT Foundation Medium" w:hAnsi="Edu NSW ACT Foundation Medium"/>
              </w:rPr>
              <w:t xml:space="preserve">Prevention of Harassment and Bullying and Policy </w:t>
            </w:r>
            <w:r w:rsidRPr="00071EB1">
              <w:rPr>
                <w:rFonts w:ascii="Edu NSW ACT Foundation Medium" w:hAnsi="Edu NSW ACT Foundation Medium"/>
              </w:rPr>
              <w:t>is adhered to at all 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3861945"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A84478D"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FB9E41C"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970D1A0"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826BD98"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r>
      <w:tr w:rsidR="00333A7D" w:rsidRPr="00071EB1" w14:paraId="2E68DA1A"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71A0CCBA"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Ensuring staff understand that they have a legal responsibility to care for their own health and safety and that of co-workers, and must not engage in acts which constitute bullying or behaviour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0DADF4D"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7B55DD2"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3DD1AC0"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4583350"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6B52568"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4D543757"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783F0B0"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Co-operating and complying with this policy and any other relevant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B55039"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D39511"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10A787B"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9BCCF37"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B664439"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r>
      <w:tr w:rsidR="00333A7D" w:rsidRPr="00071EB1" w14:paraId="4FBD8498"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32DBEF87"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Following instructions given by their direct report relating to the prevention of workplace injuries and illnesses.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80EF9A"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F74AD73"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A2F120F"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D497E6"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D43337"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r>
      <w:tr w:rsidR="00333A7D" w:rsidRPr="00071EB1" w14:paraId="5412978C"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34949D3A"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Ensuring that acceptable standards of conduct are observed at all times, including a zero tolerance of any behaviour that may constitute bullying, harassment, vilification or discrimination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4608406"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B5BEBC"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86302FE"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976BC2A"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B1D74B2"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3D181371"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684CA941"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Implementing measures to prevent workplace bullying which includes monitoring the work environment to ensure acceptable standards of conduct are observed at all 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00602D2"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1A714D1"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D690A8"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F786B19"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9B197C4"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3B1BCFED"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5FAEBCB3"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Taking early corrective action to deal with behaviour that may be inappropriate, offensive or intimidating, even if a complaint has not been made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D8A1962"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FCB631"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AE65DBB"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2A67FF0"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86EC16"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41C7FE42" w14:textId="77777777" w:rsidTr="00A27F43">
        <w:tc>
          <w:tcPr>
            <w:tcW w:w="5523" w:type="dxa"/>
            <w:tcBorders>
              <w:top w:val="single" w:sz="4" w:space="0" w:color="B6BD37"/>
              <w:left w:val="single" w:sz="4" w:space="0" w:color="B6BD37"/>
              <w:bottom w:val="single" w:sz="4" w:space="0" w:color="B6BD37"/>
              <w:right w:val="single" w:sz="4" w:space="0" w:color="B6BD37"/>
            </w:tcBorders>
            <w:hideMark/>
          </w:tcPr>
          <w:p w14:paraId="350478F6"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 xml:space="preserve">Taking all reasonable steps to eliminate harassment and bullying so far as is reasonably practicable </w:t>
            </w:r>
            <w:r w:rsidRPr="00071EB1">
              <w:rPr>
                <w:rStyle w:val="PolicyNameChar"/>
                <w:rFonts w:ascii="Edu NSW ACT Foundation Medium" w:hAnsi="Edu NSW ACT Foundation Medium"/>
              </w:rPr>
              <w:t xml:space="preserve">(Refer to the Compliments and Complaints Policy)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7A1423F"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0772C4C"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6EB4F68"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C51FC8F"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052C122"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29B2E2CE"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3071F9B4" w14:textId="77777777" w:rsidR="00333A7D" w:rsidRPr="00071EB1" w:rsidRDefault="00333A7D" w:rsidP="00A27F43">
            <w:pPr>
              <w:rPr>
                <w:rStyle w:val="RefertoSourceDefinitionsAttachmentChar"/>
                <w:rFonts w:ascii="Edu NSW ACT Foundation Medium" w:hAnsi="Edu NSW ACT Foundation Medium"/>
              </w:rPr>
            </w:pPr>
            <w:r w:rsidRPr="00071EB1">
              <w:rPr>
                <w:rFonts w:ascii="Edu NSW ACT Foundation Medium" w:hAnsi="Edu NSW ACT Foundation Medium"/>
              </w:rPr>
              <w:t xml:space="preserve">Ensuring that all applicable occupational health and safety (OHS) legislation is observed </w:t>
            </w:r>
            <w:r w:rsidRPr="00071EB1">
              <w:rPr>
                <w:rStyle w:val="RefertoSourceDefinitionsAttachmentChar"/>
                <w:rFonts w:ascii="Edu NSW ACT Foundation Medium" w:hAnsi="Edu NSW ACT Foundation Medium"/>
              </w:rPr>
              <w:t>(Refer to Legislations and Standards)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F852C0F"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2F801BB"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F674B50"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C0F084"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CD7B11F"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7750FD6A"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4EB3CC15"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 xml:space="preserve">Ensuring that incidences of bullying are reported </w:t>
            </w:r>
            <w:r w:rsidRPr="00071EB1">
              <w:rPr>
                <w:rFonts w:ascii="Edu NSW ACT Foundation Medium" w:hAnsi="Edu NSW ACT Foundation Medium"/>
                <w:i/>
                <w:color w:val="EE4158"/>
                <w:szCs w:val="24"/>
              </w:rPr>
              <w:t>(refer to Staff Grievances and Dispute Resolution Policy, Attachment 1: Staff Grievances and Dispute Resolution Procedures Guidelines</w:t>
            </w:r>
            <w:r w:rsidRPr="00071EB1">
              <w:rPr>
                <w:rStyle w:val="RefertoSourceDefinitionsAttachmentChar"/>
                <w:rFonts w:ascii="Edu NSW ACT Foundation Medium" w:hAnsi="Edu NSW ACT Foundation Medium"/>
              </w:rPr>
              <w: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2A913E6"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B6D4955"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AA2EF22"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7BCE077"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3FC0B7A"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r>
      <w:tr w:rsidR="00333A7D" w:rsidRPr="00071EB1" w14:paraId="4871C2ED"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7916D140"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Ensuring that all employees and volunteers are regularly educated and made aware of their obligations and responsibilities in relation to providing a workplace free from harassment and bullying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B668D4A"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84758A1"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41FDEFF"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5BAB38D"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6871D09"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1CE3B7B5"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4F4FE413"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Providing an environment which discourages harassment and bullying, and setting an example by their own behaviour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6ED8EE9"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2904A9A"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48AB424"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82D736A"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2B17508"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1537C452"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670B61B5"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lastRenderedPageBreak/>
              <w:t xml:space="preserve">Ensuring that all complaints are treated seriously and confidentially </w:t>
            </w:r>
            <w:r w:rsidRPr="00071EB1">
              <w:rPr>
                <w:rStyle w:val="RefertoSourceDefinitionsAttachmentChar"/>
                <w:rFonts w:ascii="Edu NSW ACT Foundation Medium" w:hAnsi="Edu NSW ACT Foundation Medium"/>
              </w:rPr>
              <w:t>(</w:t>
            </w:r>
            <w:r w:rsidRPr="00071EB1">
              <w:rPr>
                <w:rFonts w:ascii="Edu NSW ACT Foundation Medium" w:hAnsi="Edu NSW ACT Foundation Medium"/>
                <w:i/>
                <w:color w:val="EE4158"/>
                <w:szCs w:val="24"/>
              </w:rPr>
              <w:t>refer to Staff Grievances and Dispute Resolution Policy, Attachment 1: Staff Grievances and Dispute Resolution Procedures Guidelines</w:t>
            </w:r>
            <w:r w:rsidRPr="00071EB1">
              <w:rPr>
                <w:rStyle w:val="RefertoSourceDefinitionsAttachmentChar"/>
                <w:rFonts w:ascii="Edu NSW ACT Foundation Medium" w:hAnsi="Edu NSW ACT Foundation Medium"/>
              </w:rPr>
              <w: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B05D7B"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AFF13C6"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6A64F79"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543A5CD"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F3CA94D"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62DDA444"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17732CFF"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As far as practicable being aware of whether harassment and bullying is occurring, whether complaints are received or not, relying on such indices as:</w:t>
            </w:r>
          </w:p>
          <w:p w14:paraId="3891F6BF" w14:textId="77777777" w:rsidR="00333A7D" w:rsidRPr="00071EB1" w:rsidRDefault="00333A7D" w:rsidP="00333A7D">
            <w:pPr>
              <w:pStyle w:val="TableAttachmentTextBullet1"/>
              <w:numPr>
                <w:ilvl w:val="0"/>
                <w:numId w:val="16"/>
              </w:numPr>
              <w:ind w:left="357" w:hanging="357"/>
              <w:rPr>
                <w:rFonts w:ascii="Edu NSW ACT Foundation Medium" w:hAnsi="Edu NSW ACT Foundation Medium"/>
              </w:rPr>
            </w:pPr>
            <w:r w:rsidRPr="00071EB1">
              <w:rPr>
                <w:rFonts w:ascii="Edu NSW ACT Foundation Medium" w:hAnsi="Edu NSW ACT Foundation Medium"/>
              </w:rPr>
              <w:t>sudden increases in absenteeism</w:t>
            </w:r>
          </w:p>
          <w:p w14:paraId="52B3DB7F" w14:textId="77777777" w:rsidR="00333A7D" w:rsidRPr="00071EB1" w:rsidRDefault="00333A7D" w:rsidP="00333A7D">
            <w:pPr>
              <w:pStyle w:val="TableAttachmentTextBullet1"/>
              <w:numPr>
                <w:ilvl w:val="0"/>
                <w:numId w:val="16"/>
              </w:numPr>
              <w:ind w:left="357" w:hanging="357"/>
              <w:rPr>
                <w:rFonts w:ascii="Edu NSW ACT Foundation Medium" w:hAnsi="Edu NSW ACT Foundation Medium"/>
              </w:rPr>
            </w:pPr>
            <w:r w:rsidRPr="00071EB1">
              <w:rPr>
                <w:rFonts w:ascii="Edu NSW ACT Foundation Medium" w:hAnsi="Edu NSW ACT Foundation Medium"/>
              </w:rPr>
              <w:t>unexplained requests for transfers</w:t>
            </w:r>
          </w:p>
          <w:p w14:paraId="58F8765F" w14:textId="77777777" w:rsidR="00333A7D" w:rsidRPr="00071EB1" w:rsidRDefault="00333A7D" w:rsidP="00333A7D">
            <w:pPr>
              <w:pStyle w:val="TableAttachmentTextBullet1"/>
              <w:numPr>
                <w:ilvl w:val="0"/>
                <w:numId w:val="16"/>
              </w:numPr>
              <w:ind w:left="357" w:hanging="357"/>
              <w:rPr>
                <w:rFonts w:ascii="Edu NSW ACT Foundation Medium" w:hAnsi="Edu NSW ACT Foundation Medium"/>
              </w:rPr>
            </w:pPr>
            <w:r w:rsidRPr="00071EB1">
              <w:rPr>
                <w:rFonts w:ascii="Edu NSW ACT Foundation Medium" w:hAnsi="Edu NSW ACT Foundation Medium"/>
              </w:rPr>
              <w:t>behavioural changes such as signs of depression</w:t>
            </w:r>
          </w:p>
          <w:p w14:paraId="4EE1EF2E" w14:textId="77777777" w:rsidR="00333A7D" w:rsidRPr="00071EB1" w:rsidRDefault="00333A7D" w:rsidP="00333A7D">
            <w:pPr>
              <w:pStyle w:val="TableAttachmentTextBullet1"/>
              <w:numPr>
                <w:ilvl w:val="0"/>
                <w:numId w:val="16"/>
              </w:numPr>
              <w:ind w:left="357" w:hanging="357"/>
              <w:rPr>
                <w:rFonts w:ascii="Edu NSW ACT Foundation Medium" w:hAnsi="Edu NSW ACT Foundation Medium"/>
              </w:rPr>
            </w:pPr>
            <w:r w:rsidRPr="00071EB1">
              <w:rPr>
                <w:rFonts w:ascii="Edu NSW ACT Foundation Medium" w:hAnsi="Edu NSW ACT Foundation Medium"/>
              </w:rPr>
              <w:t>sudden deterioration in work performance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CA19B4A"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ECF4F14"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219B35F"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F02F5CA"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F9C1BA7"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0106862F"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6BF3B34C"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 xml:space="preserve">Taking immediate and appropriate action if they become aware of any harassment, bullying or offensive behaviour </w:t>
            </w:r>
            <w:r w:rsidRPr="00071EB1">
              <w:rPr>
                <w:rStyle w:val="RefertoSourceDefinitionsAttachmentChar"/>
                <w:rFonts w:ascii="Edu NSW ACT Foundation Medium" w:hAnsi="Edu NSW ACT Foundation Medium"/>
              </w:rPr>
              <w:t>(refer to Staff Grievances and Dispute Resolution Policy, Attachment 1: Staff Grievances and Dispute Resolution Procedures Guidelines)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F324857"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70E3ACD"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7F2946E"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034FE28"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C06EEDF"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1011AB32"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72565828"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Taking responsibility to ensure they do not promote or engage in bullying and otherwise take reasonable care that their acts or omissions do not adversely affect the health, wellbeing, and safety of other people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580F616"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F6D9CB4"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B21A930"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56483C2"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C1F83D6"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r>
      <w:tr w:rsidR="00333A7D" w:rsidRPr="00071EB1" w14:paraId="20739B0E"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10E159C9"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Ensuring any reported allegations of workplace harassment or bullying are promptly, thoroughly, and fairly investigated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03E2579"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B30684D"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B1E278A"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EDFC39A"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5FEF7E"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4C177486"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E10193E"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Ensuring guidance and education is provided, where requested and/or appropriate, to cases and subsequent decisions relating to harassment or bullying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A518FF"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ABCAE53"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3788F21"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317AAD3"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E011F38"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78A678EA"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3ADE069B"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Providing ongoing support and guidance to management, employees, students and volunteers in relation to the prevention of harassment or bullying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2B03E8C"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E5C83AF"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E34B01B"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654EC6C"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2FEEBBD" w14:textId="77777777" w:rsidR="00333A7D" w:rsidRPr="00071EB1" w:rsidRDefault="00333A7D" w:rsidP="00A27F43">
            <w:pPr>
              <w:pStyle w:val="Tick"/>
              <w:framePr w:wrap="auto"/>
              <w:rPr>
                <w:rFonts w:ascii="Edu NSW ACT Foundation Medium" w:hAnsi="Edu NSW ACT Foundation Medium"/>
              </w:rPr>
            </w:pPr>
          </w:p>
        </w:tc>
      </w:tr>
      <w:tr w:rsidR="00333A7D" w:rsidRPr="00071EB1" w14:paraId="3E431FCA"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25799F3F" w14:textId="77777777" w:rsidR="00333A7D" w:rsidRPr="00071EB1" w:rsidRDefault="00333A7D" w:rsidP="00A27F43">
            <w:pPr>
              <w:rPr>
                <w:rFonts w:ascii="Edu NSW ACT Foundation Medium" w:hAnsi="Edu NSW ACT Foundation Medium"/>
              </w:rPr>
            </w:pPr>
            <w:r w:rsidRPr="00071EB1">
              <w:rPr>
                <w:rFonts w:ascii="Edu NSW ACT Foundation Medium" w:hAnsi="Edu NSW ACT Foundation Medium"/>
              </w:rPr>
              <w:t>Ensuring this policy is displayed in the workplace and easily accessible to all workers and volunteers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5DEFFA4"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702028F" w14:textId="77777777" w:rsidR="00333A7D" w:rsidRPr="00071EB1" w:rsidRDefault="00333A7D" w:rsidP="00A27F43">
            <w:pPr>
              <w:pStyle w:val="Tick"/>
              <w:framePr w:wrap="auto"/>
              <w:rPr>
                <w:rFonts w:ascii="Edu NSW ACT Foundation Medium" w:hAnsi="Edu NSW ACT Foundation Medium"/>
              </w:rPr>
            </w:pPr>
            <w:r w:rsidRPr="00071EB1">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328E278" w14:textId="77777777" w:rsidR="00333A7D" w:rsidRPr="00071EB1" w:rsidRDefault="00333A7D" w:rsidP="00A27F43">
            <w:pPr>
              <w:pStyle w:val="Tick"/>
              <w:framePr w:wrap="auto"/>
              <w:rPr>
                <w:rFonts w:ascii="Edu NSW ACT Foundation Medium" w:hAnsi="Edu NSW ACT Foundation Medium"/>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284EA1E" w14:textId="77777777" w:rsidR="00333A7D" w:rsidRPr="00071EB1" w:rsidRDefault="00333A7D" w:rsidP="00A27F43">
            <w:pPr>
              <w:pStyle w:val="Tick"/>
              <w:framePr w:wrap="auto"/>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016302E" w14:textId="77777777" w:rsidR="00333A7D" w:rsidRPr="00071EB1" w:rsidRDefault="00333A7D" w:rsidP="00A27F43">
            <w:pPr>
              <w:pStyle w:val="Tick"/>
              <w:framePr w:wrap="auto"/>
              <w:rPr>
                <w:rFonts w:ascii="Edu NSW ACT Foundation Medium" w:hAnsi="Edu NSW ACT Foundation Medium"/>
              </w:rPr>
            </w:pPr>
          </w:p>
        </w:tc>
      </w:tr>
    </w:tbl>
    <w:p w14:paraId="3027625F" w14:textId="77777777" w:rsidR="00333A7D" w:rsidRPr="00071EB1" w:rsidRDefault="00333A7D" w:rsidP="00333A7D">
      <w:pPr>
        <w:pStyle w:val="BODYTEXTELAA"/>
        <w:rPr>
          <w:rFonts w:ascii="Edu NSW ACT Foundation Medium" w:hAnsi="Edu NSW ACT Foundation Medium"/>
        </w:rPr>
      </w:pPr>
    </w:p>
    <w:p w14:paraId="71F5B61E"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rPr>
        <w:drawing>
          <wp:anchor distT="0" distB="0" distL="114300" distR="114300" simplePos="0" relativeHeight="251668480" behindDoc="1" locked="1" layoutInCell="1" allowOverlap="1" wp14:anchorId="640E4D6B" wp14:editId="13BD0107">
            <wp:simplePos x="0" y="0"/>
            <wp:positionH relativeFrom="column">
              <wp:posOffset>-100330</wp:posOffset>
            </wp:positionH>
            <wp:positionV relativeFrom="line">
              <wp:posOffset>0</wp:posOffset>
            </wp:positionV>
            <wp:extent cx="827405" cy="82740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noProof/>
        </w:rPr>
        <mc:AlternateContent>
          <mc:Choice Requires="wps">
            <w:drawing>
              <wp:anchor distT="0" distB="0" distL="114300" distR="114300" simplePos="0" relativeHeight="251661312" behindDoc="0" locked="1" layoutInCell="1" allowOverlap="1" wp14:anchorId="54DD2662" wp14:editId="43166A53">
                <wp:simplePos x="0" y="0"/>
                <wp:positionH relativeFrom="column">
                  <wp:posOffset>827405</wp:posOffset>
                </wp:positionH>
                <wp:positionV relativeFrom="paragraph">
                  <wp:posOffset>-40005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C953FA" id="Straight Connector 1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15pt,-3.15pt" to="514.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" strokecolor="#f69434" strokeweight="1.25pt">
                <v:stroke dashstyle="1 1"/>
                <w10:anchorlock/>
              </v:line>
            </w:pict>
          </mc:Fallback>
        </mc:AlternateContent>
      </w:r>
    </w:p>
    <w:p w14:paraId="7A589468" w14:textId="77777777" w:rsidR="00333A7D" w:rsidRPr="00071EB1" w:rsidRDefault="00333A7D" w:rsidP="00333A7D">
      <w:pPr>
        <w:pStyle w:val="BackgroundandLegislation"/>
        <w:rPr>
          <w:rFonts w:ascii="Edu NSW ACT Foundation Medium" w:hAnsi="Edu NSW ACT Foundation Medium"/>
        </w:rPr>
      </w:pPr>
      <w:r w:rsidRPr="00071EB1">
        <w:rPr>
          <w:rFonts w:ascii="Edu NSW ACT Foundation Medium" w:hAnsi="Edu NSW ACT Foundation Medium"/>
        </w:rPr>
        <w:t>Background and Legislation</w:t>
      </w:r>
    </w:p>
    <w:p w14:paraId="33424F32" w14:textId="77777777" w:rsidR="00333A7D" w:rsidRPr="00071EB1" w:rsidRDefault="00333A7D" w:rsidP="00333A7D">
      <w:pPr>
        <w:pStyle w:val="Heading2"/>
        <w:rPr>
          <w:rFonts w:ascii="Edu NSW ACT Foundation Medium" w:hAnsi="Edu NSW ACT Foundation Medium"/>
        </w:rPr>
      </w:pPr>
      <w:r w:rsidRPr="00071EB1">
        <w:rPr>
          <w:rFonts w:ascii="Edu NSW ACT Foundation Medium" w:hAnsi="Edu NSW ACT Foundation Medium"/>
        </w:rPr>
        <w:t>Background</w:t>
      </w:r>
    </w:p>
    <w:p w14:paraId="11E4FCEB"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Harassment and bullying in the workplace may have an adverse effect on a person's health and work performance. Additionally, it can increase expenses, staff turnover, absenteeism, and poor morale as well as cause productivity loss.</w:t>
      </w:r>
    </w:p>
    <w:p w14:paraId="18C78F5A"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 xml:space="preserve">As an approved provider, you have a duty under the OHS Act to provide and maintain for your employees, so far as is practicable </w:t>
      </w:r>
      <w:r w:rsidRPr="00071EB1">
        <w:rPr>
          <w:rStyle w:val="RefertoSourceDefinitionsAttachmentChar"/>
          <w:rFonts w:ascii="Edu NSW ACT Foundation Medium" w:hAnsi="Edu NSW ACT Foundation Medium"/>
        </w:rPr>
        <w:t>(refer to Sources)</w:t>
      </w:r>
      <w:r w:rsidRPr="00071EB1">
        <w:rPr>
          <w:rFonts w:ascii="Edu NSW ACT Foundation Medium" w:hAnsi="Edu NSW ACT Foundation Medium"/>
        </w:rPr>
        <w:t>, a working environment that is safe and without risks to health. This duty includes providing and maintaining systems of work that are, so far as is reasonably practicable, safe and without risks to health.</w:t>
      </w:r>
    </w:p>
    <w:p w14:paraId="3AD32A37"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The approved provider has a responsibility to identify hazards and assess associated risks that may lead to workplace harassment and bullying. The best approach to deal with risks to health and safety associated with workplace harassment and bullying is to implement appropriate measures in the workplace.</w:t>
      </w:r>
    </w:p>
    <w:p w14:paraId="52075480"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Preventing workplace bullying relies heavily on the workplace culture. The workplace culture establishes the norms and values that dictate behaviour within an organisation, and everyone contributes to it. However, management plays a particularly influential role in shaping the culture and has a greater responsibility to promote a positive environment. One of the key factors in preventing workplace bullying is senior management's commitment to identify, prevent, and respond to such behaviour, thereby managing psychological risks.</w:t>
      </w:r>
    </w:p>
    <w:p w14:paraId="7E418824"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lastRenderedPageBreak/>
        <w:t xml:space="preserve">Effective leaders model the organisation's values and standards for workplace behaviour, which sends a clear message to employees that bullying will not be tolerated. Employers and managers can establish the desired workplace culture through training, role modelling, and prompt intervention when undesired behaviours occur. What employers and managers say and do has a significant impact on the workplace </w:t>
      </w:r>
      <w:proofErr w:type="gramStart"/>
      <w:r w:rsidRPr="00071EB1">
        <w:rPr>
          <w:rFonts w:ascii="Edu NSW ACT Foundation Medium" w:hAnsi="Edu NSW ACT Foundation Medium"/>
        </w:rPr>
        <w:t>culture.</w:t>
      </w:r>
      <w:proofErr w:type="gramEnd"/>
    </w:p>
    <w:p w14:paraId="3310BE85"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To promote a positive workplace culture and prevent bullying, the workplace policy should be communicated and promoted to all employees. This can be done through various channels, including notice boards, team meetings, the intranet, and regular discussion with team members.</w:t>
      </w:r>
    </w:p>
    <w:p w14:paraId="2469CE75" w14:textId="77777777" w:rsidR="00333A7D" w:rsidRPr="00071EB1" w:rsidRDefault="00333A7D" w:rsidP="00333A7D">
      <w:pPr>
        <w:pStyle w:val="Heading2"/>
        <w:rPr>
          <w:rFonts w:ascii="Edu NSW ACT Foundation Medium" w:hAnsi="Edu NSW ACT Foundation Medium"/>
        </w:rPr>
      </w:pPr>
      <w:r w:rsidRPr="00071EB1">
        <w:rPr>
          <w:rFonts w:ascii="Edu NSW ACT Foundation Medium" w:hAnsi="Edu NSW ACT Foundation Medium"/>
        </w:rPr>
        <w:t>Legislation and Standards</w:t>
      </w:r>
    </w:p>
    <w:p w14:paraId="0A2225B0"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Relevant legislation and standards include but are not limited to:</w:t>
      </w:r>
    </w:p>
    <w:p w14:paraId="5B0C99D7"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Equal Opportunity Act 2010 (Vic)</w:t>
      </w:r>
    </w:p>
    <w:p w14:paraId="0D76C332"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Racial and Religious Tolerance Act 2001 (Vic)</w:t>
      </w:r>
    </w:p>
    <w:p w14:paraId="202B12D5"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Sex Discrimination Act 1984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2F7E3BAA"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Racial Discrimination Act 1975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18C3AAC6"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Disability Discrimination Act 1992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257B2262"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Human Rights and Equal Opportunity Commission Act 1986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7FE2C2C5"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Fair Work Act 2009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3956F01C"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Fair Work Regulations 2009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5746356B"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Occupational Health and Safety Act 2004 (Vic)</w:t>
      </w:r>
    </w:p>
    <w:p w14:paraId="3B7C1C25"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Sex Discrimination and Fair Work (Respect at Work) Amendment Act 2021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23507BDA"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Anti</w:t>
      </w:r>
      <w:r w:rsidRPr="00071EB1">
        <w:rPr>
          <w:rFonts w:ascii="Times New Roman" w:hAnsi="Times New Roman" w:cs="Times New Roman"/>
        </w:rPr>
        <w:t>‑</w:t>
      </w:r>
      <w:r w:rsidRPr="00071EB1">
        <w:rPr>
          <w:rFonts w:ascii="Edu NSW ACT Foundation Medium" w:hAnsi="Edu NSW ACT Foundation Medium"/>
        </w:rPr>
        <w:t>Discrimination and Human Rights Legislation Amendment (Respect at Work) Act 2022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61AC2DD0"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noProof/>
        </w:rPr>
        <mc:AlternateContent>
          <mc:Choice Requires="wps">
            <w:drawing>
              <wp:anchor distT="45720" distB="45720" distL="114300" distR="114300" simplePos="0" relativeHeight="251674624" behindDoc="1" locked="0" layoutInCell="1" allowOverlap="1" wp14:anchorId="4DF9BB22" wp14:editId="008CDE0C">
                <wp:simplePos x="0" y="0"/>
                <wp:positionH relativeFrom="margin">
                  <wp:posOffset>746125</wp:posOffset>
                </wp:positionH>
                <wp:positionV relativeFrom="paragraph">
                  <wp:posOffset>396875</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33B3E181" w14:textId="77777777" w:rsidR="00333A7D" w:rsidRPr="00333A7D" w:rsidRDefault="00333A7D" w:rsidP="00333A7D">
                            <w:pPr>
                              <w:rPr>
                                <w:rFonts w:ascii="Edu NSW ACT Foundation Medium" w:hAnsi="Edu NSW ACT Foundation Medium"/>
                              </w:rPr>
                            </w:pPr>
                            <w:r w:rsidRPr="00333A7D">
                              <w:rPr>
                                <w:rFonts w:ascii="Edu NSW ACT Foundation Medium" w:hAnsi="Edu NSW ACT Foundation Medium"/>
                              </w:rPr>
                              <w:t>The most current amendments to listed legislation can be found at:</w:t>
                            </w:r>
                          </w:p>
                          <w:p w14:paraId="16DED7A0" w14:textId="77777777" w:rsidR="00333A7D" w:rsidRPr="00333A7D" w:rsidRDefault="00333A7D" w:rsidP="00333A7D">
                            <w:pPr>
                              <w:pStyle w:val="TableAttachmentTextBullet1"/>
                              <w:numPr>
                                <w:ilvl w:val="0"/>
                                <w:numId w:val="16"/>
                              </w:numPr>
                              <w:ind w:left="357" w:hanging="357"/>
                              <w:rPr>
                                <w:rFonts w:ascii="Edu NSW ACT Foundation Medium" w:hAnsi="Edu NSW ACT Foundation Medium"/>
                              </w:rPr>
                            </w:pPr>
                            <w:r w:rsidRPr="00333A7D">
                              <w:rPr>
                                <w:rFonts w:ascii="Edu NSW ACT Foundation Medium" w:hAnsi="Edu NSW ACT Foundation Medium"/>
                              </w:rPr>
                              <w:t xml:space="preserve">Victorian Legislation – Victorian Law Today: </w:t>
                            </w:r>
                            <w:hyperlink r:id="rId14" w:history="1">
                              <w:r w:rsidRPr="00333A7D">
                                <w:rPr>
                                  <w:rStyle w:val="Hyperlink"/>
                                  <w:rFonts w:ascii="Edu NSW ACT Foundation Medium" w:hAnsi="Edu NSW ACT Foundation Medium"/>
                                </w:rPr>
                                <w:t>www.legislation.vic.gov.au</w:t>
                              </w:r>
                            </w:hyperlink>
                          </w:p>
                          <w:p w14:paraId="7E02CCB8" w14:textId="77777777" w:rsidR="00333A7D" w:rsidRPr="00333A7D" w:rsidRDefault="00333A7D" w:rsidP="00333A7D">
                            <w:pPr>
                              <w:pStyle w:val="TableAttachmentTextBullet1"/>
                              <w:numPr>
                                <w:ilvl w:val="0"/>
                                <w:numId w:val="16"/>
                              </w:numPr>
                              <w:ind w:left="357" w:hanging="357"/>
                              <w:rPr>
                                <w:rFonts w:ascii="Edu NSW ACT Foundation Medium" w:hAnsi="Edu NSW ACT Foundation Medium"/>
                              </w:rPr>
                            </w:pPr>
                            <w:r w:rsidRPr="00333A7D">
                              <w:rPr>
                                <w:rFonts w:ascii="Edu NSW ACT Foundation Medium" w:hAnsi="Edu NSW ACT Foundation Medium"/>
                              </w:rPr>
                              <w:t xml:space="preserve">Commonwealth Legislation – Federal Register of Legislation: </w:t>
                            </w:r>
                            <w:hyperlink r:id="rId15" w:history="1">
                              <w:r w:rsidRPr="00333A7D">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DF9BB22" id="Text Box 217" o:spid="_x0000_s1026" style="position:absolute;left:0;text-align:left;margin-left:58.75pt;margin-top:31.25pt;width:441.75pt;height:73.6pt;z-index:-25164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" fillcolor="#94caed" stroked="f">
                <v:stroke joinstyle="miter"/>
                <v:textbox>
                  <w:txbxContent>
                    <w:p w14:paraId="33B3E181" w14:textId="77777777" w:rsidR="00333A7D" w:rsidRPr="00333A7D" w:rsidRDefault="00333A7D" w:rsidP="00333A7D">
                      <w:pPr>
                        <w:rPr>
                          <w:rFonts w:ascii="Edu NSW ACT Foundation Medium" w:hAnsi="Edu NSW ACT Foundation Medium"/>
                        </w:rPr>
                      </w:pPr>
                      <w:r w:rsidRPr="00333A7D">
                        <w:rPr>
                          <w:rFonts w:ascii="Edu NSW ACT Foundation Medium" w:hAnsi="Edu NSW ACT Foundation Medium"/>
                        </w:rPr>
                        <w:t>The most current amendments to listed legislation can be found at:</w:t>
                      </w:r>
                    </w:p>
                    <w:p w14:paraId="16DED7A0" w14:textId="77777777" w:rsidR="00333A7D" w:rsidRPr="00333A7D" w:rsidRDefault="00333A7D" w:rsidP="00333A7D">
                      <w:pPr>
                        <w:pStyle w:val="TableAttachmentTextBullet1"/>
                        <w:numPr>
                          <w:ilvl w:val="0"/>
                          <w:numId w:val="16"/>
                        </w:numPr>
                        <w:ind w:left="357" w:hanging="357"/>
                        <w:rPr>
                          <w:rFonts w:ascii="Edu NSW ACT Foundation Medium" w:hAnsi="Edu NSW ACT Foundation Medium"/>
                        </w:rPr>
                      </w:pPr>
                      <w:r w:rsidRPr="00333A7D">
                        <w:rPr>
                          <w:rFonts w:ascii="Edu NSW ACT Foundation Medium" w:hAnsi="Edu NSW ACT Foundation Medium"/>
                        </w:rPr>
                        <w:t xml:space="preserve">Victorian Legislation – Victorian Law Today: </w:t>
                      </w:r>
                      <w:hyperlink r:id="rId16" w:history="1">
                        <w:r w:rsidRPr="00333A7D">
                          <w:rPr>
                            <w:rStyle w:val="Hyperlink"/>
                            <w:rFonts w:ascii="Edu NSW ACT Foundation Medium" w:hAnsi="Edu NSW ACT Foundation Medium"/>
                          </w:rPr>
                          <w:t>www.legislation.vic.gov.au</w:t>
                        </w:r>
                      </w:hyperlink>
                    </w:p>
                    <w:p w14:paraId="7E02CCB8" w14:textId="77777777" w:rsidR="00333A7D" w:rsidRPr="00333A7D" w:rsidRDefault="00333A7D" w:rsidP="00333A7D">
                      <w:pPr>
                        <w:pStyle w:val="TableAttachmentTextBullet1"/>
                        <w:numPr>
                          <w:ilvl w:val="0"/>
                          <w:numId w:val="16"/>
                        </w:numPr>
                        <w:ind w:left="357" w:hanging="357"/>
                        <w:rPr>
                          <w:rFonts w:ascii="Edu NSW ACT Foundation Medium" w:hAnsi="Edu NSW ACT Foundation Medium"/>
                        </w:rPr>
                      </w:pPr>
                      <w:r w:rsidRPr="00333A7D">
                        <w:rPr>
                          <w:rFonts w:ascii="Edu NSW ACT Foundation Medium" w:hAnsi="Edu NSW ACT Foundation Medium"/>
                        </w:rPr>
                        <w:t xml:space="preserve">Commonwealth Legislation – Federal Register of Legislation: </w:t>
                      </w:r>
                      <w:hyperlink r:id="rId17" w:history="1">
                        <w:r w:rsidRPr="00333A7D">
                          <w:rPr>
                            <w:rStyle w:val="Hyperlink"/>
                            <w:rFonts w:ascii="Edu NSW ACT Foundation Medium" w:hAnsi="Edu NSW ACT Foundation Medium"/>
                          </w:rPr>
                          <w:t>www.legislation.gov.au</w:t>
                        </w:r>
                      </w:hyperlink>
                    </w:p>
                  </w:txbxContent>
                </v:textbox>
                <w10:wrap type="tight" anchorx="margin"/>
              </v:roundrect>
            </w:pict>
          </mc:Fallback>
        </mc:AlternateContent>
      </w:r>
      <w:r w:rsidRPr="00071EB1">
        <w:rPr>
          <w:rFonts w:ascii="Edu NSW ACT Foundation Medium" w:hAnsi="Edu NSW ACT Foundation Medium"/>
        </w:rPr>
        <w:t>Fair Work Legislation Amendment (Secure Jobs, Better Pay) Act 2022 (</w:t>
      </w:r>
      <w:proofErr w:type="spellStart"/>
      <w:r w:rsidRPr="00071EB1">
        <w:rPr>
          <w:rFonts w:ascii="Edu NSW ACT Foundation Medium" w:hAnsi="Edu NSW ACT Foundation Medium"/>
        </w:rPr>
        <w:t>Cth</w:t>
      </w:r>
      <w:proofErr w:type="spellEnd"/>
      <w:r w:rsidRPr="00071EB1">
        <w:rPr>
          <w:rFonts w:ascii="Edu NSW ACT Foundation Medium" w:hAnsi="Edu NSW ACT Foundation Medium"/>
        </w:rPr>
        <w:t>)</w:t>
      </w:r>
    </w:p>
    <w:p w14:paraId="256679AD"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rPr>
        <mc:AlternateContent>
          <mc:Choice Requires="wps">
            <w:drawing>
              <wp:anchor distT="0" distB="0" distL="114300" distR="114300" simplePos="0" relativeHeight="251662336" behindDoc="0" locked="0" layoutInCell="1" allowOverlap="1" wp14:anchorId="372F2BE8" wp14:editId="27B429F1">
                <wp:simplePos x="0" y="0"/>
                <wp:positionH relativeFrom="column">
                  <wp:posOffset>751840</wp:posOffset>
                </wp:positionH>
                <wp:positionV relativeFrom="paragraph">
                  <wp:posOffset>1374775</wp:posOffset>
                </wp:positionV>
                <wp:extent cx="5709600"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600"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4273CB" id="Straight Connector 12"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2pt,108.25pt" to="508.75pt,10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" strokecolor="#f69434" strokeweight="1.25pt">
                <v:stroke dashstyle="1 1"/>
              </v:line>
            </w:pict>
          </mc:Fallback>
        </mc:AlternateContent>
      </w:r>
    </w:p>
    <w:p w14:paraId="6756B803" w14:textId="77777777" w:rsidR="00333A7D" w:rsidRPr="00071EB1" w:rsidRDefault="00333A7D" w:rsidP="00333A7D">
      <w:pPr>
        <w:pStyle w:val="BODYTEXTELAA"/>
        <w:rPr>
          <w:rFonts w:ascii="Edu NSW ACT Foundation Medium" w:hAnsi="Edu NSW ACT Foundation Medium"/>
        </w:rPr>
      </w:pPr>
    </w:p>
    <w:p w14:paraId="04DE46F3" w14:textId="77777777" w:rsidR="00333A7D" w:rsidRPr="00071EB1" w:rsidRDefault="00333A7D" w:rsidP="00333A7D">
      <w:pPr>
        <w:pStyle w:val="Definitions"/>
        <w:spacing w:after="240"/>
        <w:rPr>
          <w:rFonts w:ascii="Edu NSW ACT Foundation Medium" w:hAnsi="Edu NSW ACT Foundation Medium"/>
        </w:rPr>
      </w:pPr>
      <w:r w:rsidRPr="00071EB1">
        <w:rPr>
          <w:rFonts w:ascii="Edu NSW ACT Foundation Medium" w:hAnsi="Edu NSW ACT Foundation Medium"/>
          <w:b w:val="0"/>
          <w:caps w:val="0"/>
          <w:noProof/>
        </w:rPr>
        <w:drawing>
          <wp:anchor distT="0" distB="0" distL="114300" distR="114300" simplePos="0" relativeHeight="251669504" behindDoc="1" locked="1" layoutInCell="1" allowOverlap="1" wp14:anchorId="45B9CC81" wp14:editId="03E7556C">
            <wp:simplePos x="0" y="0"/>
            <wp:positionH relativeFrom="column">
              <wp:posOffset>-81722</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8">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rPr>
        <w:t>Definitions</w:t>
      </w:r>
    </w:p>
    <w:p w14:paraId="5E54956B"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 xml:space="preserve">The terms defined in this section relate specifically to this policy. For regularly used terms e.g., Approved provider, </w:t>
      </w:r>
      <w:proofErr w:type="gramStart"/>
      <w:r w:rsidRPr="00071EB1">
        <w:rPr>
          <w:rFonts w:ascii="Edu NSW ACT Foundation Medium" w:hAnsi="Edu NSW ACT Foundation Medium"/>
        </w:rPr>
        <w:t>Nominated</w:t>
      </w:r>
      <w:proofErr w:type="gramEnd"/>
      <w:r w:rsidRPr="00071EB1">
        <w:rPr>
          <w:rFonts w:ascii="Edu NSW ACT Foundation Medium" w:hAnsi="Edu NSW ACT Foundation Medium"/>
        </w:rPr>
        <w:t xml:space="preserve"> supervisor, Notifiable complaints, Serious incidents, Duty of care, etc. refer to the Definitions file of the </w:t>
      </w:r>
      <w:proofErr w:type="spellStart"/>
      <w:r w:rsidRPr="00071EB1">
        <w:rPr>
          <w:rFonts w:ascii="Edu NSW ACT Foundation Medium" w:hAnsi="Edu NSW ACT Foundation Medium"/>
        </w:rPr>
        <w:t>PolicyWorks</w:t>
      </w:r>
      <w:proofErr w:type="spellEnd"/>
      <w:r w:rsidRPr="00071EB1">
        <w:rPr>
          <w:rFonts w:ascii="Edu NSW ACT Foundation Medium" w:hAnsi="Edu NSW ACT Foundation Medium"/>
        </w:rPr>
        <w:t xml:space="preserve"> catalogue.</w:t>
      </w:r>
    </w:p>
    <w:p w14:paraId="6DF50C19" w14:textId="77777777" w:rsidR="00333A7D" w:rsidRPr="00071EB1" w:rsidRDefault="00333A7D" w:rsidP="00333A7D">
      <w:pPr>
        <w:pStyle w:val="BODYTEXTELAA"/>
        <w:rPr>
          <w:rFonts w:ascii="Edu NSW ACT Foundation Medium" w:hAnsi="Edu NSW ACT Foundation Medium"/>
        </w:rPr>
      </w:pPr>
      <w:r w:rsidRPr="00071EB1">
        <w:rPr>
          <w:rStyle w:val="Strong"/>
          <w:rFonts w:ascii="Edu NSW ACT Foundation Medium" w:hAnsi="Edu NSW ACT Foundation Medium"/>
          <w:color w:val="0E101A"/>
        </w:rPr>
        <w:t>Adverse action:</w:t>
      </w:r>
      <w:r w:rsidRPr="00071EB1">
        <w:rPr>
          <w:rFonts w:ascii="Edu NSW ACT Foundation Medium" w:hAnsi="Edu NSW ACT Foundation Medium"/>
        </w:rPr>
        <w:t xml:space="preserve"> Occurs when an employer takes or threatens to take harmful or discriminatory action (referred to as adverse action under the </w:t>
      </w:r>
      <w:r w:rsidRPr="00071EB1">
        <w:rPr>
          <w:rStyle w:val="RegulationLawChar"/>
          <w:rFonts w:ascii="Edu NSW ACT Foundation Medium" w:hAnsi="Edu NSW ACT Foundation Medium"/>
        </w:rPr>
        <w:t>Fair Work Act 2009</w:t>
      </w:r>
      <w:r w:rsidRPr="00071EB1">
        <w:rPr>
          <w:rFonts w:ascii="Edu NSW ACT Foundation Medium" w:hAnsi="Edu NSW ACT Foundation Medium"/>
        </w:rPr>
        <w:t xml:space="preserve">) against an employee, or a prospective employee, based on a protected attribute </w:t>
      </w:r>
      <w:r w:rsidRPr="00071EB1">
        <w:rPr>
          <w:rStyle w:val="RefertoSourceDefinitionsAttachmentChar"/>
          <w:rFonts w:ascii="Edu NSW ACT Foundation Medium" w:hAnsi="Edu NSW ACT Foundation Medium"/>
        </w:rPr>
        <w:t>(Refer to the Definitions)</w:t>
      </w:r>
      <w:r w:rsidRPr="00071EB1">
        <w:rPr>
          <w:rStyle w:val="Emphasis"/>
          <w:rFonts w:ascii="Edu NSW ACT Foundation Medium" w:hAnsi="Edu NSW ACT Foundation Medium"/>
          <w:b/>
          <w:bCs/>
          <w:color w:val="0E101A"/>
        </w:rPr>
        <w:t xml:space="preserve"> </w:t>
      </w:r>
      <w:r w:rsidRPr="00071EB1">
        <w:rPr>
          <w:rStyle w:val="Emphasis"/>
          <w:rFonts w:ascii="Edu NSW ACT Foundation Medium" w:hAnsi="Edu NSW ACT Foundation Medium"/>
          <w:color w:val="0E101A"/>
        </w:rPr>
        <w:t xml:space="preserve">or </w:t>
      </w:r>
      <w:r w:rsidRPr="00071EB1">
        <w:rPr>
          <w:rFonts w:ascii="Edu NSW ACT Foundation Medium" w:hAnsi="Edu NSW ACT Foundation Medium"/>
        </w:rPr>
        <w:t xml:space="preserve">prohibited reason. A prohibited reason includes workplace rights (employment entitlements), industrial association or activities, long periods of sick leave (temporary illness or injury), and/or sham contracting. </w:t>
      </w:r>
    </w:p>
    <w:p w14:paraId="6CDE204D" w14:textId="77777777" w:rsidR="00333A7D" w:rsidRPr="00071EB1" w:rsidRDefault="00333A7D" w:rsidP="00333A7D">
      <w:pPr>
        <w:pStyle w:val="BODYTEXTELAA"/>
        <w:rPr>
          <w:rFonts w:ascii="Edu NSW ACT Foundation Medium" w:hAnsi="Edu NSW ACT Foundation Medium"/>
        </w:rPr>
      </w:pPr>
      <w:r w:rsidRPr="00071EB1">
        <w:rPr>
          <w:rStyle w:val="Strong"/>
          <w:rFonts w:ascii="Edu NSW ACT Foundation Medium" w:hAnsi="Edu NSW ACT Foundation Medium"/>
          <w:color w:val="0E101A"/>
        </w:rPr>
        <w:t xml:space="preserve">Bullying: </w:t>
      </w:r>
      <w:r w:rsidRPr="00071EB1">
        <w:rPr>
          <w:rFonts w:ascii="Edu NSW ACT Foundation Medium" w:hAnsi="Edu NSW ACT Foundation Medium"/>
        </w:rPr>
        <w:t>Is repeated and unreasonable behaviour directed towards a person or group of persons that creates a risk to health and safety. It includes conduct that could be expected to intimidate, offend, degrade, humiliate, undermine, or threaten. Bullying also includes systematic/repetitive physical and/or psychological abuse. Bullying is defined as workplace bullying when it occurs within the context of an employee or individual work environment</w:t>
      </w:r>
    </w:p>
    <w:p w14:paraId="208A28AE" w14:textId="77777777" w:rsidR="00333A7D" w:rsidRPr="00071EB1" w:rsidRDefault="00333A7D" w:rsidP="00333A7D">
      <w:pPr>
        <w:pStyle w:val="BODYTEXTELAA"/>
        <w:rPr>
          <w:rFonts w:ascii="Edu NSW ACT Foundation Medium" w:hAnsi="Edu NSW ACT Foundation Medium"/>
          <w:b/>
          <w:bCs/>
        </w:rPr>
      </w:pPr>
      <w:r w:rsidRPr="00071EB1">
        <w:rPr>
          <w:rStyle w:val="Strong"/>
          <w:rFonts w:ascii="Edu NSW ACT Foundation Medium" w:hAnsi="Edu NSW ACT Foundation Medium"/>
          <w:color w:val="0E101A"/>
        </w:rPr>
        <w:t>Discrimination: R</w:t>
      </w:r>
      <w:r w:rsidRPr="00071EB1">
        <w:rPr>
          <w:rFonts w:ascii="Edu NSW ACT Foundation Medium" w:hAnsi="Edu NSW ACT Foundation Medium"/>
        </w:rPr>
        <w:t>efers to the unjust or prejudicial treatment of individuals or groups based on certain characteristics referred to as protected attributes</w:t>
      </w:r>
      <w:r w:rsidRPr="00071EB1">
        <w:rPr>
          <w:rStyle w:val="Emphasis"/>
          <w:rFonts w:ascii="Edu NSW ACT Foundation Medium" w:hAnsi="Edu NSW ACT Foundation Medium"/>
          <w:color w:val="0E101A"/>
        </w:rPr>
        <w:t xml:space="preserve"> </w:t>
      </w:r>
      <w:r w:rsidRPr="00071EB1">
        <w:rPr>
          <w:rStyle w:val="RefertoSourceDefinitionsAttachmentChar"/>
          <w:rFonts w:ascii="Edu NSW ACT Foundation Medium" w:hAnsi="Edu NSW ACT Foundation Medium"/>
        </w:rPr>
        <w:t>(Refer to the Definitions)</w:t>
      </w:r>
      <w:r w:rsidRPr="00071EB1">
        <w:rPr>
          <w:rStyle w:val="Emphasis"/>
          <w:rFonts w:ascii="Edu NSW ACT Foundation Medium" w:hAnsi="Edu NSW ACT Foundation Medium"/>
          <w:color w:val="0E101A"/>
        </w:rPr>
        <w:t xml:space="preserve">. </w:t>
      </w:r>
      <w:r w:rsidRPr="00071EB1">
        <w:rPr>
          <w:rFonts w:ascii="Edu NSW ACT Foundation Medium" w:hAnsi="Edu NSW ACT Foundation Medium"/>
        </w:rPr>
        <w:t xml:space="preserve">Unlawful discrimination can manifest in various forms, including but not limited to direct actions, policies, practices, or systemic biases that result in unequal treatment or disadvantage for certain individuals or groups. Discrimination is unlawful under various state and federal anti-discrimination legislation, as listed above, including protections against discrimination in the workplace. Employers are also prohibited from taking ‘adverse action </w:t>
      </w:r>
      <w:r w:rsidRPr="00071EB1">
        <w:rPr>
          <w:rStyle w:val="RefertoSourceDefinitionsAttachmentChar"/>
          <w:rFonts w:ascii="Edu NSW ACT Foundation Medium" w:hAnsi="Edu NSW ACT Foundation Medium"/>
        </w:rPr>
        <w:t xml:space="preserve">(Refer </w:t>
      </w:r>
      <w:r w:rsidRPr="00071EB1">
        <w:rPr>
          <w:rStyle w:val="RefertoSourceDefinitionsAttachmentChar"/>
          <w:rFonts w:ascii="Edu NSW ACT Foundation Medium" w:hAnsi="Edu NSW ACT Foundation Medium"/>
        </w:rPr>
        <w:lastRenderedPageBreak/>
        <w:t>to Definitions)</w:t>
      </w:r>
      <w:r w:rsidRPr="00071EB1">
        <w:rPr>
          <w:rFonts w:ascii="Edu NSW ACT Foundation Medium" w:hAnsi="Edu NSW ACT Foundation Medium"/>
        </w:rPr>
        <w:t xml:space="preserve"> against an employee, or a prospective employee on the basis of a protected attribute or other grounds (such as industrial association, a temporary illness or injury, and sham contracting) under the Act</w:t>
      </w:r>
    </w:p>
    <w:p w14:paraId="6F4754AE"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Harassment:</w:t>
      </w:r>
      <w:r w:rsidRPr="00071EB1">
        <w:rPr>
          <w:rFonts w:ascii="Edu NSW ACT Foundation Medium" w:hAnsi="Edu NSW ACT Foundation Medium"/>
        </w:rPr>
        <w:t xml:space="preserve"> Includes, but is not limited to, unwanted, </w:t>
      </w:r>
      <w:proofErr w:type="gramStart"/>
      <w:r w:rsidRPr="00071EB1">
        <w:rPr>
          <w:rFonts w:ascii="Edu NSW ACT Foundation Medium" w:hAnsi="Edu NSW ACT Foundation Medium"/>
        </w:rPr>
        <w:t>unsolicited ,</w:t>
      </w:r>
      <w:proofErr w:type="gramEnd"/>
      <w:r w:rsidRPr="00071EB1">
        <w:rPr>
          <w:rFonts w:ascii="Edu NSW ACT Foundation Medium" w:hAnsi="Edu NSW ACT Foundation Medium"/>
        </w:rPr>
        <w:t xml:space="preserve"> unwelcome behaviour that is offensive, embarrassing, intimidating, or humiliating. For the purpose of this policy, harassment will include sexual and other forms of harassment (including workplace sexual harassment)</w:t>
      </w:r>
    </w:p>
    <w:p w14:paraId="1E887D44" w14:textId="77777777" w:rsidR="00333A7D" w:rsidRPr="00071EB1" w:rsidRDefault="00333A7D" w:rsidP="00333A7D">
      <w:pPr>
        <w:pStyle w:val="BODYTEXTELAA"/>
        <w:rPr>
          <w:rFonts w:ascii="Edu NSW ACT Foundation Medium" w:hAnsi="Edu NSW ACT Foundation Medium"/>
        </w:rPr>
      </w:pPr>
      <w:r w:rsidRPr="00071EB1">
        <w:rPr>
          <w:rStyle w:val="Strong"/>
          <w:rFonts w:ascii="Edu NSW ACT Foundation Medium" w:hAnsi="Edu NSW ACT Foundation Medium"/>
          <w:color w:val="0E101A"/>
        </w:rPr>
        <w:t>Psychosocial risk (hazard)</w:t>
      </w:r>
      <w:r w:rsidRPr="00071EB1">
        <w:rPr>
          <w:rFonts w:ascii="Edu NSW ACT Foundation Medium" w:hAnsi="Edu NSW ACT Foundation Medium"/>
        </w:rPr>
        <w:t>: A psychosocial hazard is a hazard that arises from systems of work, the design, layout and environment of a workplace, interactions, and behaviours (which can include a toxic workplace culture or sexual harassment), or the guidance of supervision provided to employees, to the extent that these factors may cause psychological harm. Common psychosocial risks may include overworked employees, jobs involving unreasonable demands, chronically working long hours, or working remotely without much communication or support from management</w:t>
      </w:r>
    </w:p>
    <w:p w14:paraId="753A5C76"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Protected attribute</w:t>
      </w:r>
      <w:r w:rsidRPr="00071EB1">
        <w:rPr>
          <w:rFonts w:ascii="Edu NSW ACT Foundation Medium" w:hAnsi="Edu NSW ACT Foundation Medium"/>
        </w:rPr>
        <w:t xml:space="preserve">: Under the </w:t>
      </w:r>
      <w:r w:rsidRPr="00071EB1">
        <w:rPr>
          <w:rStyle w:val="RegulationLawChar"/>
          <w:rFonts w:ascii="Edu NSW ACT Foundation Medium" w:hAnsi="Edu NSW ACT Foundation Medium"/>
        </w:rPr>
        <w:t>Fair Work Act 2009</w:t>
      </w:r>
      <w:r w:rsidRPr="00071EB1">
        <w:rPr>
          <w:rFonts w:ascii="Edu NSW ACT Foundation Medium" w:hAnsi="Edu NSW ACT Foundation Medium"/>
        </w:rPr>
        <w:t>, employees and prospective employees have the right to be free from discrimination on the basis of race, colour, gender, sexual orientation, physical or mental disability, marital status, family or caring responsibilities, pregnancy, religion, political opinion, national or social origin, breastfeeding, gender identity and/or intersex status</w:t>
      </w:r>
    </w:p>
    <w:p w14:paraId="5AFA1500"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Reasonable management action (workplace bullying):</w:t>
      </w:r>
      <w:r w:rsidRPr="00071EB1">
        <w:rPr>
          <w:rFonts w:ascii="Edu NSW ACT Foundation Medium" w:hAnsi="Edu NSW ACT Foundation Medium"/>
        </w:rPr>
        <w:t xml:space="preserve"> The </w:t>
      </w:r>
      <w:r w:rsidRPr="00071EB1">
        <w:rPr>
          <w:rStyle w:val="RegulationLawChar"/>
          <w:rFonts w:ascii="Edu NSW ACT Foundation Medium" w:hAnsi="Edu NSW ACT Foundation Medium"/>
        </w:rPr>
        <w:t>Fair Work Act</w:t>
      </w:r>
      <w:r w:rsidRPr="00071EB1">
        <w:rPr>
          <w:rFonts w:ascii="Edu NSW ACT Foundation Medium" w:hAnsi="Edu NSW ACT Foundation Medium"/>
        </w:rPr>
        <w:t xml:space="preserve"> provides that an employee is not considered to be bullied by their employer (or management) when reasonable management action is or will be taken. Management actions must be conducted appropriately and reasonably and include, and are not limited to:</w:t>
      </w:r>
    </w:p>
    <w:p w14:paraId="47047DD6"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providing fair and constructive feedback on performance or conduct</w:t>
      </w:r>
    </w:p>
    <w:p w14:paraId="125C569B"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responding to poor performance, including performance management processes</w:t>
      </w:r>
    </w:p>
    <w:p w14:paraId="7B73464E"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conducting necessary disciplinary meetings or disciplinary action</w:t>
      </w:r>
    </w:p>
    <w:p w14:paraId="105D21EA"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directing and controlling how work is carried out.</w:t>
      </w:r>
    </w:p>
    <w:p w14:paraId="5FEABFFC"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Sexual harassment:</w:t>
      </w:r>
      <w:r w:rsidRPr="00071EB1">
        <w:rPr>
          <w:rFonts w:ascii="Edu NSW ACT Foundation Medium" w:hAnsi="Edu NSW ACT Foundation Medium"/>
        </w:rPr>
        <w:t xml:space="preserve"> Under the </w:t>
      </w:r>
      <w:r w:rsidRPr="00071EB1">
        <w:rPr>
          <w:rStyle w:val="RegulationLawChar"/>
          <w:rFonts w:ascii="Edu NSW ACT Foundation Medium" w:hAnsi="Edu NSW ACT Foundation Medium"/>
        </w:rPr>
        <w:t>Sex Discrimination Act 1984</w:t>
      </w:r>
      <w:r w:rsidRPr="00071EB1">
        <w:rPr>
          <w:rFonts w:ascii="Edu NSW ACT Foundation Medium" w:hAnsi="Edu NSW ACT Foundation Medium"/>
        </w:rPr>
        <w:t xml:space="preserve"> and the </w:t>
      </w:r>
      <w:r w:rsidRPr="00071EB1">
        <w:rPr>
          <w:rStyle w:val="RegulationLawChar"/>
          <w:rFonts w:ascii="Edu NSW ACT Foundation Medium" w:hAnsi="Edu NSW ACT Foundation Medium"/>
        </w:rPr>
        <w:t>Equal Opportunity Act 2010</w:t>
      </w:r>
      <w:r w:rsidRPr="00071EB1">
        <w:rPr>
          <w:rFonts w:ascii="Edu NSW ACT Foundation Medium" w:hAnsi="Edu NSW ACT Foundation Medium"/>
        </w:rPr>
        <w:t xml:space="preserve">, sexual harassment refers to unwanted, unwelcome behaviour of a sexual nature that is offensive, embarrassing, intimidating, or humiliating. Sexual harassment can involve physical contact or suggestive behaviour or comments, propositioning and unnecessary and/or unwelcome familiarity. </w:t>
      </w:r>
    </w:p>
    <w:p w14:paraId="4BD4064E"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Unreasonable behaviour:</w:t>
      </w:r>
      <w:r w:rsidRPr="00071EB1">
        <w:rPr>
          <w:rFonts w:ascii="Edu NSW ACT Foundation Medium" w:hAnsi="Edu NSW ACT Foundation Medium"/>
        </w:rPr>
        <w:t xml:space="preserve"> Means behaviour that a reasonable person, having regard to all of the circumstances, would expect to victimise, humiliate, undermine, or threaten. Examples of behaviour, whether intentional or unintentional, that may be considered to be workplace bullying if they are repeated, unreasonable and create a risk to health and safety include but are not limited to:</w:t>
      </w:r>
    </w:p>
    <w:p w14:paraId="2002BD6C"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abusive, insulting or offensive language,</w:t>
      </w:r>
    </w:p>
    <w:p w14:paraId="24299EF8"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belittling or humiliating comments, including practical jokes or initiation rituals</w:t>
      </w:r>
    </w:p>
    <w:p w14:paraId="6BC4558D"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victimisation, threats, or coercion </w:t>
      </w:r>
    </w:p>
    <w:p w14:paraId="6612EAAC"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aggressive or intimidating conduct</w:t>
      </w:r>
    </w:p>
    <w:p w14:paraId="7EC1AA6A"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making vexatious allegations against another employee or group of employees</w:t>
      </w:r>
    </w:p>
    <w:p w14:paraId="66B38DDB"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unjustified criticism or complaints</w:t>
      </w:r>
    </w:p>
    <w:p w14:paraId="1155F363"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deliberately excluding someone from workplace conversations/activities</w:t>
      </w:r>
    </w:p>
    <w:p w14:paraId="2966D4DD"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withholding information that is vital for effective work performance</w:t>
      </w:r>
    </w:p>
    <w:p w14:paraId="6900E917"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setting unreasonable timelines or constantly changing deadlines</w:t>
      </w:r>
    </w:p>
    <w:p w14:paraId="62FB0A25"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setting tasks that are unreasonably below or beyond a person’s skill level</w:t>
      </w:r>
    </w:p>
    <w:p w14:paraId="53C111C5"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denying access to information, supervision, consultation, or resources to the detriment of the worker</w:t>
      </w:r>
    </w:p>
    <w:p w14:paraId="30D394B9"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spreading misinformation or malicious rumours</w:t>
      </w:r>
    </w:p>
    <w:p w14:paraId="3FFD5519"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conducting a workplace investigation in a grossly unfair manner</w:t>
      </w:r>
    </w:p>
    <w:p w14:paraId="74B67C64"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changing work arrangements such as rosters and leave to deliberately inconvenience a particular employee or employees.</w:t>
      </w:r>
    </w:p>
    <w:p w14:paraId="17CF0024"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Workplace bullying</w:t>
      </w:r>
      <w:r w:rsidRPr="00071EB1">
        <w:rPr>
          <w:rFonts w:ascii="Edu NSW ACT Foundation Medium" w:hAnsi="Edu NSW ACT Foundation Medium"/>
        </w:rPr>
        <w:t xml:space="preserve">: As defined under the </w:t>
      </w:r>
      <w:r w:rsidRPr="00071EB1">
        <w:rPr>
          <w:rStyle w:val="RegulationLawChar"/>
          <w:rFonts w:ascii="Edu NSW ACT Foundation Medium" w:hAnsi="Edu NSW ACT Foundation Medium"/>
        </w:rPr>
        <w:t>Fair Work Act 2009</w:t>
      </w:r>
      <w:r w:rsidRPr="00071EB1">
        <w:rPr>
          <w:rFonts w:ascii="Edu NSW ACT Foundation Medium" w:hAnsi="Edu NSW ACT Foundation Medium"/>
        </w:rPr>
        <w:t>, workplace bullying is repeated, unreasonable behaviour directed towards a worker, or group of workers, that creates a risk to health or safety. Reasonable management action conducted in a reasonable manner does not constitute workplace bullying. Workplace bullying can be carried out in various ways, including through email, text, or social media channels. Workplace bullying can occur between employees (sideways), from managers to employees (downwards), or from employees to supervisors/managers (upwards)</w:t>
      </w:r>
    </w:p>
    <w:p w14:paraId="7B4529A2" w14:textId="77777777" w:rsidR="00333A7D" w:rsidRPr="00071EB1" w:rsidRDefault="00333A7D" w:rsidP="00333A7D">
      <w:pPr>
        <w:pStyle w:val="BODYTEXTELAA"/>
        <w:rPr>
          <w:rFonts w:ascii="Edu NSW ACT Foundation Medium" w:hAnsi="Edu NSW ACT Foundation Medium"/>
          <w:b/>
          <w:bCs/>
        </w:rPr>
      </w:pPr>
      <w:r w:rsidRPr="00071EB1">
        <w:rPr>
          <w:rFonts w:ascii="Edu NSW ACT Foundation Medium" w:hAnsi="Edu NSW ACT Foundation Medium"/>
          <w:b/>
          <w:bCs/>
        </w:rPr>
        <w:lastRenderedPageBreak/>
        <w:t xml:space="preserve">Workplace investigator: </w:t>
      </w:r>
      <w:r w:rsidRPr="00071EB1">
        <w:rPr>
          <w:rFonts w:ascii="Edu NSW ACT Foundation Medium" w:hAnsi="Edu NSW ACT Foundation Medium"/>
        </w:rPr>
        <w:t>An external individual who is responsible for conducting impartial and objective investigations into workplace incidents, complaints, or alleged misconduct. They are typically appointed by an employer/approved provider or assigned by a designated authority within the organisation to gather relevant information, interview witnesses, review evidence, and make findings and recommendations based on their investigation.</w:t>
      </w:r>
    </w:p>
    <w:p w14:paraId="275B33C6" w14:textId="77777777" w:rsidR="00333A7D" w:rsidRPr="00071EB1" w:rsidRDefault="00333A7D" w:rsidP="00333A7D">
      <w:pPr>
        <w:pStyle w:val="BODYTEXTELAA"/>
        <w:rPr>
          <w:rFonts w:ascii="Edu NSW ACT Foundation Medium" w:hAnsi="Edu NSW ACT Foundation Medium"/>
          <w:b/>
          <w:bCs/>
        </w:rPr>
      </w:pPr>
      <w:r w:rsidRPr="00071EB1">
        <w:rPr>
          <w:rFonts w:ascii="Edu NSW ACT Foundation Medium" w:hAnsi="Edu NSW ACT Foundation Medium"/>
          <w:b/>
          <w:bCs/>
        </w:rPr>
        <w:t xml:space="preserve">Workplace investigation: </w:t>
      </w:r>
      <w:r w:rsidRPr="00071EB1">
        <w:rPr>
          <w:rFonts w:ascii="Edu NSW ACT Foundation Medium" w:hAnsi="Edu NSW ACT Foundation Medium"/>
        </w:rPr>
        <w:t>The purpose of a workplace investigation is to thoroughly examine the allegations, determine the truth, and make informed decisions regarding appropriate actions, including disciplinary measures or corrective actions.  The investigation process involves gathering evidence, interviewing relevant individuals, reviewing documents or records, and assessing the credibility of the information provided. The investigator remains impartial and objective throughout the process, ensuring a fair and unbiased examination of the situation.</w:t>
      </w:r>
    </w:p>
    <w:p w14:paraId="70DDF996"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 xml:space="preserve">Workplace sexual harassment: </w:t>
      </w:r>
      <w:r w:rsidRPr="00071EB1">
        <w:rPr>
          <w:rFonts w:ascii="Edu NSW ACT Foundation Medium" w:hAnsi="Edu NSW ACT Foundation Medium"/>
        </w:rPr>
        <w:t xml:space="preserve">The terms ‘sexually harassed at work’ and ‘sexual harassment’ are also defined under the </w:t>
      </w:r>
      <w:r w:rsidRPr="00071EB1">
        <w:rPr>
          <w:rStyle w:val="RegulationLawChar"/>
          <w:rFonts w:ascii="Edu NSW ACT Foundation Medium" w:hAnsi="Edu NSW ACT Foundation Medium"/>
        </w:rPr>
        <w:t>Fair Work Act 2009</w:t>
      </w:r>
      <w:r w:rsidRPr="00071EB1">
        <w:rPr>
          <w:rFonts w:ascii="Edu NSW ACT Foundation Medium" w:hAnsi="Edu NSW ACT Foundation Medium"/>
        </w:rPr>
        <w:t xml:space="preserve"> and include prohibitions on a person making an unwelcome sexual advance, an unwelcome request for sexual favours, or unwelcome conduct of a sexual nature to a person harassed in connection with work</w:t>
      </w:r>
    </w:p>
    <w:p w14:paraId="0EBCD459" w14:textId="77777777" w:rsidR="00333A7D" w:rsidRPr="00071EB1" w:rsidRDefault="00333A7D" w:rsidP="00333A7D">
      <w:pPr>
        <w:pStyle w:val="BODYTEXTELAA"/>
        <w:rPr>
          <w:rFonts w:ascii="Edu NSW ACT Foundation Medium" w:hAnsi="Edu NSW ACT Foundation Medium"/>
        </w:rPr>
      </w:pPr>
    </w:p>
    <w:p w14:paraId="7D2B20B0"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rPr>
        <mc:AlternateContent>
          <mc:Choice Requires="wps">
            <w:drawing>
              <wp:anchor distT="0" distB="0" distL="114300" distR="114300" simplePos="0" relativeHeight="251663360" behindDoc="0" locked="1" layoutInCell="1" allowOverlap="1" wp14:anchorId="5CC4BA91" wp14:editId="02363E92">
                <wp:simplePos x="0" y="0"/>
                <wp:positionH relativeFrom="column">
                  <wp:posOffset>822960</wp:posOffset>
                </wp:positionH>
                <wp:positionV relativeFrom="paragraph">
                  <wp:posOffset>-46355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7163D2" id="Straight Connector 1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8pt,-3.65pt" to="514.3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" strokecolor="#f69434" strokeweight="1.25pt">
                <v:stroke dashstyle="1 1"/>
                <w10:anchorlock/>
              </v:line>
            </w:pict>
          </mc:Fallback>
        </mc:AlternateContent>
      </w:r>
    </w:p>
    <w:p w14:paraId="7A91EF47" w14:textId="77777777" w:rsidR="00333A7D" w:rsidRPr="00071EB1" w:rsidRDefault="00333A7D" w:rsidP="00333A7D">
      <w:pPr>
        <w:pStyle w:val="SourcesandRelatedPolicies"/>
        <w:rPr>
          <w:rFonts w:ascii="Edu NSW ACT Foundation Medium" w:hAnsi="Edu NSW ACT Foundation Medium"/>
        </w:rPr>
      </w:pPr>
      <w:r w:rsidRPr="00071EB1">
        <w:rPr>
          <w:rFonts w:ascii="Edu NSW ACT Foundation Medium" w:hAnsi="Edu NSW ACT Foundation Medium"/>
          <w:noProof/>
        </w:rPr>
        <w:drawing>
          <wp:anchor distT="0" distB="0" distL="114300" distR="114300" simplePos="0" relativeHeight="251670528" behindDoc="1" locked="0" layoutInCell="1" allowOverlap="1" wp14:anchorId="760B1E1C" wp14:editId="238F056C">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9">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rPr>
        <w:t>Sources and Related Policies</w:t>
      </w:r>
    </w:p>
    <w:p w14:paraId="4B9573FF" w14:textId="77777777" w:rsidR="00333A7D" w:rsidRPr="00071EB1" w:rsidRDefault="00333A7D" w:rsidP="00333A7D">
      <w:pPr>
        <w:pStyle w:val="Heading2"/>
        <w:rPr>
          <w:rFonts w:ascii="Edu NSW ACT Foundation Medium" w:hAnsi="Edu NSW ACT Foundation Medium"/>
        </w:rPr>
      </w:pPr>
      <w:r w:rsidRPr="00071EB1">
        <w:rPr>
          <w:rFonts w:ascii="Edu NSW ACT Foundation Medium" w:hAnsi="Edu NSW ACT Foundation Medium"/>
        </w:rPr>
        <w:t>Sources</w:t>
      </w:r>
    </w:p>
    <w:p w14:paraId="3F8FEB8F"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Prevention of Bullying and Violence at Work:  </w:t>
      </w:r>
      <w:hyperlink r:id="rId20" w:history="1">
        <w:r w:rsidRPr="00071EB1">
          <w:rPr>
            <w:rStyle w:val="Hyperlink"/>
            <w:rFonts w:ascii="Edu NSW ACT Foundation Medium" w:hAnsi="Edu NSW ACT Foundation Medium"/>
          </w:rPr>
          <w:t>www.worksafe.vic.gov.au</w:t>
        </w:r>
      </w:hyperlink>
    </w:p>
    <w:p w14:paraId="0F4C9256" w14:textId="77777777" w:rsidR="00333A7D" w:rsidRPr="00071EB1" w:rsidRDefault="00333A7D" w:rsidP="00333A7D">
      <w:pPr>
        <w:pStyle w:val="BodyTextBullet1"/>
        <w:numPr>
          <w:ilvl w:val="0"/>
          <w:numId w:val="15"/>
        </w:numPr>
        <w:spacing w:after="120"/>
        <w:ind w:left="2058" w:hanging="357"/>
        <w:rPr>
          <w:rStyle w:val="Hyperlink"/>
          <w:rFonts w:ascii="Edu NSW ACT Foundation Medium" w:hAnsi="Edu NSW ACT Foundation Medium"/>
        </w:rPr>
      </w:pPr>
      <w:r w:rsidRPr="00071EB1">
        <w:rPr>
          <w:rFonts w:ascii="Edu NSW ACT Foundation Medium" w:hAnsi="Edu NSW ACT Foundation Medium"/>
        </w:rPr>
        <w:t xml:space="preserve">Victorian Equal Opportunity and Human Rights Commission: </w:t>
      </w:r>
      <w:hyperlink r:id="rId21" w:history="1">
        <w:r w:rsidRPr="00071EB1">
          <w:rPr>
            <w:rStyle w:val="Hyperlink"/>
            <w:rFonts w:ascii="Edu NSW ACT Foundation Medium" w:hAnsi="Edu NSW ACT Foundation Medium"/>
          </w:rPr>
          <w:t>www.humanrights.vic.gov.au</w:t>
        </w:r>
      </w:hyperlink>
    </w:p>
    <w:p w14:paraId="0796A85D"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hyperlink r:id="rId22" w:history="1">
        <w:r w:rsidRPr="00071EB1">
          <w:rPr>
            <w:rStyle w:val="Hyperlink"/>
            <w:rFonts w:ascii="Edu NSW ACT Foundation Medium" w:hAnsi="Edu NSW ACT Foundation Medium"/>
            <w:color w:val="auto"/>
            <w:u w:val="none"/>
          </w:rPr>
          <w:t>Victorian Ombudsman</w:t>
        </w:r>
      </w:hyperlink>
      <w:r w:rsidRPr="00071EB1">
        <w:rPr>
          <w:rFonts w:ascii="Edu NSW ACT Foundation Medium" w:hAnsi="Edu NSW ACT Foundation Medium"/>
        </w:rPr>
        <w:t xml:space="preserve"> for breaches of the Charter of Human Rights and Responsibilities Act 2006: </w:t>
      </w:r>
      <w:hyperlink r:id="rId23" w:history="1">
        <w:r w:rsidRPr="00071EB1">
          <w:rPr>
            <w:rStyle w:val="Hyperlink"/>
            <w:rFonts w:ascii="Edu NSW ACT Foundation Medium" w:hAnsi="Edu NSW ACT Foundation Medium"/>
          </w:rPr>
          <w:t>www.ombudsman.vic.gov.au/complaints/human-rights/</w:t>
        </w:r>
      </w:hyperlink>
    </w:p>
    <w:p w14:paraId="39C5B753" w14:textId="77777777" w:rsidR="00333A7D" w:rsidRPr="00071EB1" w:rsidRDefault="00333A7D" w:rsidP="00333A7D">
      <w:pPr>
        <w:pStyle w:val="BodyTextBullet1"/>
        <w:numPr>
          <w:ilvl w:val="0"/>
          <w:numId w:val="15"/>
        </w:numPr>
        <w:spacing w:after="120"/>
        <w:ind w:left="2058" w:hanging="357"/>
        <w:rPr>
          <w:rStyle w:val="Hyperlink"/>
          <w:rFonts w:ascii="Edu NSW ACT Foundation Medium" w:hAnsi="Edu NSW ACT Foundation Medium"/>
          <w:color w:val="auto"/>
          <w:u w:val="none"/>
        </w:rPr>
      </w:pPr>
      <w:r w:rsidRPr="00071EB1">
        <w:rPr>
          <w:rFonts w:ascii="Edu NSW ACT Foundation Medium" w:hAnsi="Edu NSW ACT Foundation Medium"/>
        </w:rPr>
        <w:t xml:space="preserve">Protection from discrimination at work. Fair Work Ombudsman: </w:t>
      </w:r>
      <w:hyperlink r:id="rId24" w:history="1">
        <w:r w:rsidRPr="00071EB1">
          <w:rPr>
            <w:rStyle w:val="Hyperlink"/>
            <w:rFonts w:ascii="Edu NSW ACT Foundation Medium" w:hAnsi="Edu NSW ACT Foundation Medium"/>
            <w:color w:val="auto"/>
            <w:u w:val="none"/>
          </w:rPr>
          <w:t>Protection from discrimination at work - Fair Work Ombudsman</w:t>
        </w:r>
      </w:hyperlink>
      <w:r w:rsidRPr="00071EB1">
        <w:rPr>
          <w:rStyle w:val="Hyperlink"/>
          <w:rFonts w:ascii="Edu NSW ACT Foundation Medium" w:hAnsi="Edu NSW ACT Foundation Medium"/>
          <w:color w:val="auto"/>
          <w:u w:val="none"/>
        </w:rPr>
        <w:t xml:space="preserve">: </w:t>
      </w:r>
      <w:hyperlink r:id="rId25" w:history="1">
        <w:r w:rsidRPr="00071EB1">
          <w:rPr>
            <w:rStyle w:val="Hyperlink"/>
            <w:rFonts w:ascii="Edu NSW ACT Foundation Medium" w:hAnsi="Edu NSW ACT Foundation Medium"/>
          </w:rPr>
          <w:t>www.fairwork.gov.au/employment-conditions/protections-at-work/protection-from-discrimination-at-work</w:t>
        </w:r>
      </w:hyperlink>
    </w:p>
    <w:p w14:paraId="7116C630" w14:textId="77777777" w:rsidR="00333A7D" w:rsidRPr="00071EB1" w:rsidRDefault="00333A7D" w:rsidP="00333A7D">
      <w:pPr>
        <w:pStyle w:val="BodyTextBullet1"/>
        <w:numPr>
          <w:ilvl w:val="0"/>
          <w:numId w:val="15"/>
        </w:numPr>
        <w:spacing w:after="120"/>
        <w:ind w:left="2058" w:hanging="357"/>
        <w:rPr>
          <w:rStyle w:val="Hyperlink"/>
          <w:rFonts w:ascii="Edu NSW ACT Foundation Medium" w:hAnsi="Edu NSW ACT Foundation Medium"/>
          <w:color w:val="auto"/>
          <w:u w:val="none"/>
        </w:rPr>
      </w:pPr>
      <w:r w:rsidRPr="00071EB1">
        <w:rPr>
          <w:rFonts w:ascii="Edu NSW ACT Foundation Medium" w:hAnsi="Edu NSW ACT Foundation Medium"/>
        </w:rPr>
        <w:t xml:space="preserve">What is sexual harassment in connection with work? Fair Work Commission. </w:t>
      </w:r>
      <w:hyperlink r:id="rId26" w:history="1">
        <w:r w:rsidRPr="00071EB1">
          <w:rPr>
            <w:rStyle w:val="Hyperlink"/>
            <w:rFonts w:ascii="Edu NSW ACT Foundation Medium" w:hAnsi="Edu NSW ACT Foundation Medium"/>
            <w:color w:val="auto"/>
            <w:u w:val="none"/>
          </w:rPr>
          <w:t>:</w:t>
        </w:r>
      </w:hyperlink>
      <w:r w:rsidRPr="00071EB1">
        <w:rPr>
          <w:rStyle w:val="Hyperlink"/>
          <w:rFonts w:ascii="Edu NSW ACT Foundation Medium" w:hAnsi="Edu NSW ACT Foundation Medium"/>
          <w:color w:val="auto"/>
          <w:u w:val="none"/>
        </w:rPr>
        <w:t xml:space="preserve"> </w:t>
      </w:r>
      <w:hyperlink r:id="rId27" w:history="1">
        <w:r w:rsidRPr="00071EB1">
          <w:rPr>
            <w:rStyle w:val="Hyperlink"/>
            <w:rFonts w:ascii="Edu NSW ACT Foundation Medium" w:hAnsi="Edu NSW ACT Foundation Medium"/>
          </w:rPr>
          <w:t>www.fwc.gov.au/issues-we-help/sexual-harassment/sexual-harassment-commencing-6-march-2023/what-sexual-harassment</w:t>
        </w:r>
      </w:hyperlink>
    </w:p>
    <w:p w14:paraId="11BE13E1"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Effectively preventing and responding to sexual harassment: A code of practice for employers: </w:t>
      </w:r>
      <w:hyperlink r:id="rId28" w:history="1">
        <w:r w:rsidRPr="00071EB1">
          <w:rPr>
            <w:rStyle w:val="Hyperlink"/>
            <w:rFonts w:ascii="Edu NSW ACT Foundation Medium" w:hAnsi="Edu NSW ACT Foundation Medium"/>
          </w:rPr>
          <w:t>humanrights.gov.au/our-work/sex-discrimination/publications/effectively-preventing-and-responding-sexual-harassment-0</w:t>
        </w:r>
      </w:hyperlink>
    </w:p>
    <w:p w14:paraId="440D5CB4" w14:textId="77777777" w:rsidR="00333A7D" w:rsidRPr="00071EB1" w:rsidRDefault="00333A7D" w:rsidP="00333A7D">
      <w:pPr>
        <w:pStyle w:val="BodyTextBullet1"/>
        <w:numPr>
          <w:ilvl w:val="0"/>
          <w:numId w:val="15"/>
        </w:numPr>
        <w:spacing w:after="120"/>
        <w:ind w:left="2058" w:hanging="357"/>
        <w:rPr>
          <w:rStyle w:val="Hyperlink"/>
          <w:rFonts w:ascii="Edu NSW ACT Foundation Medium" w:hAnsi="Edu NSW ACT Foundation Medium"/>
          <w:color w:val="auto"/>
          <w:u w:val="none"/>
        </w:rPr>
      </w:pPr>
      <w:r w:rsidRPr="00071EB1">
        <w:rPr>
          <w:rFonts w:ascii="Edu NSW ACT Foundation Medium" w:hAnsi="Edu NSW ACT Foundation Medium"/>
        </w:rPr>
        <w:t xml:space="preserve">What is adverse action? </w:t>
      </w:r>
      <w:hyperlink r:id="rId29" w:history="1">
        <w:r w:rsidRPr="00071EB1">
          <w:rPr>
            <w:rFonts w:ascii="Edu NSW ACT Foundation Medium" w:hAnsi="Edu NSW ACT Foundation Medium"/>
          </w:rPr>
          <w:t>What is adverse action? | Fair Work Commission:</w:t>
        </w:r>
      </w:hyperlink>
      <w:r w:rsidRPr="00071EB1">
        <w:rPr>
          <w:rFonts w:ascii="Edu NSW ACT Foundation Medium" w:hAnsi="Edu NSW ACT Foundation Medium"/>
        </w:rPr>
        <w:t xml:space="preserve"> </w:t>
      </w:r>
      <w:hyperlink r:id="rId30" w:history="1">
        <w:r w:rsidRPr="00071EB1">
          <w:rPr>
            <w:rStyle w:val="Hyperlink"/>
            <w:rFonts w:ascii="Edu NSW ACT Foundation Medium" w:hAnsi="Edu NSW ACT Foundation Medium"/>
          </w:rPr>
          <w:t>www.fwc.gov.au/job-loss-or-dismissal/dismissal-under-general-protections/about-general-protections/what-adverse</w:t>
        </w:r>
      </w:hyperlink>
    </w:p>
    <w:p w14:paraId="4FAA478C"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Occupational Health and Safety Amendment (Psychological Health) Regulations: </w:t>
      </w:r>
      <w:hyperlink r:id="rId31" w:history="1">
        <w:r w:rsidRPr="00071EB1">
          <w:rPr>
            <w:rStyle w:val="Hyperlink"/>
            <w:rFonts w:ascii="Edu NSW ACT Foundation Medium" w:hAnsi="Edu NSW ACT Foundation Medium"/>
          </w:rPr>
          <w:t>www.worksafe.vic.gov.au/occupational-health-and-safety-amendment-psychological-health-regulations</w:t>
        </w:r>
      </w:hyperlink>
    </w:p>
    <w:p w14:paraId="52879DC0" w14:textId="77777777" w:rsidR="00333A7D" w:rsidRPr="00071EB1" w:rsidRDefault="00333A7D" w:rsidP="00333A7D">
      <w:pPr>
        <w:pStyle w:val="Heading2"/>
        <w:rPr>
          <w:rFonts w:ascii="Edu NSW ACT Foundation Medium" w:hAnsi="Edu NSW ACT Foundation Medium"/>
        </w:rPr>
      </w:pPr>
      <w:r w:rsidRPr="00071EB1">
        <w:rPr>
          <w:rFonts w:ascii="Edu NSW ACT Foundation Medium" w:hAnsi="Edu NSW ACT Foundation Medium"/>
        </w:rPr>
        <w:t>Related Policies</w:t>
      </w:r>
    </w:p>
    <w:p w14:paraId="37BBAB10"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Code of Conduct</w:t>
      </w:r>
    </w:p>
    <w:p w14:paraId="359E5643"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Compliments and Complaints </w:t>
      </w:r>
    </w:p>
    <w:p w14:paraId="16600CD4"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Staffing </w:t>
      </w:r>
    </w:p>
    <w:p w14:paraId="7DD8D53D"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Staff Grievances and Dispute Resolution</w:t>
      </w:r>
    </w:p>
    <w:p w14:paraId="02797628"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Occupational Health and Safety</w:t>
      </w:r>
    </w:p>
    <w:p w14:paraId="08B68CB7"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Occupational Violence and Aggression</w:t>
      </w:r>
    </w:p>
    <w:p w14:paraId="5E40F417"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proofErr w:type="spellStart"/>
      <w:r w:rsidRPr="00071EB1">
        <w:rPr>
          <w:rFonts w:ascii="Edu NSW ACT Foundation Medium" w:hAnsi="Edu NSW ACT Foundation Medium"/>
        </w:rPr>
        <w:t>Whistleblower</w:t>
      </w:r>
      <w:proofErr w:type="spellEnd"/>
      <w:r w:rsidRPr="00071EB1">
        <w:rPr>
          <w:rFonts w:ascii="Edu NSW ACT Foundation Medium" w:hAnsi="Edu NSW ACT Foundation Medium"/>
        </w:rPr>
        <w:t xml:space="preserve"> </w:t>
      </w:r>
    </w:p>
    <w:p w14:paraId="7CE0FC3F" w14:textId="77777777" w:rsidR="00333A7D" w:rsidRPr="00071EB1" w:rsidRDefault="00333A7D" w:rsidP="00333A7D">
      <w:pPr>
        <w:pStyle w:val="BODYTEXTELAA"/>
        <w:rPr>
          <w:rFonts w:ascii="Edu NSW ACT Foundation Medium" w:hAnsi="Edu NSW ACT Foundation Medium"/>
        </w:rPr>
      </w:pPr>
    </w:p>
    <w:p w14:paraId="5E39EF00"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rPr>
        <mc:AlternateContent>
          <mc:Choice Requires="wps">
            <w:drawing>
              <wp:anchor distT="0" distB="0" distL="114300" distR="114300" simplePos="0" relativeHeight="251664384" behindDoc="0" locked="1" layoutInCell="1" allowOverlap="1" wp14:anchorId="40CFC458" wp14:editId="7DAC4213">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4DE524" id="Straight Connector 16"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" strokecolor="#f69434" strokeweight="1.25pt">
                <v:stroke dashstyle="1 1"/>
                <w10:anchorlock/>
              </v:line>
            </w:pict>
          </mc:Fallback>
        </mc:AlternateContent>
      </w:r>
    </w:p>
    <w:p w14:paraId="6F92C56A" w14:textId="77777777" w:rsidR="00333A7D" w:rsidRPr="00071EB1" w:rsidRDefault="00333A7D" w:rsidP="00333A7D">
      <w:pPr>
        <w:pStyle w:val="Evaluation"/>
        <w:rPr>
          <w:rFonts w:ascii="Edu NSW ACT Foundation Medium" w:hAnsi="Edu NSW ACT Foundation Medium"/>
        </w:rPr>
      </w:pPr>
      <w:r w:rsidRPr="00071EB1">
        <w:rPr>
          <w:rFonts w:ascii="Edu NSW ACT Foundation Medium" w:hAnsi="Edu NSW ACT Foundation Medium"/>
          <w:noProof/>
        </w:rPr>
        <w:lastRenderedPageBreak/>
        <w:drawing>
          <wp:anchor distT="0" distB="0" distL="114300" distR="114300" simplePos="0" relativeHeight="251671552" behindDoc="1" locked="0" layoutInCell="1" allowOverlap="1" wp14:anchorId="546FD880" wp14:editId="61D17B3E">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rPr>
        <w:t>Evaluation</w:t>
      </w:r>
    </w:p>
    <w:p w14:paraId="6CAC5B5B"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In order to assess whether the values and purposes of the policy have been achieved, the approved provider will:</w:t>
      </w:r>
    </w:p>
    <w:p w14:paraId="2B39A8F9"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regularly seek feedback from persons affected by the policy regarding its effectiveness</w:t>
      </w:r>
    </w:p>
    <w:p w14:paraId="5E14161F"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review the effectiveness of the policy and procedures to ensure that all complaints have been dealt with in a fair and timely manner</w:t>
      </w:r>
    </w:p>
    <w:p w14:paraId="43A18FE8"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keep the policy up to date with current legislation, research, policy and best practice</w:t>
      </w:r>
    </w:p>
    <w:p w14:paraId="281A9FA8"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revise the policy and procedures as part of the service's policy review cycle, or as required</w:t>
      </w:r>
    </w:p>
    <w:p w14:paraId="206BCAD9"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 xml:space="preserve">notifying all stakeholders affected by this policy at least 14 days before making any significant changes to this policy or its procedures, unless a lesser period is necessary due to risk </w:t>
      </w:r>
      <w:r w:rsidRPr="00071EB1">
        <w:rPr>
          <w:rStyle w:val="RegulationLawChar"/>
          <w:rFonts w:ascii="Edu NSW ACT Foundation Medium" w:hAnsi="Edu NSW ACT Foundation Medium"/>
        </w:rPr>
        <w:t>(Regulation 172 (2))</w:t>
      </w:r>
      <w:r w:rsidRPr="00071EB1">
        <w:rPr>
          <w:rStyle w:val="RegulationLawChar"/>
          <w:rFonts w:ascii="Edu NSW ACT Foundation Medium" w:hAnsi="Edu NSW ACT Foundation Medium"/>
          <w:i w:val="0"/>
          <w:color w:val="auto"/>
        </w:rPr>
        <w:t>.</w:t>
      </w:r>
    </w:p>
    <w:p w14:paraId="6251A000" w14:textId="77777777" w:rsidR="00333A7D" w:rsidRPr="00071EB1" w:rsidRDefault="00333A7D" w:rsidP="00333A7D">
      <w:pPr>
        <w:pStyle w:val="BODYTEXTELAA"/>
        <w:rPr>
          <w:rFonts w:ascii="Edu NSW ACT Foundation Medium" w:hAnsi="Edu NSW ACT Foundation Medium"/>
        </w:rPr>
      </w:pPr>
    </w:p>
    <w:p w14:paraId="7074108A"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rPr>
        <mc:AlternateContent>
          <mc:Choice Requires="wps">
            <w:drawing>
              <wp:anchor distT="0" distB="0" distL="114300" distR="114300" simplePos="0" relativeHeight="251665408" behindDoc="0" locked="1" layoutInCell="1" allowOverlap="1" wp14:anchorId="3C71E412" wp14:editId="78476B9D">
                <wp:simplePos x="0" y="0"/>
                <wp:positionH relativeFrom="column">
                  <wp:posOffset>821055</wp:posOffset>
                </wp:positionH>
                <wp:positionV relativeFrom="paragraph">
                  <wp:posOffset>-14605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1EB281" id="Straight Connector 1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15pt" to="514.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" strokecolor="#f69434" strokeweight="1.25pt">
                <v:stroke dashstyle="1 1"/>
                <w10:anchorlock/>
              </v:line>
            </w:pict>
          </mc:Fallback>
        </mc:AlternateContent>
      </w:r>
    </w:p>
    <w:p w14:paraId="2FAB7798" w14:textId="77777777" w:rsidR="00333A7D" w:rsidRPr="00071EB1" w:rsidRDefault="00333A7D" w:rsidP="00333A7D">
      <w:pPr>
        <w:pStyle w:val="AttachmentsPolicy"/>
        <w:rPr>
          <w:rFonts w:ascii="Edu NSW ACT Foundation Medium" w:hAnsi="Edu NSW ACT Foundation Medium"/>
        </w:rPr>
      </w:pPr>
      <w:r w:rsidRPr="00071EB1">
        <w:rPr>
          <w:rFonts w:ascii="Edu NSW ACT Foundation Medium" w:hAnsi="Edu NSW ACT Foundation Medium"/>
          <w:noProof/>
        </w:rPr>
        <w:drawing>
          <wp:anchor distT="0" distB="0" distL="114300" distR="114300" simplePos="0" relativeHeight="251672576" behindDoc="1" locked="1" layoutInCell="1" allowOverlap="1" wp14:anchorId="66F86782" wp14:editId="62A7E1A2">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rPr>
        <w:t>Attachments</w:t>
      </w:r>
    </w:p>
    <w:p w14:paraId="6017C6A0" w14:textId="77777777" w:rsidR="00333A7D" w:rsidRPr="00071EB1" w:rsidRDefault="00333A7D" w:rsidP="00333A7D">
      <w:pPr>
        <w:pStyle w:val="BodyTextBullet1"/>
        <w:numPr>
          <w:ilvl w:val="0"/>
          <w:numId w:val="15"/>
        </w:numPr>
        <w:spacing w:after="120"/>
        <w:ind w:left="2058" w:hanging="357"/>
        <w:rPr>
          <w:rFonts w:ascii="Edu NSW ACT Foundation Medium" w:hAnsi="Edu NSW ACT Foundation Medium"/>
        </w:rPr>
      </w:pPr>
      <w:r w:rsidRPr="00071EB1">
        <w:rPr>
          <w:rFonts w:ascii="Edu NSW ACT Foundation Medium" w:hAnsi="Edu NSW ACT Foundation Medium"/>
        </w:rPr>
        <w:t>Nil</w:t>
      </w:r>
    </w:p>
    <w:p w14:paraId="0B2BE21D" w14:textId="77777777" w:rsidR="00333A7D" w:rsidRPr="00071EB1" w:rsidRDefault="00333A7D" w:rsidP="00333A7D">
      <w:pPr>
        <w:pStyle w:val="BODYTEXTELAA"/>
        <w:rPr>
          <w:rFonts w:ascii="Edu NSW ACT Foundation Medium" w:hAnsi="Edu NSW ACT Foundation Medium"/>
        </w:rPr>
      </w:pPr>
    </w:p>
    <w:p w14:paraId="2D8E1AEC" w14:textId="77777777"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noProof/>
        </w:rPr>
        <mc:AlternateContent>
          <mc:Choice Requires="wps">
            <w:drawing>
              <wp:anchor distT="0" distB="0" distL="114300" distR="114300" simplePos="0" relativeHeight="251666432" behindDoc="0" locked="1" layoutInCell="1" allowOverlap="1" wp14:anchorId="5D87E3E8" wp14:editId="413F363D">
                <wp:simplePos x="0" y="0"/>
                <wp:positionH relativeFrom="column">
                  <wp:posOffset>821055</wp:posOffset>
                </wp:positionH>
                <wp:positionV relativeFrom="paragraph">
                  <wp:posOffset>-54610</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6F79B5" id="Straight Connector 1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4.3pt" to="514.2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" strokecolor="#f69434" strokeweight="1.25pt">
                <v:stroke dashstyle="1 1"/>
                <w10:anchorlock/>
              </v:line>
            </w:pict>
          </mc:Fallback>
        </mc:AlternateContent>
      </w:r>
    </w:p>
    <w:p w14:paraId="3FABA5E7" w14:textId="77777777" w:rsidR="00333A7D" w:rsidRPr="00071EB1" w:rsidRDefault="00333A7D" w:rsidP="00333A7D">
      <w:pPr>
        <w:pStyle w:val="Authorisation"/>
        <w:rPr>
          <w:rFonts w:ascii="Edu NSW ACT Foundation Medium" w:hAnsi="Edu NSW ACT Foundation Medium"/>
        </w:rPr>
      </w:pPr>
      <w:r w:rsidRPr="00071EB1">
        <w:rPr>
          <w:rFonts w:ascii="Edu NSW ACT Foundation Medium" w:hAnsi="Edu NSW ACT Foundation Medium"/>
          <w:noProof/>
        </w:rPr>
        <w:drawing>
          <wp:anchor distT="0" distB="0" distL="114300" distR="114300" simplePos="0" relativeHeight="251673600" behindDoc="1" locked="0" layoutInCell="1" allowOverlap="1" wp14:anchorId="31109EC6" wp14:editId="65A7D8E3">
            <wp:simplePos x="0" y="0"/>
            <wp:positionH relativeFrom="column">
              <wp:posOffset>-53340</wp:posOffset>
            </wp:positionH>
            <wp:positionV relativeFrom="line">
              <wp:posOffset>44450</wp:posOffset>
            </wp:positionV>
            <wp:extent cx="828000" cy="82800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071EB1">
        <w:rPr>
          <w:rFonts w:ascii="Edu NSW ACT Foundation Medium" w:hAnsi="Edu NSW ACT Foundation Medium"/>
        </w:rPr>
        <w:t>Authorisation</w:t>
      </w:r>
    </w:p>
    <w:p w14:paraId="37086469" w14:textId="3267B33F"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rPr>
        <w:t xml:space="preserve">This policy was adopted by the approved provider of </w:t>
      </w:r>
      <w:sdt>
        <w:sdtPr>
          <w:rPr>
            <w:rFonts w:ascii="Edu NSW ACT Foundation Medium" w:hAnsi="Edu NSW ACT Foundation Medium"/>
          </w:rPr>
          <w:alias w:val="Company"/>
          <w:tag w:val=""/>
          <w:id w:val="1918514725"/>
          <w:placeholder>
            <w:docPart w:val="7DB316C698BF4813B0E041D540A7FCB7"/>
          </w:placeholder>
          <w:dataBinding w:prefixMappings="xmlns:ns0='http://schemas.openxmlformats.org/officeDocument/2006/extended-properties' " w:xpath="/ns0:Properties[1]/ns0:Company[1]" w:storeItemID="{6668398D-A668-4E3E-A5EB-62B293D839F1}"/>
          <w:text/>
        </w:sdtPr>
        <w:sdtContent>
          <w:r>
            <w:rPr>
              <w:rFonts w:ascii="Edu NSW ACT Foundation Medium" w:hAnsi="Edu NSW ACT Foundation Medium"/>
            </w:rPr>
            <w:t xml:space="preserve">Thomastown West Kindergarten </w:t>
          </w:r>
        </w:sdtContent>
      </w:sdt>
      <w:r>
        <w:rPr>
          <w:rFonts w:ascii="Edu NSW ACT Foundation Medium" w:hAnsi="Edu NSW ACT Foundation Medium"/>
        </w:rPr>
        <w:t xml:space="preserve"> on 11</w:t>
      </w:r>
      <w:r w:rsidRPr="00333A7D">
        <w:rPr>
          <w:rFonts w:ascii="Edu NSW ACT Foundation Medium" w:hAnsi="Edu NSW ACT Foundation Medium"/>
          <w:vertAlign w:val="superscript"/>
        </w:rPr>
        <w:t>th</w:t>
      </w:r>
      <w:r>
        <w:rPr>
          <w:rFonts w:ascii="Edu NSW ACT Foundation Medium" w:hAnsi="Edu NSW ACT Foundation Medium"/>
        </w:rPr>
        <w:t xml:space="preserve"> November 2025 </w:t>
      </w:r>
    </w:p>
    <w:p w14:paraId="5800F3A6" w14:textId="4E3ADCFA" w:rsidR="00333A7D" w:rsidRPr="00071EB1" w:rsidRDefault="00333A7D" w:rsidP="00333A7D">
      <w:pPr>
        <w:pStyle w:val="BODYTEXTELAA"/>
        <w:rPr>
          <w:rFonts w:ascii="Edu NSW ACT Foundation Medium" w:hAnsi="Edu NSW ACT Foundation Medium"/>
        </w:rPr>
      </w:pPr>
      <w:r w:rsidRPr="00071EB1">
        <w:rPr>
          <w:rFonts w:ascii="Edu NSW ACT Foundation Medium" w:hAnsi="Edu NSW ACT Foundation Medium"/>
          <w:b/>
          <w:bCs/>
        </w:rPr>
        <w:t>REVIEW DATE:</w:t>
      </w:r>
      <w:r w:rsidRPr="00071EB1">
        <w:rPr>
          <w:rFonts w:ascii="Edu NSW ACT Foundation Medium" w:hAnsi="Edu NSW ACT Foundation Medium"/>
        </w:rPr>
        <w:t xml:space="preserve"> </w:t>
      </w:r>
      <w:r>
        <w:rPr>
          <w:rFonts w:ascii="Edu NSW ACT Foundation Medium" w:hAnsi="Edu NSW ACT Foundation Medium"/>
        </w:rPr>
        <w:t xml:space="preserve">November 2027 </w:t>
      </w:r>
    </w:p>
    <w:p w14:paraId="45688926" w14:textId="37900989" w:rsidR="00333A7D" w:rsidRDefault="00333A7D" w:rsidP="00333A7D">
      <w:pPr>
        <w:tabs>
          <w:tab w:val="left" w:pos="2370"/>
        </w:tabs>
        <w:rPr>
          <w:szCs w:val="24"/>
        </w:rPr>
      </w:pPr>
    </w:p>
    <w:p w14:paraId="01284297" w14:textId="45146F3B" w:rsidR="00333A7D" w:rsidRPr="00333A7D" w:rsidRDefault="00333A7D" w:rsidP="00333A7D">
      <w:pPr>
        <w:tabs>
          <w:tab w:val="left" w:pos="2370"/>
        </w:tabs>
        <w:rPr>
          <w:szCs w:val="24"/>
        </w:rPr>
        <w:sectPr w:rsidR="00333A7D" w:rsidRPr="00333A7D" w:rsidSect="00E948E8">
          <w:headerReference w:type="default" r:id="rId35"/>
          <w:footerReference w:type="default" r:id="rId36"/>
          <w:headerReference w:type="first" r:id="rId37"/>
          <w:footerReference w:type="first" r:id="rId38"/>
          <w:pgSz w:w="11906" w:h="16838"/>
          <w:pgMar w:top="2101" w:right="566" w:bottom="1440" w:left="851" w:header="0" w:footer="737" w:gutter="0"/>
          <w:cols w:space="708"/>
          <w:titlePg/>
          <w:docGrid w:linePitch="360"/>
        </w:sectPr>
      </w:pPr>
      <w:r>
        <w:rPr>
          <w:szCs w:val="24"/>
        </w:rPr>
        <w:tab/>
      </w:r>
    </w:p>
    <w:p w14:paraId="582A172B" w14:textId="351B9579" w:rsidR="00610EFF" w:rsidRPr="00610EFF" w:rsidRDefault="00610EFF" w:rsidP="003B2F72">
      <w:pPr>
        <w:spacing w:after="107" w:line="247" w:lineRule="auto"/>
        <w:ind w:right="836"/>
      </w:pPr>
    </w:p>
    <w:sectPr w:rsidR="00610EFF" w:rsidRPr="00610EFF" w:rsidSect="00EF43D6">
      <w:headerReference w:type="first" r:id="rId39"/>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EBD63" w14:textId="77777777" w:rsidR="003E4558" w:rsidRDefault="003E4558" w:rsidP="004B56A8">
      <w:r>
        <w:separator/>
      </w:r>
    </w:p>
  </w:endnote>
  <w:endnote w:type="continuationSeparator" w:id="0">
    <w:p w14:paraId="6AAD5151" w14:textId="77777777" w:rsidR="003E4558" w:rsidRDefault="003E4558" w:rsidP="004B56A8">
      <w:r>
        <w:continuationSeparator/>
      </w:r>
    </w:p>
  </w:endnote>
  <w:endnote w:type="continuationNotice" w:id="1">
    <w:p w14:paraId="54BBFDC3" w14:textId="77777777" w:rsidR="003E4558" w:rsidRDefault="003E45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noProof/>
      </w:rPr>
    </w:sdtEndPr>
    <w:sdtContent>
      <w:p w14:paraId="61B6549D" w14:textId="5CACC0A8" w:rsidR="003B2F72" w:rsidRDefault="00333A7D">
        <w:pPr>
          <w:pStyle w:val="Footer"/>
        </w:pPr>
        <w:r w:rsidRPr="00333A7D">
          <w:rPr>
            <w:rFonts w:ascii="Edu NSW ACT Foundation Medium" w:hAnsi="Edu NSW ACT Foundation Medium"/>
            <w:noProof/>
          </w:rPr>
          <mc:AlternateContent>
            <mc:Choice Requires="wpg">
              <w:drawing>
                <wp:anchor distT="0" distB="0" distL="114300" distR="114300" simplePos="0" relativeHeight="251681791" behindDoc="0" locked="0" layoutInCell="1" allowOverlap="1" wp14:anchorId="2B60CA5D" wp14:editId="4EB78A92">
                  <wp:simplePos x="0" y="0"/>
                  <wp:positionH relativeFrom="margin">
                    <wp:posOffset>697865</wp:posOffset>
                  </wp:positionH>
                  <wp:positionV relativeFrom="bottomMargin">
                    <wp:posOffset>223520</wp:posOffset>
                  </wp:positionV>
                  <wp:extent cx="4972049" cy="514350"/>
                  <wp:effectExtent l="0" t="0" r="635" b="0"/>
                  <wp:wrapNone/>
                  <wp:docPr id="164" name="Group 164"/>
                  <wp:cNvGraphicFramePr/>
                  <a:graphic xmlns:a="http://schemas.openxmlformats.org/drawingml/2006/main">
                    <a:graphicData uri="http://schemas.microsoft.com/office/word/2010/wordprocessingGroup">
                      <wpg:wgp>
                        <wpg:cNvGrpSpPr/>
                        <wpg:grpSpPr>
                          <a:xfrm>
                            <a:off x="0" y="0"/>
                            <a:ext cx="4972049" cy="514350"/>
                            <a:chOff x="228600" y="0"/>
                            <a:chExt cx="6196029" cy="51435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356086" y="9525"/>
                              <a:ext cx="6068543" cy="504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36EE85A9" w:rsidR="003B2F72" w:rsidRDefault="003E4558"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333A7D">
                                      <w:rPr>
                                        <w:rFonts w:ascii="Edu NSW ACT Foundation Medium" w:hAnsi="Edu NSW ACT Foundation Medium"/>
                                        <w:caps/>
                                        <w:color w:val="0072CE" w:themeColor="accent1"/>
                                        <w:sz w:val="20"/>
                                        <w:szCs w:val="20"/>
                                      </w:rPr>
                                      <w:t xml:space="preserve">PREVENTION AND HARASSMENT AND BULLYING </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333A7D">
                                      <w:rPr>
                                        <w:rFonts w:ascii="Edu NSW ACT Foundation Medium" w:hAnsi="Edu NSW ACT Foundation Medium"/>
                                        <w:caps/>
                                        <w:color w:val="808080" w:themeColor="background1" w:themeShade="80"/>
                                        <w:szCs w:val="20"/>
                                      </w:rPr>
                                      <w:t xml:space="preserve">| THIS POLICY WAS ADOPTED BY THE APPROVED PROVIDER OF THOMASTOWN WEST KINDERGARTEN ON NOVEMBER </w:t>
                                    </w:r>
                                    <w:r w:rsidR="00333A7D" w:rsidRPr="00333A7D">
                                      <w:rPr>
                                        <w:rFonts w:ascii="Edu NSW ACT Foundation Medium" w:hAnsi="Edu NSW ACT Foundation Medium"/>
                                        <w:caps/>
                                        <w:color w:val="808080" w:themeColor="background1" w:themeShade="80"/>
                                        <w:szCs w:val="20"/>
                                      </w:rPr>
                                      <w:t>11th 2025</w:t>
                                    </w:r>
                                    <w:r w:rsidR="00106DEA" w:rsidRPr="00333A7D">
                                      <w:rPr>
                                        <w:rFonts w:ascii="Edu NSW ACT Foundation Medium" w:hAnsi="Edu NSW ACT Foundation Medium"/>
                                        <w:caps/>
                                        <w:color w:val="808080" w:themeColor="background1" w:themeShade="80"/>
                                        <w:szCs w:val="20"/>
                                      </w:rPr>
                                      <w:t>. REVIEW DATE: NOVEMBER 202</w:t>
                                    </w:r>
                                    <w:r w:rsidR="00333A7D" w:rsidRPr="00333A7D">
                                      <w:rPr>
                                        <w:rFonts w:ascii="Edu NSW ACT Foundation Medium" w:hAnsi="Edu NSW ACT Foundation Medium"/>
                                        <w:caps/>
                                        <w:color w:val="808080" w:themeColor="background1" w:themeShade="80"/>
                                        <w:szCs w:val="20"/>
                                      </w:rPr>
                                      <w:t>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B60CA5D" id="Group 164" o:spid="_x0000_s1027" style="position:absolute;margin-left:54.95pt;margin-top:17.6pt;width:391.5pt;height:40.5pt;z-index:251681791;mso-position-horizontal-relative:margin;mso-position-vertical-relative:bottom-margin-area;mso-width-relative:margin;mso-height-relative:margin" coordorigin="2286" coordsize="61960,5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">
                  <v:rect id="Rectangle 165" o:spid="_x0000_s1028"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29" type="#_x0000_t202" style="position:absolute;left:3560;top:95;width:60686;height:5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36EE85A9" w:rsidR="003B2F72" w:rsidRDefault="003E4558"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333A7D">
                                <w:rPr>
                                  <w:rFonts w:ascii="Edu NSW ACT Foundation Medium" w:hAnsi="Edu NSW ACT Foundation Medium"/>
                                  <w:caps/>
                                  <w:color w:val="0072CE" w:themeColor="accent1"/>
                                  <w:sz w:val="20"/>
                                  <w:szCs w:val="20"/>
                                </w:rPr>
                                <w:t xml:space="preserve">PREVENTION AND HARASSMENT AND BULLYING </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333A7D">
                                <w:rPr>
                                  <w:rFonts w:ascii="Edu NSW ACT Foundation Medium" w:hAnsi="Edu NSW ACT Foundation Medium"/>
                                  <w:caps/>
                                  <w:color w:val="808080" w:themeColor="background1" w:themeShade="80"/>
                                  <w:szCs w:val="20"/>
                                </w:rPr>
                                <w:t xml:space="preserve">| THIS POLICY WAS ADOPTED BY THE APPROVED PROVIDER OF THOMASTOWN WEST KINDERGARTEN ON NOVEMBER </w:t>
                              </w:r>
                              <w:r w:rsidR="00333A7D" w:rsidRPr="00333A7D">
                                <w:rPr>
                                  <w:rFonts w:ascii="Edu NSW ACT Foundation Medium" w:hAnsi="Edu NSW ACT Foundation Medium"/>
                                  <w:caps/>
                                  <w:color w:val="808080" w:themeColor="background1" w:themeShade="80"/>
                                  <w:szCs w:val="20"/>
                                </w:rPr>
                                <w:t>11th 2025</w:t>
                              </w:r>
                              <w:r w:rsidR="00106DEA" w:rsidRPr="00333A7D">
                                <w:rPr>
                                  <w:rFonts w:ascii="Edu NSW ACT Foundation Medium" w:hAnsi="Edu NSW ACT Foundation Medium"/>
                                  <w:caps/>
                                  <w:color w:val="808080" w:themeColor="background1" w:themeShade="80"/>
                                  <w:szCs w:val="20"/>
                                </w:rPr>
                                <w:t>. REVIEW DATE: NOVEMBER 202</w:t>
                              </w:r>
                              <w:r w:rsidR="00333A7D" w:rsidRPr="00333A7D">
                                <w:rPr>
                                  <w:rFonts w:ascii="Edu NSW ACT Foundation Medium" w:hAnsi="Edu NSW ACT Foundation Medium"/>
                                  <w:caps/>
                                  <w:color w:val="808080" w:themeColor="background1" w:themeShade="80"/>
                                  <w:szCs w:val="20"/>
                                </w:rPr>
                                <w:t>7</w:t>
                              </w:r>
                            </w:sdtContent>
                          </w:sdt>
                        </w:p>
                      </w:txbxContent>
                    </v:textbox>
                  </v:shape>
                  <w10:wrap anchorx="margin" anchory="margin"/>
                </v:group>
              </w:pict>
            </mc:Fallback>
          </mc:AlternateContent>
        </w:r>
        <w:r w:rsidR="003B2F72" w:rsidRPr="00333A7D">
          <w:rPr>
            <w:rFonts w:ascii="Edu NSW ACT Foundation Medium" w:hAnsi="Edu NSW ACT Foundation Medium"/>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003B2F72" w:rsidRPr="00333A7D">
          <w:rPr>
            <w:rFonts w:ascii="Edu NSW ACT Foundation Medium" w:hAnsi="Edu NSW ACT Foundation Medium"/>
            <w:noProof/>
          </w:rPr>
          <mc:AlternateContent>
            <mc:Choice Requires="wps">
              <w:drawing>
                <wp:anchor distT="0" distB="0" distL="114300" distR="114300" simplePos="0" relativeHeight="251685887" behindDoc="0" locked="0" layoutInCell="1" allowOverlap="1" wp14:anchorId="617A5BC8" wp14:editId="51590FD1">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79543D12"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rsidR="003B2F72" w:rsidRPr="00333A7D">
          <w:rPr>
            <w:rFonts w:ascii="Edu NSW ACT Foundation Medium" w:hAnsi="Edu NSW ACT Foundation Medium"/>
          </w:rPr>
          <w:fldChar w:fldCharType="begin"/>
        </w:r>
        <w:r w:rsidR="003B2F72" w:rsidRPr="00333A7D">
          <w:rPr>
            <w:rFonts w:ascii="Edu NSW ACT Foundation Medium" w:hAnsi="Edu NSW ACT Foundation Medium"/>
          </w:rPr>
          <w:instrText xml:space="preserve"> PAGE   \* MERGEFORMAT </w:instrText>
        </w:r>
        <w:r w:rsidR="003B2F72" w:rsidRPr="00333A7D">
          <w:rPr>
            <w:rFonts w:ascii="Edu NSW ACT Foundation Medium" w:hAnsi="Edu NSW ACT Foundation Medium"/>
          </w:rPr>
          <w:fldChar w:fldCharType="separate"/>
        </w:r>
        <w:r w:rsidR="003B2F72" w:rsidRPr="00333A7D">
          <w:rPr>
            <w:rFonts w:ascii="Edu NSW ACT Foundation Medium" w:hAnsi="Edu NSW ACT Foundation Medium"/>
            <w:noProof/>
          </w:rPr>
          <w:t>2</w:t>
        </w:r>
        <w:r w:rsidR="003B2F72" w:rsidRPr="00333A7D">
          <w:rPr>
            <w:rFonts w:ascii="Edu NSW ACT Foundation Medium" w:hAnsi="Edu NSW ACT Foundation Medium"/>
            <w:noProof/>
          </w:rPr>
          <w:fldChar w:fldCharType="end"/>
        </w:r>
      </w:p>
    </w:sdtContent>
  </w:sdt>
  <w:p w14:paraId="41302772" w14:textId="65AF938B" w:rsidR="00432CDC" w:rsidRPr="00333A7D" w:rsidRDefault="00432CDC">
    <w:pPr>
      <w:pStyle w:val="Footer"/>
      <w:rPr>
        <w:rFonts w:ascii="Edu NSW ACT Foundation Medium" w:hAnsi="Edu NSW ACT Foundation Medium"/>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Pr="00333A7D" w:rsidRDefault="003B2F72">
    <w:pPr>
      <w:pStyle w:val="Footer"/>
      <w:rPr>
        <w:rFonts w:ascii="Edu NSW ACT Foundation Medium" w:hAnsi="Edu NSW ACT Foundation Medium"/>
      </w:rP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7233FEC0" w:rsidR="003B2F72" w:rsidRDefault="003E4558" w:rsidP="003B2F72">
                          <w:pPr>
                            <w:pStyle w:val="Footer"/>
                            <w:jc w:val="right"/>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333A7D" w:rsidRPr="00333A7D">
                                <w:rPr>
                                  <w:rFonts w:ascii="Edu NSW ACT Foundation Medium" w:hAnsi="Edu NSW ACT Foundation Medium"/>
                                  <w:caps/>
                                  <w:color w:val="0072CE" w:themeColor="accent1"/>
                                  <w:sz w:val="20"/>
                                  <w:szCs w:val="20"/>
                                </w:rPr>
                                <w:t xml:space="preserve">PREVENTION AND HARASSMENT AND BULLYING </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333A7D" w:rsidRPr="00333A7D">
                                <w:rPr>
                                  <w:rFonts w:ascii="Edu NSW ACT Foundation Medium" w:hAnsi="Edu NSW ACT Foundation Medium"/>
                                  <w:caps/>
                                  <w:color w:val="808080" w:themeColor="background1" w:themeShade="80"/>
                                  <w:szCs w:val="20"/>
                                </w:rPr>
                                <w:t>| THIS POLICY WAS ADOPTED BY THE APPROVED PROVIDER OF THOMASTOWN WEST KINDERGARTEN ON NOVEMBER 11th 2025. REVIEW DATE: NOVEMBER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1"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7233FEC0" w:rsidR="003B2F72" w:rsidRDefault="003E4558" w:rsidP="003B2F72">
                    <w:pPr>
                      <w:pStyle w:val="Footer"/>
                      <w:jc w:val="right"/>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333A7D" w:rsidRPr="00333A7D">
                          <w:rPr>
                            <w:rFonts w:ascii="Edu NSW ACT Foundation Medium" w:hAnsi="Edu NSW ACT Foundation Medium"/>
                            <w:caps/>
                            <w:color w:val="0072CE" w:themeColor="accent1"/>
                            <w:sz w:val="20"/>
                            <w:szCs w:val="20"/>
                          </w:rPr>
                          <w:t xml:space="preserve">PREVENTION AND HARASSMENT AND BULLYING </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333A7D" w:rsidRPr="00333A7D">
                          <w:rPr>
                            <w:rFonts w:ascii="Edu NSW ACT Foundation Medium" w:hAnsi="Edu NSW ACT Foundation Medium"/>
                            <w:caps/>
                            <w:color w:val="808080" w:themeColor="background1" w:themeShade="80"/>
                            <w:szCs w:val="20"/>
                          </w:rPr>
                          <w:t>| THIS POLICY WAS ADOPTED BY THE APPROVED PROVIDER OF THOMASTOWN WEST KINDERGARTEN ON NOVEMBER 11th 2025. REVIEW DATE: NOVEMBER 2027</w:t>
                        </w:r>
                      </w:sdtContent>
                    </w:sdt>
                  </w:p>
                </w:txbxContent>
              </v:textbox>
            </v:shape>
          </w:pict>
        </mc:Fallback>
      </mc:AlternateContent>
    </w:r>
    <w:sdt>
      <w:sdtPr>
        <w:id w:val="-6756099"/>
        <w:docPartObj>
          <w:docPartGallery w:val="Page Numbers (Bottom of Page)"/>
          <w:docPartUnique/>
        </w:docPartObj>
      </w:sdtPr>
      <w:sdtEndPr>
        <w:rPr>
          <w:rFonts w:ascii="Edu NSW ACT Foundation Medium" w:hAnsi="Edu NSW ACT Foundation Medium"/>
          <w:noProof/>
        </w:rPr>
      </w:sdtEndPr>
      <w:sdtContent>
        <w:r w:rsidRPr="00333A7D">
          <w:rPr>
            <w:rFonts w:ascii="Edu NSW ACT Foundation Medium" w:hAnsi="Edu NSW ACT Foundation Medium"/>
          </w:rPr>
          <w:fldChar w:fldCharType="begin"/>
        </w:r>
        <w:r w:rsidRPr="00333A7D">
          <w:rPr>
            <w:rFonts w:ascii="Edu NSW ACT Foundation Medium" w:hAnsi="Edu NSW ACT Foundation Medium"/>
          </w:rPr>
          <w:instrText xml:space="preserve"> PAGE   \* MERGEFORMAT </w:instrText>
        </w:r>
        <w:r w:rsidRPr="00333A7D">
          <w:rPr>
            <w:rFonts w:ascii="Edu NSW ACT Foundation Medium" w:hAnsi="Edu NSW ACT Foundation Medium"/>
          </w:rPr>
          <w:fldChar w:fldCharType="separate"/>
        </w:r>
        <w:r w:rsidRPr="00333A7D">
          <w:rPr>
            <w:rFonts w:ascii="Edu NSW ACT Foundation Medium" w:hAnsi="Edu NSW ACT Foundation Medium"/>
            <w:noProof/>
          </w:rPr>
          <w:t>2</w:t>
        </w:r>
        <w:r w:rsidRPr="00333A7D">
          <w:rPr>
            <w:rFonts w:ascii="Edu NSW ACT Foundation Medium" w:hAnsi="Edu NSW ACT Foundation Medium"/>
            <w:noProof/>
          </w:rPr>
          <w:fldChar w:fldCharType="end"/>
        </w:r>
      </w:sdtContent>
    </w:sdt>
  </w:p>
  <w:p w14:paraId="3A188C26" w14:textId="17732C5F" w:rsidR="00432CDC" w:rsidRPr="00333A7D" w:rsidRDefault="00432CDC">
    <w:pPr>
      <w:pStyle w:val="Footer"/>
      <w:rPr>
        <w:rFonts w:ascii="Edu NSW ACT Foundation Medium" w:hAnsi="Edu NSW ACT Foundation Medium"/>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51415" w14:textId="77777777" w:rsidR="003E4558" w:rsidRDefault="003E4558" w:rsidP="004B56A8">
      <w:r>
        <w:separator/>
      </w:r>
    </w:p>
  </w:footnote>
  <w:footnote w:type="continuationSeparator" w:id="0">
    <w:p w14:paraId="62356CBE" w14:textId="77777777" w:rsidR="003E4558" w:rsidRDefault="003E4558" w:rsidP="004B56A8">
      <w:r>
        <w:continuationSeparator/>
      </w:r>
    </w:p>
  </w:footnote>
  <w:footnote w:type="continuationNotice" w:id="1">
    <w:p w14:paraId="3F8E3D7A" w14:textId="77777777" w:rsidR="003E4558" w:rsidRDefault="003E455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0219160E" w:rsidR="003624E3" w:rsidRPr="00333A7D" w:rsidRDefault="003E4558"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333A7D" w:rsidRPr="00333A7D">
                                <w:rPr>
                                  <w:rFonts w:ascii="Edu NSW ACT Foundation Medium" w:hAnsi="Edu NSW ACT Foundation Medium"/>
                                  <w:i w:val="0"/>
                                  <w:iCs w:val="0"/>
                                  <w:sz w:val="48"/>
                                  <w:szCs w:val="72"/>
                                </w:rPr>
                                <w:t xml:space="preserve">PREVENTION AND HARASSMENT AND BULLYING </w:t>
                              </w:r>
                            </w:sdtContent>
                          </w:sdt>
                        </w:p>
                        <w:p w14:paraId="685A04B5" w14:textId="3AA6F064" w:rsidR="003624E3" w:rsidRPr="00333A7D"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333A7D">
                            <w:rPr>
                              <w:rFonts w:ascii="Edu NSW ACT Foundation Medium" w:eastAsiaTheme="majorEastAsia" w:hAnsi="Edu NSW ACT Foundation Medium" w:cstheme="majorBidi"/>
                              <w:i w:val="0"/>
                              <w:iCs w:val="0"/>
                              <w:color w:val="00ABBE"/>
                              <w:spacing w:val="5"/>
                              <w:kern w:val="28"/>
                              <w:sz w:val="20"/>
                              <w:szCs w:val="52"/>
                            </w:rPr>
                            <w:t xml:space="preserve">QUALITY AREA </w:t>
                          </w:r>
                          <w:r w:rsidR="00333A7D" w:rsidRPr="00333A7D">
                            <w:rPr>
                              <w:rFonts w:ascii="Edu NSW ACT Foundation Medium" w:eastAsiaTheme="majorEastAsia" w:hAnsi="Edu NSW ACT Foundation Medium" w:cstheme="majorBidi"/>
                              <w:i w:val="0"/>
                              <w:iCs w:val="0"/>
                              <w:color w:val="00ABBE"/>
                              <w:spacing w:val="5"/>
                              <w:kern w:val="28"/>
                              <w:sz w:val="20"/>
                              <w:szCs w:val="52"/>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Text Box 2" o:spid="_x0000_s1030"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0219160E" w:rsidR="003624E3" w:rsidRPr="00333A7D" w:rsidRDefault="003E4558"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333A7D" w:rsidRPr="00333A7D">
                          <w:rPr>
                            <w:rFonts w:ascii="Edu NSW ACT Foundation Medium" w:hAnsi="Edu NSW ACT Foundation Medium"/>
                            <w:i w:val="0"/>
                            <w:iCs w:val="0"/>
                            <w:sz w:val="48"/>
                            <w:szCs w:val="72"/>
                          </w:rPr>
                          <w:t xml:space="preserve">PREVENTION AND HARASSMENT AND BULLYING </w:t>
                        </w:r>
                      </w:sdtContent>
                    </w:sdt>
                  </w:p>
                  <w:p w14:paraId="685A04B5" w14:textId="3AA6F064" w:rsidR="003624E3" w:rsidRPr="00333A7D"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333A7D">
                      <w:rPr>
                        <w:rFonts w:ascii="Edu NSW ACT Foundation Medium" w:eastAsiaTheme="majorEastAsia" w:hAnsi="Edu NSW ACT Foundation Medium" w:cstheme="majorBidi"/>
                        <w:i w:val="0"/>
                        <w:iCs w:val="0"/>
                        <w:color w:val="00ABBE"/>
                        <w:spacing w:val="5"/>
                        <w:kern w:val="28"/>
                        <w:sz w:val="20"/>
                        <w:szCs w:val="52"/>
                      </w:rPr>
                      <w:t xml:space="preserve">QUALITY AREA </w:t>
                    </w:r>
                    <w:r w:rsidR="00333A7D" w:rsidRPr="00333A7D">
                      <w:rPr>
                        <w:rFonts w:ascii="Edu NSW ACT Foundation Medium" w:eastAsiaTheme="majorEastAsia" w:hAnsi="Edu NSW ACT Foundation Medium" w:cstheme="majorBidi"/>
                        <w:i w:val="0"/>
                        <w:iCs w:val="0"/>
                        <w:color w:val="00ABBE"/>
                        <w:spacing w:val="5"/>
                        <w:kern w:val="28"/>
                        <w:sz w:val="20"/>
                        <w:szCs w:val="52"/>
                      </w:rPr>
                      <w:t>7</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2"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015D98"/>
    <w:multiLevelType w:val="hybridMultilevel"/>
    <w:tmpl w:val="CEC88C9C"/>
    <w:lvl w:ilvl="0" w:tplc="8D7AFAA4">
      <w:start w:val="1"/>
      <w:numFmt w:val="bullet"/>
      <w:pStyle w:val="DisclaimerText"/>
      <w:lvlText w:val=""/>
      <w:lvlJc w:val="left"/>
      <w:pPr>
        <w:ind w:left="1434" w:hanging="360"/>
      </w:pPr>
      <w:rPr>
        <w:rFonts w:ascii="Symbol" w:hAnsi="Symbol" w:hint="default"/>
      </w:rPr>
    </w:lvl>
    <w:lvl w:ilvl="1" w:tplc="0C090003" w:tentative="1">
      <w:start w:val="1"/>
      <w:numFmt w:val="bullet"/>
      <w:lvlText w:val="o"/>
      <w:lvlJc w:val="left"/>
      <w:pPr>
        <w:ind w:left="2154" w:hanging="360"/>
      </w:pPr>
      <w:rPr>
        <w:rFonts w:ascii="Courier New" w:hAnsi="Courier New" w:cs="Courier New" w:hint="default"/>
      </w:rPr>
    </w:lvl>
    <w:lvl w:ilvl="2" w:tplc="0C090005" w:tentative="1">
      <w:start w:val="1"/>
      <w:numFmt w:val="bullet"/>
      <w:lvlText w:val=""/>
      <w:lvlJc w:val="left"/>
      <w:pPr>
        <w:ind w:left="2874" w:hanging="360"/>
      </w:pPr>
      <w:rPr>
        <w:rFonts w:ascii="Wingdings" w:hAnsi="Wingdings" w:hint="default"/>
      </w:rPr>
    </w:lvl>
    <w:lvl w:ilvl="3" w:tplc="0C090001" w:tentative="1">
      <w:start w:val="1"/>
      <w:numFmt w:val="bullet"/>
      <w:lvlText w:val=""/>
      <w:lvlJc w:val="left"/>
      <w:pPr>
        <w:ind w:left="3594" w:hanging="360"/>
      </w:pPr>
      <w:rPr>
        <w:rFonts w:ascii="Symbol" w:hAnsi="Symbol" w:hint="default"/>
      </w:rPr>
    </w:lvl>
    <w:lvl w:ilvl="4" w:tplc="0C090003" w:tentative="1">
      <w:start w:val="1"/>
      <w:numFmt w:val="bullet"/>
      <w:lvlText w:val="o"/>
      <w:lvlJc w:val="left"/>
      <w:pPr>
        <w:ind w:left="4314" w:hanging="360"/>
      </w:pPr>
      <w:rPr>
        <w:rFonts w:ascii="Courier New" w:hAnsi="Courier New" w:cs="Courier New" w:hint="default"/>
      </w:rPr>
    </w:lvl>
    <w:lvl w:ilvl="5" w:tplc="0C090005" w:tentative="1">
      <w:start w:val="1"/>
      <w:numFmt w:val="bullet"/>
      <w:lvlText w:val=""/>
      <w:lvlJc w:val="left"/>
      <w:pPr>
        <w:ind w:left="5034" w:hanging="360"/>
      </w:pPr>
      <w:rPr>
        <w:rFonts w:ascii="Wingdings" w:hAnsi="Wingdings" w:hint="default"/>
      </w:rPr>
    </w:lvl>
    <w:lvl w:ilvl="6" w:tplc="0C090001" w:tentative="1">
      <w:start w:val="1"/>
      <w:numFmt w:val="bullet"/>
      <w:lvlText w:val=""/>
      <w:lvlJc w:val="left"/>
      <w:pPr>
        <w:ind w:left="5754" w:hanging="360"/>
      </w:pPr>
      <w:rPr>
        <w:rFonts w:ascii="Symbol" w:hAnsi="Symbol" w:hint="default"/>
      </w:rPr>
    </w:lvl>
    <w:lvl w:ilvl="7" w:tplc="0C090003" w:tentative="1">
      <w:start w:val="1"/>
      <w:numFmt w:val="bullet"/>
      <w:lvlText w:val="o"/>
      <w:lvlJc w:val="left"/>
      <w:pPr>
        <w:ind w:left="6474" w:hanging="360"/>
      </w:pPr>
      <w:rPr>
        <w:rFonts w:ascii="Courier New" w:hAnsi="Courier New" w:cs="Courier New" w:hint="default"/>
      </w:rPr>
    </w:lvl>
    <w:lvl w:ilvl="8" w:tplc="0C090005" w:tentative="1">
      <w:start w:val="1"/>
      <w:numFmt w:val="bullet"/>
      <w:lvlText w:val=""/>
      <w:lvlJc w:val="left"/>
      <w:pPr>
        <w:ind w:left="7194" w:hanging="360"/>
      </w:pPr>
      <w:rPr>
        <w:rFonts w:ascii="Wingdings" w:hAnsi="Wingdings" w:hint="default"/>
      </w:rPr>
    </w:lvl>
  </w:abstractNum>
  <w:abstractNum w:abstractNumId="4"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2C1F4ED1"/>
    <w:multiLevelType w:val="multilevel"/>
    <w:tmpl w:val="D6DAE8A8"/>
    <w:numStyleLink w:val="TableAttachment"/>
  </w:abstractNum>
  <w:abstractNum w:abstractNumId="7"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7530EF2"/>
    <w:multiLevelType w:val="multilevel"/>
    <w:tmpl w:val="D6DAE8A8"/>
    <w:numStyleLink w:val="TableAttachment"/>
  </w:abstractNum>
  <w:abstractNum w:abstractNumId="11"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2"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1"/>
  </w:num>
  <w:num w:numId="2">
    <w:abstractNumId w:val="12"/>
  </w:num>
  <w:num w:numId="3">
    <w:abstractNumId w:val="0"/>
  </w:num>
  <w:num w:numId="4">
    <w:abstractNumId w:val="9"/>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4"/>
  </w:num>
  <w:num w:numId="8">
    <w:abstractNumId w:val="6"/>
  </w:num>
  <w:num w:numId="9">
    <w:abstractNumId w:val="10"/>
  </w:num>
  <w:num w:numId="10">
    <w:abstractNumId w:val="7"/>
  </w:num>
  <w:num w:numId="11">
    <w:abstractNumId w:val="1"/>
  </w:num>
  <w:num w:numId="12">
    <w:abstractNumId w:val="13"/>
  </w:num>
  <w:num w:numId="13">
    <w:abstractNumId w:val="5"/>
  </w:num>
  <w:num w:numId="14">
    <w:abstractNumId w:val="8"/>
  </w:num>
  <w:num w:numId="15">
    <w:abstractNumId w:val="1"/>
    <w:lvlOverride w:ilvl="0">
      <w:lvl w:ilvl="0">
        <w:start w:val="1"/>
        <w:numFmt w:val="bullet"/>
        <w:pStyle w:val="BodyTextBullet1"/>
        <w:lvlText w:val=""/>
        <w:lvlJc w:val="left"/>
        <w:pPr>
          <w:ind w:left="1080" w:hanging="360"/>
        </w:pPr>
        <w:rPr>
          <w:rFonts w:ascii="Symbol" w:hAnsi="Symbol" w:hint="default"/>
          <w:color w:val="000000" w:themeColor="text1"/>
        </w:rPr>
      </w:lvl>
    </w:lvlOverride>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3A7D"/>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4558"/>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character" w:styleId="Emphasis">
    <w:name w:val="Emphasis"/>
    <w:basedOn w:val="DefaultParagraphFont"/>
    <w:uiPriority w:val="20"/>
    <w:qFormat/>
    <w:rsid w:val="00333A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4.png"/><Relationship Id="rId26" Type="http://schemas.openxmlformats.org/officeDocument/2006/relationships/hyperlink" Target="https://www.fwc.gov.au/issues-we-help/sexual-harassment/sexual-harassment-commencing-6-march-2023/what-sexual-harassment" TargetMode="External"/><Relationship Id="rId39" Type="http://schemas.openxmlformats.org/officeDocument/2006/relationships/header" Target="header3.xml"/><Relationship Id="rId21" Type="http://schemas.openxmlformats.org/officeDocument/2006/relationships/hyperlink" Target="https://www.humanrights.vic.gov.au/" TargetMode="External"/><Relationship Id="rId34" Type="http://schemas.openxmlformats.org/officeDocument/2006/relationships/image" Target="media/image8.pn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legislation.vic.gov.au" TargetMode="External"/><Relationship Id="rId20" Type="http://schemas.openxmlformats.org/officeDocument/2006/relationships/hyperlink" Target="https://www.worksafe.vic.gov.au" TargetMode="External"/><Relationship Id="rId29" Type="http://schemas.openxmlformats.org/officeDocument/2006/relationships/hyperlink" Target="https://elaainc.sharepoint.com/sites/ProjectDeliverySite/Member%20Resources%20Project/PolicyWorks/PolicyWorks%20Catalogue/Working%20Group%20Feedback/What%20is%20adverse%20action?%20|%20Fair%20Work%20Commission:" TargetMode="Externa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fairwork.gov.au/employment-conditions/protections-at-work/protection-from-discrimination-at-work" TargetMode="External"/><Relationship Id="rId32" Type="http://schemas.openxmlformats.org/officeDocument/2006/relationships/image" Target="media/image6.png"/><Relationship Id="rId37" Type="http://schemas.openxmlformats.org/officeDocument/2006/relationships/header" Target="head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legislation.gov.au" TargetMode="External"/><Relationship Id="rId23" Type="http://schemas.openxmlformats.org/officeDocument/2006/relationships/hyperlink" Target="https://www.ombudsman.vic.gov.au/complaints/human-rights/" TargetMode="External"/><Relationship Id="rId28" Type="http://schemas.openxmlformats.org/officeDocument/2006/relationships/hyperlink" Target="https://humanrights.gov.au/our-work/sex-discrimination/publications/effectively-preventing-and-responding-sexual-harassment-0"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hyperlink" Target="https://www.worksafe.vic.gov.au/occupational-health-and-safety-amendment-psychological-health-regulatio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egislation.vic.gov.au" TargetMode="External"/><Relationship Id="rId22" Type="http://schemas.openxmlformats.org/officeDocument/2006/relationships/hyperlink" Target="https://www.ombudsman.vic.gov.au/" TargetMode="External"/><Relationship Id="rId27" Type="http://schemas.openxmlformats.org/officeDocument/2006/relationships/hyperlink" Target="https://www.fwc.gov.au/issues-we-help/sexual-harassment/sexual-harassment-commencing-6-march-2023/what-sexual-harassment" TargetMode="External"/><Relationship Id="rId30" Type="http://schemas.openxmlformats.org/officeDocument/2006/relationships/hyperlink" Target="https://www.fwc.gov.au/job-loss-or-dismissal/dismissal-under-general-protections/about-general-protections/what-adverse" TargetMode="External"/><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www.legislation.gov.au" TargetMode="External"/><Relationship Id="rId25" Type="http://schemas.openxmlformats.org/officeDocument/2006/relationships/hyperlink" Target="https://www.fairwork.gov.au/employment-conditions/protections-at-work/protection-from-discrimination-at-work" TargetMode="External"/><Relationship Id="rId33" Type="http://schemas.openxmlformats.org/officeDocument/2006/relationships/image" Target="media/image7.png"/><Relationship Id="rId38"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9D37EB76EB040B782F50667A8A16E9C"/>
        <w:category>
          <w:name w:val="General"/>
          <w:gallery w:val="placeholder"/>
        </w:category>
        <w:types>
          <w:type w:val="bbPlcHdr"/>
        </w:types>
        <w:behaviors>
          <w:behavior w:val="content"/>
        </w:behaviors>
        <w:guid w:val="{8FD8333E-0F8A-4DC3-9AFA-26B7BD352462}"/>
      </w:docPartPr>
      <w:docPartBody>
        <w:p w:rsidR="00000000" w:rsidRDefault="0000152D" w:rsidP="0000152D">
          <w:pPr>
            <w:pStyle w:val="D9D37EB76EB040B782F50667A8A16E9C"/>
          </w:pPr>
          <w:r w:rsidRPr="00274547">
            <w:rPr>
              <w:rStyle w:val="PlaceholderText"/>
            </w:rPr>
            <w:t>[Company]</w:t>
          </w:r>
        </w:p>
      </w:docPartBody>
    </w:docPart>
    <w:docPart>
      <w:docPartPr>
        <w:name w:val="DBF53E5AB4304EDA81AE3BEAF425FAE9"/>
        <w:category>
          <w:name w:val="General"/>
          <w:gallery w:val="placeholder"/>
        </w:category>
        <w:types>
          <w:type w:val="bbPlcHdr"/>
        </w:types>
        <w:behaviors>
          <w:behavior w:val="content"/>
        </w:behaviors>
        <w:guid w:val="{9BFFEF1D-53C2-4F06-9CA5-BB4DF06D4E30}"/>
      </w:docPartPr>
      <w:docPartBody>
        <w:p w:rsidR="00000000" w:rsidRDefault="0000152D" w:rsidP="0000152D">
          <w:pPr>
            <w:pStyle w:val="DBF53E5AB4304EDA81AE3BEAF425FAE9"/>
          </w:pPr>
          <w:r w:rsidRPr="00274547">
            <w:rPr>
              <w:rStyle w:val="PlaceholderText"/>
            </w:rPr>
            <w:t>[Company]</w:t>
          </w:r>
        </w:p>
      </w:docPartBody>
    </w:docPart>
    <w:docPart>
      <w:docPartPr>
        <w:name w:val="3167AC1D075F4F428A2FCC7BEE689C22"/>
        <w:category>
          <w:name w:val="General"/>
          <w:gallery w:val="placeholder"/>
        </w:category>
        <w:types>
          <w:type w:val="bbPlcHdr"/>
        </w:types>
        <w:behaviors>
          <w:behavior w:val="content"/>
        </w:behaviors>
        <w:guid w:val="{0754A5DE-FB9C-46C5-BF91-7F241014470D}"/>
      </w:docPartPr>
      <w:docPartBody>
        <w:p w:rsidR="00000000" w:rsidRDefault="0000152D" w:rsidP="0000152D">
          <w:pPr>
            <w:pStyle w:val="3167AC1D075F4F428A2FCC7BEE689C22"/>
          </w:pPr>
          <w:r w:rsidRPr="00B134CF">
            <w:rPr>
              <w:rStyle w:val="PlaceholderText"/>
            </w:rPr>
            <w:t>[Company]</w:t>
          </w:r>
        </w:p>
      </w:docPartBody>
    </w:docPart>
    <w:docPart>
      <w:docPartPr>
        <w:name w:val="1AC75C10D10344C3B806CE6C5FBDD998"/>
        <w:category>
          <w:name w:val="General"/>
          <w:gallery w:val="placeholder"/>
        </w:category>
        <w:types>
          <w:type w:val="bbPlcHdr"/>
        </w:types>
        <w:behaviors>
          <w:behavior w:val="content"/>
        </w:behaviors>
        <w:guid w:val="{B5079D5F-5106-4B1C-8F40-8CAC52898CF4}"/>
      </w:docPartPr>
      <w:docPartBody>
        <w:p w:rsidR="00000000" w:rsidRDefault="0000152D" w:rsidP="0000152D">
          <w:pPr>
            <w:pStyle w:val="1AC75C10D10344C3B806CE6C5FBDD998"/>
          </w:pPr>
          <w:r w:rsidRPr="00B67D49">
            <w:rPr>
              <w:rStyle w:val="PlaceholderText"/>
            </w:rPr>
            <w:t>[Company]</w:t>
          </w:r>
        </w:p>
      </w:docPartBody>
    </w:docPart>
    <w:docPart>
      <w:docPartPr>
        <w:name w:val="7DB316C698BF4813B0E041D540A7FCB7"/>
        <w:category>
          <w:name w:val="General"/>
          <w:gallery w:val="placeholder"/>
        </w:category>
        <w:types>
          <w:type w:val="bbPlcHdr"/>
        </w:types>
        <w:behaviors>
          <w:behavior w:val="content"/>
        </w:behaviors>
        <w:guid w:val="{E9033806-8D8C-4FD0-927D-6375E5116595}"/>
      </w:docPartPr>
      <w:docPartBody>
        <w:p w:rsidR="00000000" w:rsidRDefault="0000152D" w:rsidP="0000152D">
          <w:pPr>
            <w:pStyle w:val="7DB316C698BF4813B0E041D540A7FCB7"/>
          </w:pPr>
          <w:r w:rsidRPr="00B134CF">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52D"/>
    <w:rsid w:val="0000152D"/>
    <w:rsid w:val="001C71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152D"/>
    <w:rPr>
      <w:color w:val="808080"/>
    </w:rPr>
  </w:style>
  <w:style w:type="paragraph" w:customStyle="1" w:styleId="D9D37EB76EB040B782F50667A8A16E9C">
    <w:name w:val="D9D37EB76EB040B782F50667A8A16E9C"/>
    <w:rsid w:val="0000152D"/>
  </w:style>
  <w:style w:type="paragraph" w:customStyle="1" w:styleId="DBF53E5AB4304EDA81AE3BEAF425FAE9">
    <w:name w:val="DBF53E5AB4304EDA81AE3BEAF425FAE9"/>
    <w:rsid w:val="0000152D"/>
  </w:style>
  <w:style w:type="paragraph" w:customStyle="1" w:styleId="3167AC1D075F4F428A2FCC7BEE689C22">
    <w:name w:val="3167AC1D075F4F428A2FCC7BEE689C22"/>
    <w:rsid w:val="0000152D"/>
  </w:style>
  <w:style w:type="paragraph" w:customStyle="1" w:styleId="1AC75C10D10344C3B806CE6C5FBDD998">
    <w:name w:val="1AC75C10D10344C3B806CE6C5FBDD998"/>
    <w:rsid w:val="0000152D"/>
  </w:style>
  <w:style w:type="paragraph" w:customStyle="1" w:styleId="7DB316C698BF4813B0E041D540A7FCB7">
    <w:name w:val="7DB316C698BF4813B0E041D540A7FCB7"/>
    <w:rsid w:val="0000152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2.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3.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4.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5</TotalTime>
  <Pages>8</Pages>
  <Words>2989</Words>
  <Characters>17042</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19992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PREVENTION AND HARASSMENT AND BULLYING</dc:title>
  <dc:subject>| THIS POLICY WAS ADOPTED BY THE APPROVED PROVIDER OF THOMASTOWN WEST KINDERGARTEN ON NOVEMBER 11th 2025. REVIEW DATE: NOVEMBER 2027</dc:subject>
  <dc:creator>ELAA</dc:creator>
  <cp:keywords/>
  <dc:description/>
  <cp:lastModifiedBy>Manager</cp:lastModifiedBy>
  <cp:revision>2</cp:revision>
  <cp:lastPrinted>2024-11-13T00:57:00Z</cp:lastPrinted>
  <dcterms:created xsi:type="dcterms:W3CDTF">2026-02-12T00:28:00Z</dcterms:created>
  <dcterms:modified xsi:type="dcterms:W3CDTF">2026-02-12T00:28:00Z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