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11E7D" w14:textId="6B40A68F" w:rsidR="006D5AD9" w:rsidRPr="006D5AD9" w:rsidRDefault="006D5AD9" w:rsidP="006D5AD9">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r>
        <w:rPr>
          <w:noProof/>
          <w:lang w:val="en-US"/>
        </w:rPr>
        <w:drawing>
          <wp:anchor distT="0" distB="0" distL="114300" distR="114300" simplePos="0" relativeHeight="251677696" behindDoc="1" locked="1" layoutInCell="1" allowOverlap="1" wp14:anchorId="2A42B543" wp14:editId="57D494AC">
            <wp:simplePos x="0" y="0"/>
            <wp:positionH relativeFrom="column">
              <wp:posOffset>-85725</wp:posOffset>
            </wp:positionH>
            <wp:positionV relativeFrom="line">
              <wp:posOffset>0</wp:posOffset>
            </wp:positionV>
            <wp:extent cx="827405" cy="827405"/>
            <wp:effectExtent l="0" t="0" r="0" b="0"/>
            <wp:wrapTight wrapText="bothSides">
              <wp:wrapPolygon edited="0">
                <wp:start x="13925" y="2984"/>
                <wp:lineTo x="7957" y="4476"/>
                <wp:lineTo x="2984" y="7957"/>
                <wp:lineTo x="2984" y="12930"/>
                <wp:lineTo x="8454" y="18401"/>
                <wp:lineTo x="11936" y="18401"/>
                <wp:lineTo x="13427" y="17406"/>
                <wp:lineTo x="17406" y="13427"/>
                <wp:lineTo x="17406" y="5968"/>
                <wp:lineTo x="16411" y="2984"/>
                <wp:lineTo x="13925" y="2984"/>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6D5AD9">
        <w:rPr>
          <w:rFonts w:ascii="Edu NSW ACT Foundation Medium" w:eastAsiaTheme="majorEastAsia" w:hAnsi="Edu NSW ACT Foundation Medium" w:cstheme="majorBidi"/>
          <w:b/>
          <w:bCs/>
          <w:caps/>
          <w:color w:val="EE4158"/>
          <w:sz w:val="24"/>
          <w:szCs w:val="28"/>
        </w:rPr>
        <w:t>Purpose</w:t>
      </w:r>
    </w:p>
    <w:p w14:paraId="0DEB539E" w14:textId="17F8009B"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szCs w:val="24"/>
        </w:rPr>
        <w:t xml:space="preserve">This policy will provide clear guidelines to ensure the safe delivery and collection of children attending </w:t>
      </w:r>
      <w:sdt>
        <w:sdtPr>
          <w:rPr>
            <w:rFonts w:ascii="Edu NSW ACT Foundation Medium" w:hAnsi="Edu NSW ACT Foundation Medium"/>
            <w:szCs w:val="24"/>
          </w:rPr>
          <w:alias w:val="Company"/>
          <w:tag w:val=""/>
          <w:id w:val="1960381261"/>
          <w:placeholder>
            <w:docPart w:val="9892BC1E4E984CD49E72607E90AB7A82"/>
          </w:placeholder>
          <w:dataBinding w:prefixMappings="xmlns:ns0='http://schemas.openxmlformats.org/officeDocument/2006/extended-properties' " w:xpath="/ns0:Properties[1]/ns0:Company[1]" w:storeItemID="{6668398D-A668-4E3E-A5EB-62B293D839F1}"/>
          <w:text/>
        </w:sdtPr>
        <w:sdtContent>
          <w:r w:rsidRPr="006D5AD9">
            <w:rPr>
              <w:rFonts w:ascii="Edu NSW ACT Foundation Medium" w:hAnsi="Edu NSW ACT Foundation Medium"/>
              <w:szCs w:val="24"/>
            </w:rPr>
            <w:t>Thomastown West Kindergarten</w:t>
          </w:r>
        </w:sdtContent>
      </w:sdt>
      <w:r w:rsidRPr="006D5AD9">
        <w:rPr>
          <w:rFonts w:ascii="Edu NSW ACT Foundation Medium" w:hAnsi="Edu NSW ACT Foundation Medium"/>
          <w:szCs w:val="24"/>
        </w:rPr>
        <w:t xml:space="preserve"> by ensuring:</w:t>
      </w:r>
    </w:p>
    <w:p w14:paraId="17F37C57"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children are given into the care of a parent/guardian or authorised nominee named in the child’s enrolment record, or a person authorised by the parent/guardian or authorised nominee</w:t>
      </w:r>
    </w:p>
    <w:p w14:paraId="72F5C1F6"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children leave in accordance with the written authorisation of the child’s parent or authorised nominee</w:t>
      </w:r>
    </w:p>
    <w:p w14:paraId="591EE896"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Children are taken on an excursion or on transportation provided or arranged by the service, with written authorisation from the parent or authorised nominee</w:t>
      </w:r>
    </w:p>
    <w:p w14:paraId="11CDA3D4"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Children are given into the care of a person, or taken outside the premises, because the child requires medical, hospital or ambulance care or treatment, or because of another emergency</w:t>
      </w:r>
    </w:p>
    <w:p w14:paraId="1912AD9F" w14:textId="77777777" w:rsidR="006D5AD9" w:rsidRPr="006D5AD9" w:rsidRDefault="006D5AD9" w:rsidP="006D5AD9">
      <w:pPr>
        <w:ind w:left="1276"/>
        <w:rPr>
          <w:rFonts w:ascii="Edu NSW ACT Foundation Medium" w:hAnsi="Edu NSW ACT Foundation Medium"/>
          <w:szCs w:val="24"/>
        </w:rPr>
      </w:pPr>
    </w:p>
    <w:p w14:paraId="7C9B69AD" w14:textId="77777777" w:rsidR="006D5AD9" w:rsidRPr="006D5AD9" w:rsidRDefault="006D5AD9" w:rsidP="006D5AD9">
      <w:pPr>
        <w:ind w:left="1276"/>
        <w:rPr>
          <w:rFonts w:ascii="Edu NSW ACT Foundation Medium" w:hAnsi="Edu NSW ACT Foundation Medium"/>
        </w:rPr>
      </w:pPr>
      <w:r w:rsidRPr="006D5AD9">
        <w:rPr>
          <w:rFonts w:ascii="Edu NSW ACT Foundation Medium" w:hAnsi="Edu NSW ACT Foundation Medium" w:cs="Lato"/>
          <w:noProof/>
          <w:color w:val="000000" w:themeColor="text1"/>
          <w:szCs w:val="20"/>
        </w:rPr>
        <w:drawing>
          <wp:anchor distT="0" distB="0" distL="114300" distR="114300" simplePos="0" relativeHeight="251668480" behindDoc="1" locked="1" layoutInCell="1" allowOverlap="1" wp14:anchorId="217DE4CC" wp14:editId="75BF3322">
            <wp:simplePos x="0" y="0"/>
            <wp:positionH relativeFrom="column">
              <wp:posOffset>-156845</wp:posOffset>
            </wp:positionH>
            <wp:positionV relativeFrom="line">
              <wp:posOffset>10160</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6D5AD9">
        <w:rPr>
          <w:rFonts w:ascii="Edu NSW ACT Foundation Medium" w:hAnsi="Edu NSW ACT Foundation Medium"/>
          <w:noProof/>
        </w:rPr>
        <mc:AlternateContent>
          <mc:Choice Requires="wps">
            <w:drawing>
              <wp:anchor distT="0" distB="0" distL="114300" distR="114300" simplePos="0" relativeHeight="251659264" behindDoc="0" locked="1" layoutInCell="0" allowOverlap="1" wp14:anchorId="43199510" wp14:editId="47786E70">
                <wp:simplePos x="0" y="0"/>
                <wp:positionH relativeFrom="column">
                  <wp:posOffset>821055</wp:posOffset>
                </wp:positionH>
                <wp:positionV relativeFrom="paragraph">
                  <wp:posOffset>-27305</wp:posOffset>
                </wp:positionV>
                <wp:extent cx="5709285"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04228B2C" id="Straight Connector 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15pt" to="514.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" o:allowincell="f" strokecolor="#f69434" strokeweight="1.25pt">
                <v:stroke dashstyle="1 1"/>
                <w10:anchorlock/>
              </v:line>
            </w:pict>
          </mc:Fallback>
        </mc:AlternateContent>
      </w:r>
    </w:p>
    <w:p w14:paraId="71320589" w14:textId="77777777" w:rsidR="006D5AD9" w:rsidRPr="006D5AD9" w:rsidRDefault="006D5AD9" w:rsidP="006D5AD9">
      <w:pPr>
        <w:keepNext/>
        <w:keepLines/>
        <w:spacing w:before="120" w:after="0"/>
        <w:ind w:left="1276"/>
        <w:outlineLvl w:val="0"/>
        <w:rPr>
          <w:rFonts w:ascii="Edu NSW ACT Foundation Medium" w:eastAsiaTheme="majorEastAsia" w:hAnsi="Edu NSW ACT Foundation Medium" w:cstheme="majorBidi"/>
          <w:b/>
          <w:bCs/>
          <w:caps/>
          <w:color w:val="644065"/>
          <w:sz w:val="24"/>
          <w:szCs w:val="28"/>
        </w:rPr>
      </w:pPr>
      <w:r w:rsidRPr="006D5AD9">
        <w:rPr>
          <w:rFonts w:ascii="Edu NSW ACT Foundation Medium" w:eastAsiaTheme="majorEastAsia" w:hAnsi="Edu NSW ACT Foundation Medium" w:cstheme="majorBidi"/>
          <w:b/>
          <w:bCs/>
          <w:caps/>
          <w:color w:val="644065"/>
          <w:sz w:val="24"/>
          <w:szCs w:val="28"/>
        </w:rPr>
        <w:t>Policy Statement</w:t>
      </w:r>
    </w:p>
    <w:p w14:paraId="270B43FE" w14:textId="77777777" w:rsidR="006D5AD9" w:rsidRPr="006D5AD9" w:rsidRDefault="006D5AD9" w:rsidP="006D5AD9">
      <w:pPr>
        <w:keepNext/>
        <w:keepLines/>
        <w:spacing w:before="200" w:after="0"/>
        <w:ind w:left="1276"/>
        <w:outlineLvl w:val="1"/>
        <w:rPr>
          <w:rFonts w:ascii="Edu NSW ACT Foundation Medium" w:eastAsiaTheme="majorEastAsia" w:hAnsi="Edu NSW ACT Foundation Medium" w:cstheme="majorBidi"/>
          <w:caps/>
          <w:sz w:val="22"/>
          <w:szCs w:val="26"/>
        </w:rPr>
      </w:pPr>
      <w:r w:rsidRPr="006D5AD9">
        <w:rPr>
          <w:rFonts w:ascii="Edu NSW ACT Foundation Medium" w:eastAsiaTheme="majorEastAsia" w:hAnsi="Edu NSW ACT Foundation Medium" w:cstheme="majorBidi"/>
          <w:caps/>
          <w:sz w:val="22"/>
          <w:szCs w:val="26"/>
        </w:rPr>
        <w:t>Values</w:t>
      </w:r>
    </w:p>
    <w:p w14:paraId="763C3E69" w14:textId="14730CCC" w:rsidR="006D5AD9" w:rsidRPr="006D5AD9" w:rsidRDefault="006D5AD9" w:rsidP="006D5AD9">
      <w:pPr>
        <w:ind w:left="1276"/>
        <w:rPr>
          <w:rFonts w:ascii="Edu NSW ACT Foundation Medium" w:hAnsi="Edu NSW ACT Foundation Medium"/>
          <w:szCs w:val="24"/>
        </w:rPr>
      </w:pPr>
      <w:sdt>
        <w:sdtPr>
          <w:rPr>
            <w:rFonts w:ascii="Edu NSW ACT Foundation Medium" w:hAnsi="Edu NSW ACT Foundation Medium"/>
            <w:szCs w:val="24"/>
          </w:rPr>
          <w:alias w:val="Company"/>
          <w:tag w:val=""/>
          <w:id w:val="-1931884762"/>
          <w:placeholder>
            <w:docPart w:val="CDF571E809374162B6BFABCF71EF807D"/>
          </w:placeholder>
          <w:dataBinding w:prefixMappings="xmlns:ns0='http://schemas.openxmlformats.org/officeDocument/2006/extended-properties' " w:xpath="/ns0:Properties[1]/ns0:Company[1]" w:storeItemID="{6668398D-A668-4E3E-A5EB-62B293D839F1}"/>
          <w:text/>
        </w:sdtPr>
        <w:sdtContent>
          <w:r w:rsidRPr="006D5AD9">
            <w:rPr>
              <w:rFonts w:ascii="Edu NSW ACT Foundation Medium" w:hAnsi="Edu NSW ACT Foundation Medium"/>
              <w:szCs w:val="24"/>
            </w:rPr>
            <w:t>Thomastown West Kindergarten</w:t>
          </w:r>
        </w:sdtContent>
      </w:sdt>
      <w:r w:rsidRPr="006D5AD9">
        <w:rPr>
          <w:rFonts w:ascii="Edu NSW ACT Foundation Medium" w:hAnsi="Edu NSW ACT Foundation Medium"/>
          <w:szCs w:val="24"/>
        </w:rPr>
        <w:t xml:space="preserve"> is committed to:</w:t>
      </w:r>
    </w:p>
    <w:p w14:paraId="00334BDE"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the safety, health and wellbeing of the children at our service</w:t>
      </w:r>
    </w:p>
    <w:p w14:paraId="4AF231BB" w14:textId="044B3543"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 xml:space="preserve">ensuring all </w:t>
      </w:r>
      <w:sdt>
        <w:sdtPr>
          <w:rPr>
            <w:rFonts w:ascii="Edu NSW ACT Foundation Medium" w:hAnsi="Edu NSW ACT Foundation Medium"/>
            <w:szCs w:val="24"/>
          </w:rPr>
          <w:alias w:val="Company"/>
          <w:tag w:val=""/>
          <w:id w:val="1448892619"/>
          <w:placeholder>
            <w:docPart w:val="E1E0312AA3044E448F5E7EC036B10246"/>
          </w:placeholder>
          <w:dataBinding w:prefixMappings="xmlns:ns0='http://schemas.openxmlformats.org/officeDocument/2006/extended-properties' " w:xpath="/ns0:Properties[1]/ns0:Company[1]" w:storeItemID="{6668398D-A668-4E3E-A5EB-62B293D839F1}"/>
          <w:text/>
        </w:sdtPr>
        <w:sdtContent>
          <w:r w:rsidRPr="006D5AD9">
            <w:rPr>
              <w:rFonts w:ascii="Edu NSW ACT Foundation Medium" w:hAnsi="Edu NSW ACT Foundation Medium"/>
              <w:szCs w:val="24"/>
            </w:rPr>
            <w:t>Thomastown West Kindergarten</w:t>
          </w:r>
        </w:sdtContent>
      </w:sdt>
      <w:r w:rsidRPr="006D5AD9">
        <w:rPr>
          <w:rFonts w:ascii="Edu NSW ACT Foundation Medium" w:hAnsi="Edu NSW ACT Foundation Medium"/>
          <w:szCs w:val="24"/>
        </w:rPr>
        <w:t xml:space="preserve"> policies and procedures safeguard the safe delivery and collection of children being educated and cared for at the service</w:t>
      </w:r>
    </w:p>
    <w:p w14:paraId="486AA19C"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ensuring that service leaders, ECT’s, educators and staff are provided with the necessary training and support to implement the policies and procedures for the delivery of children to, and collection from, the service premises</w:t>
      </w:r>
    </w:p>
    <w:p w14:paraId="3DC6BB42"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meeting its duty of care obligations under the law</w:t>
      </w:r>
    </w:p>
    <w:p w14:paraId="0C0AA7CD" w14:textId="77777777" w:rsidR="006D5AD9" w:rsidRPr="006D5AD9" w:rsidRDefault="006D5AD9" w:rsidP="006D5AD9">
      <w:pPr>
        <w:keepNext/>
        <w:keepLines/>
        <w:spacing w:before="200" w:after="0"/>
        <w:ind w:left="1276"/>
        <w:outlineLvl w:val="1"/>
        <w:rPr>
          <w:rFonts w:ascii="Edu NSW ACT Foundation Medium" w:eastAsiaTheme="majorEastAsia" w:hAnsi="Edu NSW ACT Foundation Medium" w:cstheme="majorBidi"/>
          <w:caps/>
          <w:sz w:val="22"/>
          <w:szCs w:val="26"/>
        </w:rPr>
      </w:pPr>
      <w:r w:rsidRPr="006D5AD9">
        <w:rPr>
          <w:rFonts w:ascii="Edu NSW ACT Foundation Medium" w:eastAsiaTheme="majorEastAsia" w:hAnsi="Edu NSW ACT Foundation Medium" w:cstheme="majorBidi"/>
          <w:caps/>
          <w:sz w:val="22"/>
          <w:szCs w:val="26"/>
        </w:rPr>
        <w:t>Scope</w:t>
      </w:r>
    </w:p>
    <w:p w14:paraId="0FD40844" w14:textId="0577F853"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szCs w:val="24"/>
        </w:rPr>
        <w:t xml:space="preserve">This policy applies to the approved provider, persons with management or control, nominated supervisor, persons in day-to-day charge, early childhood teachers, educators, staff, students, volunteers, parents/guardians, children, and others attending the programs and activities of </w:t>
      </w:r>
      <w:sdt>
        <w:sdtPr>
          <w:rPr>
            <w:rFonts w:ascii="Edu NSW ACT Foundation Medium" w:hAnsi="Edu NSW ACT Foundation Medium"/>
            <w:szCs w:val="24"/>
          </w:rPr>
          <w:alias w:val="Company"/>
          <w:tag w:val=""/>
          <w:id w:val="-1503963414"/>
          <w:placeholder>
            <w:docPart w:val="809C42B31CE34034992EB7CB8F7EF334"/>
          </w:placeholder>
          <w:dataBinding w:prefixMappings="xmlns:ns0='http://schemas.openxmlformats.org/officeDocument/2006/extended-properties' " w:xpath="/ns0:Properties[1]/ns0:Company[1]" w:storeItemID="{6668398D-A668-4E3E-A5EB-62B293D839F1}"/>
          <w:text/>
        </w:sdtPr>
        <w:sdtContent>
          <w:r w:rsidRPr="006D5AD9">
            <w:rPr>
              <w:rFonts w:ascii="Edu NSW ACT Foundation Medium" w:hAnsi="Edu NSW ACT Foundation Medium"/>
              <w:szCs w:val="24"/>
            </w:rPr>
            <w:t>Thomastown West Kindergarten</w:t>
          </w:r>
        </w:sdtContent>
      </w:sdt>
      <w:r w:rsidRPr="006D5AD9">
        <w:rPr>
          <w:rFonts w:ascii="Edu NSW ACT Foundation Medium" w:hAnsi="Edu NSW ACT Foundation Medium"/>
          <w:szCs w:val="24"/>
        </w:rPr>
        <w:t>, including during offsite excursions and activities.</w:t>
      </w:r>
    </w:p>
    <w:p w14:paraId="544DD34C" w14:textId="77777777" w:rsidR="006D5AD9" w:rsidRPr="006D5AD9" w:rsidRDefault="006D5AD9" w:rsidP="006D5AD9">
      <w:pPr>
        <w:ind w:left="1276"/>
        <w:rPr>
          <w:rFonts w:ascii="Edu NSW ACT Foundation Medium" w:hAnsi="Edu NSW ACT Foundation Medium"/>
          <w:szCs w:val="24"/>
        </w:rPr>
      </w:pPr>
    </w:p>
    <w:p w14:paraId="48AFE619" w14:textId="77777777" w:rsidR="006D5AD9" w:rsidRPr="006D5AD9" w:rsidRDefault="006D5AD9" w:rsidP="006D5AD9">
      <w:pPr>
        <w:ind w:left="1276"/>
        <w:rPr>
          <w:rFonts w:ascii="Edu NSW ACT Foundation Medium" w:hAnsi="Edu NSW ACT Foundation Medium"/>
        </w:rPr>
      </w:pPr>
      <w:r w:rsidRPr="006D5AD9">
        <w:rPr>
          <w:rFonts w:ascii="Edu NSW ACT Foundation Medium" w:hAnsi="Edu NSW ACT Foundation Medium"/>
          <w:noProof/>
        </w:rPr>
        <mc:AlternateContent>
          <mc:Choice Requires="wps">
            <w:drawing>
              <wp:anchor distT="0" distB="0" distL="114300" distR="114300" simplePos="0" relativeHeight="251660288" behindDoc="0" locked="1" layoutInCell="0" allowOverlap="1" wp14:anchorId="7231A08B" wp14:editId="74E8D6E0">
                <wp:simplePos x="0" y="0"/>
                <wp:positionH relativeFrom="column">
                  <wp:posOffset>821055</wp:posOffset>
                </wp:positionH>
                <wp:positionV relativeFrom="paragraph">
                  <wp:posOffset>-33655</wp:posOffset>
                </wp:positionV>
                <wp:extent cx="570928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5CDBCF4F" id="Straight Connector 5"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" o:allowincell="f" strokecolor="#f69434" strokeweight="1.25pt">
                <v:stroke dashstyle="1 1"/>
                <w10:anchorlock/>
              </v:line>
            </w:pict>
          </mc:Fallback>
        </mc:AlternateContent>
      </w:r>
    </w:p>
    <w:tbl>
      <w:tblPr>
        <w:tblStyle w:val="TableGrid1"/>
        <w:tblpPr w:leftFromText="180" w:rightFromText="180" w:vertAnchor="text" w:horzAnchor="page" w:tblpX="2139" w:tblpY="69"/>
        <w:tblW w:w="9067" w:type="dxa"/>
        <w:tblInd w:w="0" w:type="dxa"/>
        <w:tblLook w:val="04A0" w:firstRow="1" w:lastRow="0" w:firstColumn="1" w:lastColumn="0" w:noHBand="0" w:noVBand="1"/>
      </w:tblPr>
      <w:tblGrid>
        <w:gridCol w:w="5523"/>
        <w:gridCol w:w="709"/>
        <w:gridCol w:w="709"/>
        <w:gridCol w:w="709"/>
        <w:gridCol w:w="708"/>
        <w:gridCol w:w="709"/>
      </w:tblGrid>
      <w:tr w:rsidR="006D5AD9" w:rsidRPr="006D5AD9" w14:paraId="364EE48E" w14:textId="77777777" w:rsidTr="00BC117D">
        <w:trPr>
          <w:cnfStyle w:val="100000000000" w:firstRow="1" w:lastRow="0" w:firstColumn="0" w:lastColumn="0" w:oddVBand="0" w:evenVBand="0" w:oddHBand="0" w:evenHBand="0" w:firstRowFirstColumn="0" w:firstRowLastColumn="0" w:lastRowFirstColumn="0" w:lastRowLastColumn="0"/>
          <w:cantSplit/>
          <w:trHeight w:val="3011"/>
        </w:trPr>
        <w:tc>
          <w:tcPr>
            <w:tcW w:w="5523" w:type="dxa"/>
            <w:vAlign w:val="center"/>
            <w:hideMark/>
          </w:tcPr>
          <w:p w14:paraId="1F1B1E9B" w14:textId="77777777" w:rsidR="006D5AD9" w:rsidRPr="006D5AD9" w:rsidRDefault="006D5AD9" w:rsidP="006D5AD9">
            <w:pPr>
              <w:keepNext/>
              <w:keepLines/>
              <w:spacing w:before="120" w:after="0"/>
              <w:rPr>
                <w:rFonts w:ascii="Edu NSW ACT Foundation Medium" w:eastAsiaTheme="majorEastAsia" w:hAnsi="Edu NSW ACT Foundation Medium" w:cstheme="majorBidi"/>
                <w:bCs/>
                <w:caps/>
                <w:color w:val="A8B400" w:themeColor="accent3"/>
                <w:sz w:val="24"/>
                <w:szCs w:val="28"/>
              </w:rPr>
            </w:pPr>
            <w:r w:rsidRPr="006D5AD9">
              <w:rPr>
                <w:rFonts w:ascii="Edu NSW ACT Foundation Medium" w:eastAsiaTheme="majorEastAsia" w:hAnsi="Edu NSW ACT Foundation Medium" w:cstheme="majorBidi"/>
                <w:bCs/>
                <w:caps/>
                <w:color w:val="A8B400" w:themeColor="accent3"/>
                <w:sz w:val="24"/>
                <w:szCs w:val="28"/>
              </w:rPr>
              <w:t>Responsibilities</w:t>
            </w:r>
          </w:p>
        </w:tc>
        <w:tc>
          <w:tcPr>
            <w:tcW w:w="709" w:type="dxa"/>
            <w:shd w:val="clear" w:color="auto" w:fill="FBFDE9"/>
            <w:textDirection w:val="tbRl"/>
            <w:hideMark/>
          </w:tcPr>
          <w:p w14:paraId="6E71EBC2" w14:textId="77777777" w:rsidR="006D5AD9" w:rsidRPr="006D5AD9" w:rsidRDefault="006D5AD9" w:rsidP="006D5AD9">
            <w:pPr>
              <w:ind w:left="113" w:right="113"/>
              <w:rPr>
                <w:rFonts w:ascii="Edu NSW ACT Foundation Medium" w:hAnsi="Edu NSW ACT Foundation Medium"/>
                <w:b w:val="0"/>
                <w:color w:val="000000" w:themeColor="text1"/>
                <w:szCs w:val="24"/>
              </w:rPr>
            </w:pPr>
            <w:bookmarkStart w:id="0" w:name="_Hlk70089029"/>
            <w:r w:rsidRPr="006D5AD9">
              <w:rPr>
                <w:rFonts w:ascii="Edu NSW ACT Foundation Medium" w:hAnsi="Edu NSW ACT Foundation Medium"/>
                <w:b w:val="0"/>
                <w:color w:val="000000" w:themeColor="text1"/>
                <w:szCs w:val="24"/>
              </w:rPr>
              <w:t>Approved provider and persons with management or control</w:t>
            </w:r>
            <w:bookmarkEnd w:id="0"/>
          </w:p>
        </w:tc>
        <w:tc>
          <w:tcPr>
            <w:tcW w:w="709" w:type="dxa"/>
            <w:shd w:val="clear" w:color="auto" w:fill="F3F9BF"/>
            <w:textDirection w:val="tbRl"/>
            <w:hideMark/>
          </w:tcPr>
          <w:p w14:paraId="236E6E4F" w14:textId="77777777" w:rsidR="006D5AD9" w:rsidRPr="006D5AD9" w:rsidRDefault="006D5AD9" w:rsidP="006D5AD9">
            <w:pPr>
              <w:ind w:left="113" w:right="113"/>
              <w:rPr>
                <w:rFonts w:ascii="Edu NSW ACT Foundation Medium" w:hAnsi="Edu NSW ACT Foundation Medium"/>
                <w:b w:val="0"/>
                <w:color w:val="000000" w:themeColor="text1"/>
                <w:szCs w:val="24"/>
              </w:rPr>
            </w:pPr>
            <w:bookmarkStart w:id="1" w:name="_Hlk70088991"/>
            <w:r w:rsidRPr="006D5AD9">
              <w:rPr>
                <w:rFonts w:ascii="Edu NSW ACT Foundation Medium" w:hAnsi="Edu NSW ACT Foundation Medium"/>
                <w:b w:val="0"/>
                <w:color w:val="000000" w:themeColor="text1"/>
                <w:szCs w:val="24"/>
              </w:rPr>
              <w:t>Nominated supervisor and persons in day-to-day charge</w:t>
            </w:r>
            <w:bookmarkEnd w:id="1"/>
          </w:p>
        </w:tc>
        <w:tc>
          <w:tcPr>
            <w:tcW w:w="709" w:type="dxa"/>
            <w:shd w:val="clear" w:color="auto" w:fill="ECF593"/>
            <w:textDirection w:val="tbRl"/>
            <w:hideMark/>
          </w:tcPr>
          <w:p w14:paraId="5E8A97DA" w14:textId="77777777" w:rsidR="006D5AD9" w:rsidRPr="006D5AD9" w:rsidRDefault="006D5AD9" w:rsidP="006D5AD9">
            <w:pPr>
              <w:ind w:left="113" w:right="113"/>
              <w:rPr>
                <w:rFonts w:ascii="Edu NSW ACT Foundation Medium" w:hAnsi="Edu NSW ACT Foundation Medium"/>
                <w:b w:val="0"/>
                <w:color w:val="000000" w:themeColor="text1"/>
                <w:szCs w:val="24"/>
              </w:rPr>
            </w:pPr>
            <w:bookmarkStart w:id="2" w:name="_Hlk70088959"/>
            <w:r w:rsidRPr="006D5AD9">
              <w:rPr>
                <w:rFonts w:ascii="Edu NSW ACT Foundation Medium" w:hAnsi="Edu NSW ACT Foundation Medium"/>
                <w:b w:val="0"/>
                <w:color w:val="000000" w:themeColor="text1"/>
                <w:szCs w:val="24"/>
              </w:rPr>
              <w:t>Early childhood teacher, educators and all other staff</w:t>
            </w:r>
            <w:bookmarkEnd w:id="2"/>
          </w:p>
        </w:tc>
        <w:tc>
          <w:tcPr>
            <w:tcW w:w="708" w:type="dxa"/>
            <w:shd w:val="clear" w:color="auto" w:fill="E6F272"/>
            <w:textDirection w:val="tbRl"/>
            <w:hideMark/>
          </w:tcPr>
          <w:p w14:paraId="05F06728" w14:textId="77777777" w:rsidR="006D5AD9" w:rsidRPr="006D5AD9" w:rsidRDefault="006D5AD9" w:rsidP="006D5AD9">
            <w:pPr>
              <w:ind w:left="113" w:right="113"/>
              <w:rPr>
                <w:rFonts w:ascii="Edu NSW ACT Foundation Medium" w:hAnsi="Edu NSW ACT Foundation Medium"/>
                <w:b w:val="0"/>
                <w:color w:val="000000" w:themeColor="text1"/>
                <w:szCs w:val="24"/>
              </w:rPr>
            </w:pPr>
            <w:bookmarkStart w:id="3" w:name="_Hlk70088931"/>
            <w:r w:rsidRPr="006D5AD9">
              <w:rPr>
                <w:rFonts w:ascii="Edu NSW ACT Foundation Medium" w:hAnsi="Edu NSW ACT Foundation Medium"/>
                <w:b w:val="0"/>
                <w:color w:val="000000" w:themeColor="text1"/>
                <w:szCs w:val="24"/>
              </w:rPr>
              <w:t>Parents/guardians</w:t>
            </w:r>
            <w:bookmarkEnd w:id="3"/>
          </w:p>
        </w:tc>
        <w:tc>
          <w:tcPr>
            <w:tcW w:w="709" w:type="dxa"/>
            <w:shd w:val="clear" w:color="auto" w:fill="DFEE4C"/>
            <w:textDirection w:val="tbRl"/>
            <w:hideMark/>
          </w:tcPr>
          <w:p w14:paraId="72B21EA7" w14:textId="77777777" w:rsidR="006D5AD9" w:rsidRPr="006D5AD9" w:rsidRDefault="006D5AD9" w:rsidP="006D5AD9">
            <w:pPr>
              <w:ind w:left="113" w:right="113"/>
              <w:rPr>
                <w:rFonts w:ascii="Edu NSW ACT Foundation Medium" w:hAnsi="Edu NSW ACT Foundation Medium"/>
                <w:b w:val="0"/>
                <w:color w:val="000000" w:themeColor="text1"/>
                <w:szCs w:val="24"/>
              </w:rPr>
            </w:pPr>
            <w:bookmarkStart w:id="4" w:name="_Hlk70088905"/>
            <w:r w:rsidRPr="006D5AD9">
              <w:rPr>
                <w:rFonts w:ascii="Edu NSW ACT Foundation Medium" w:hAnsi="Edu NSW ACT Foundation Medium"/>
                <w:b w:val="0"/>
                <w:color w:val="000000" w:themeColor="text1"/>
                <w:szCs w:val="24"/>
              </w:rPr>
              <w:t>Contractors, volunteers and students</w:t>
            </w:r>
            <w:bookmarkEnd w:id="4"/>
          </w:p>
        </w:tc>
      </w:tr>
      <w:tr w:rsidR="006D5AD9" w:rsidRPr="006D5AD9" w14:paraId="0386411B" w14:textId="77777777" w:rsidTr="00BC117D">
        <w:tc>
          <w:tcPr>
            <w:tcW w:w="9067" w:type="dxa"/>
            <w:gridSpan w:val="6"/>
            <w:tcBorders>
              <w:top w:val="single" w:sz="4" w:space="0" w:color="B6BD37"/>
              <w:left w:val="single" w:sz="4" w:space="0" w:color="B6BD37"/>
              <w:bottom w:val="single" w:sz="4" w:space="0" w:color="B6BD37"/>
              <w:right w:val="single" w:sz="4" w:space="0" w:color="B6BD37"/>
            </w:tcBorders>
          </w:tcPr>
          <w:p w14:paraId="0BA2E70B" w14:textId="77777777" w:rsidR="006D5AD9" w:rsidRPr="006D5AD9" w:rsidRDefault="006D5AD9" w:rsidP="006D5AD9">
            <w:pPr>
              <w:jc w:val="center"/>
              <w:rPr>
                <w:rFonts w:ascii="Edu NSW ACT Foundation Medium" w:hAnsi="Edu NSW ACT Foundation Medium"/>
                <w:szCs w:val="24"/>
              </w:rPr>
            </w:pPr>
            <w:r w:rsidRPr="006D5AD9">
              <w:rPr>
                <w:rFonts w:ascii="Edu NSW ACT Foundation Medium" w:hAnsi="Edu NSW ACT Foundation Medium"/>
                <w:b/>
                <w:bCs/>
                <w:szCs w:val="24"/>
              </w:rPr>
              <w:t>R</w:t>
            </w:r>
            <w:r w:rsidRPr="006D5AD9">
              <w:rPr>
                <w:rFonts w:ascii="Edu NSW ACT Foundation Medium" w:hAnsi="Edu NSW ACT Foundation Medium"/>
                <w:szCs w:val="24"/>
              </w:rPr>
              <w:t xml:space="preserve"> indicates legislation requirement, and should not be deleted</w:t>
            </w:r>
          </w:p>
        </w:tc>
      </w:tr>
      <w:tr w:rsidR="006D5AD9" w:rsidRPr="006D5AD9" w14:paraId="7ED69CA9"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507C4D73"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that obligations under the </w:t>
            </w:r>
            <w:r w:rsidRPr="006D5AD9">
              <w:rPr>
                <w:rFonts w:ascii="Edu NSW ACT Foundation Medium" w:eastAsia="Times New Roman" w:hAnsi="Edu NSW ACT Foundation Medium" w:cs="Times New Roman"/>
                <w:i/>
                <w:color w:val="548DD4" w:themeColor="text2" w:themeTint="99"/>
                <w:szCs w:val="24"/>
                <w:lang w:eastAsia="en-AU"/>
              </w:rPr>
              <w:t>Education and Care Services National Law and National Regulations</w:t>
            </w:r>
            <w:r w:rsidRPr="006D5AD9">
              <w:rPr>
                <w:rFonts w:ascii="Edu NSW ACT Foundation Medium" w:eastAsia="Times New Roman" w:hAnsi="Edu NSW ACT Foundation Medium" w:cs="Times New Roman"/>
                <w:szCs w:val="24"/>
                <w:lang w:eastAsia="en-AU"/>
              </w:rPr>
              <w:t xml:space="preserve"> are met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BB407CC" w14:textId="77777777" w:rsidR="006D5AD9" w:rsidRPr="006D5AD9" w:rsidRDefault="006D5AD9" w:rsidP="006D5AD9">
            <w:pPr>
              <w:jc w:val="center"/>
              <w:rPr>
                <w:rFonts w:ascii="Edu NSW ACT Foundation Medium" w:hAnsi="Edu NSW ACT Foundation Medium"/>
                <w:b/>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49C00D7" w14:textId="77777777" w:rsidR="006D5AD9" w:rsidRPr="006D5AD9" w:rsidRDefault="006D5AD9" w:rsidP="006D5AD9">
            <w:pPr>
              <w:jc w:val="center"/>
              <w:rPr>
                <w:rFonts w:ascii="Edu NSW ACT Foundation Medium" w:hAnsi="Edu NSW ACT Foundation Medium"/>
                <w:szCs w:val="24"/>
              </w:rPr>
            </w:pPr>
            <w:r w:rsidRPr="006D5AD9">
              <w:rPr>
                <w:rFonts w:ascii="Edu NSW ACT Foundation Medium" w:eastAsia="Symbol" w:hAnsi="Edu NSW ACT Foundation Medium" w:cs="Symbol"/>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FD908E0" w14:textId="77777777" w:rsidR="006D5AD9" w:rsidRPr="006D5AD9" w:rsidRDefault="006D5AD9" w:rsidP="006D5AD9">
            <w:pPr>
              <w:jc w:val="center"/>
              <w:rPr>
                <w:rFonts w:ascii="Edu NSW ACT Foundation Medium" w:hAnsi="Edu NSW ACT Foundation Medium"/>
                <w:szCs w:val="24"/>
              </w:rPr>
            </w:pPr>
            <w:r w:rsidRPr="006D5AD9">
              <w:rPr>
                <w:rFonts w:ascii="Edu NSW ACT Foundation Medium" w:eastAsia="Symbol" w:hAnsi="Edu NSW ACT Foundation Medium" w:cs="Symbol"/>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436723C" w14:textId="77777777" w:rsidR="006D5AD9" w:rsidRPr="006D5AD9" w:rsidRDefault="006D5AD9" w:rsidP="006D5AD9">
            <w:pPr>
              <w:jc w:val="center"/>
              <w:rPr>
                <w:rFonts w:ascii="Edu NSW ACT Foundation Medium" w:hAnsi="Edu NSW ACT Foundation Medium"/>
                <w:szCs w:val="24"/>
              </w:rPr>
            </w:pPr>
            <w:r w:rsidRPr="006D5AD9">
              <w:rPr>
                <w:rFonts w:ascii="Edu NSW ACT Foundation Medium" w:eastAsia="Symbol" w:hAnsi="Edu NSW ACT Foundation Medium" w:cs="Symbol"/>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7C9412F" w14:textId="77777777" w:rsidR="006D5AD9" w:rsidRPr="006D5AD9" w:rsidRDefault="006D5AD9" w:rsidP="006D5AD9">
            <w:pPr>
              <w:jc w:val="center"/>
              <w:rPr>
                <w:rFonts w:ascii="Edu NSW ACT Foundation Medium" w:hAnsi="Edu NSW ACT Foundation Medium"/>
                <w:szCs w:val="24"/>
              </w:rPr>
            </w:pPr>
            <w:r w:rsidRPr="006D5AD9">
              <w:rPr>
                <w:rFonts w:ascii="Edu NSW ACT Foundation Medium" w:eastAsia="Symbol" w:hAnsi="Edu NSW ACT Foundation Medium" w:cs="Symbol"/>
                <w:szCs w:val="24"/>
              </w:rPr>
              <w:t></w:t>
            </w:r>
          </w:p>
        </w:tc>
      </w:tr>
      <w:tr w:rsidR="006D5AD9" w:rsidRPr="006D5AD9" w14:paraId="57E2740F"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0A44F184"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Taking reasonable steps to ensure that nominated supervisors, educators, staff and volunteers follow the </w:t>
            </w:r>
            <w:r w:rsidRPr="006D5AD9">
              <w:rPr>
                <w:rFonts w:ascii="Edu NSW ACT Foundation Medium" w:eastAsia="Times New Roman" w:hAnsi="Edu NSW ACT Foundation Medium" w:cs="Times New Roman"/>
                <w:i/>
                <w:iCs/>
                <w:color w:val="693A77" w:themeColor="accent4"/>
                <w:szCs w:val="24"/>
                <w:lang w:eastAsia="en-AU"/>
              </w:rPr>
              <w:t>Delivery and Collection of Children policy</w:t>
            </w:r>
            <w:r w:rsidRPr="006D5AD9">
              <w:rPr>
                <w:rFonts w:ascii="Edu NSW ACT Foundation Medium" w:eastAsia="Times New Roman" w:hAnsi="Edu NSW ACT Foundation Medium" w:cs="Times New Roman"/>
                <w:szCs w:val="24"/>
                <w:lang w:eastAsia="en-AU"/>
              </w:rPr>
              <w:t xml:space="preserve"> and procedures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1F1FAA5" w14:textId="77777777" w:rsidR="006D5AD9" w:rsidRPr="006D5AD9" w:rsidRDefault="006D5AD9" w:rsidP="006D5AD9">
            <w:pPr>
              <w:jc w:val="center"/>
              <w:rPr>
                <w:rFonts w:ascii="Edu NSW ACT Foundation Medium" w:hAnsi="Edu NSW ACT Foundation Medium"/>
                <w:b/>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B294D6F" w14:textId="77777777" w:rsidR="006D5AD9" w:rsidRPr="006D5AD9" w:rsidRDefault="006D5AD9" w:rsidP="006D5AD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A8C455C" w14:textId="77777777" w:rsidR="006D5AD9" w:rsidRPr="006D5AD9" w:rsidRDefault="006D5AD9" w:rsidP="006D5AD9">
            <w:pPr>
              <w:jc w:val="center"/>
              <w:rPr>
                <w:rFonts w:ascii="Edu NSW ACT Foundation Medium" w:eastAsia="Symbol" w:hAnsi="Edu NSW ACT Foundation Medium" w:cs="Symbol"/>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24DB072" w14:textId="77777777" w:rsidR="006D5AD9" w:rsidRPr="006D5AD9" w:rsidRDefault="006D5AD9" w:rsidP="006D5AD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976A69B" w14:textId="77777777" w:rsidR="006D5AD9" w:rsidRPr="006D5AD9" w:rsidRDefault="006D5AD9" w:rsidP="006D5AD9">
            <w:pPr>
              <w:jc w:val="center"/>
              <w:rPr>
                <w:rFonts w:ascii="Edu NSW ACT Foundation Medium" w:eastAsia="Symbol" w:hAnsi="Edu NSW ACT Foundation Medium" w:cs="Symbol"/>
                <w:szCs w:val="24"/>
              </w:rPr>
            </w:pPr>
          </w:p>
        </w:tc>
      </w:tr>
      <w:tr w:rsidR="006D5AD9" w:rsidRPr="006D5AD9" w14:paraId="3D6594B8"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258B35A6"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lastRenderedPageBreak/>
              <w:t>Ensuring that copies of the policy and procedures are readily accessible to nominated supervisors, coordinators, educators, staff and families, and available for inspection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895DEBE" w14:textId="77777777" w:rsidR="006D5AD9" w:rsidRPr="006D5AD9" w:rsidRDefault="006D5AD9" w:rsidP="006D5AD9">
            <w:pPr>
              <w:jc w:val="center"/>
              <w:rPr>
                <w:rFonts w:ascii="Edu NSW ACT Foundation Medium" w:hAnsi="Edu NSW ACT Foundation Medium"/>
                <w:b/>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88F1D20" w14:textId="77777777" w:rsidR="006D5AD9" w:rsidRPr="006D5AD9" w:rsidRDefault="006D5AD9" w:rsidP="006D5AD9">
            <w:pPr>
              <w:jc w:val="center"/>
              <w:rPr>
                <w:rFonts w:ascii="Edu NSW ACT Foundation Medium" w:eastAsia="Symbol" w:hAnsi="Edu NSW ACT Foundation Medium" w:cs="Symbol"/>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55D495E"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6D44E79" w14:textId="77777777" w:rsidR="006D5AD9" w:rsidRPr="006D5AD9" w:rsidRDefault="006D5AD9" w:rsidP="006D5AD9">
            <w:pPr>
              <w:jc w:val="center"/>
              <w:rPr>
                <w:rFonts w:ascii="Edu NSW ACT Foundation Medium" w:eastAsia="Symbol" w:hAnsi="Edu NSW ACT Foundation Medium" w:cs="Symbol"/>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9D3620D" w14:textId="77777777" w:rsidR="006D5AD9" w:rsidRPr="006D5AD9" w:rsidRDefault="006D5AD9" w:rsidP="006D5AD9">
            <w:pPr>
              <w:jc w:val="center"/>
              <w:rPr>
                <w:rFonts w:ascii="Edu NSW ACT Foundation Medium" w:hAnsi="Edu NSW ACT Foundation Medium"/>
                <w:bCs/>
                <w:szCs w:val="24"/>
              </w:rPr>
            </w:pPr>
          </w:p>
        </w:tc>
      </w:tr>
      <w:tr w:rsidR="006D5AD9" w:rsidRPr="006D5AD9" w14:paraId="2BF68EBE" w14:textId="77777777" w:rsidTr="00BC117D">
        <w:tc>
          <w:tcPr>
            <w:tcW w:w="5523" w:type="dxa"/>
            <w:tcBorders>
              <w:top w:val="single" w:sz="4" w:space="0" w:color="B6BD37"/>
              <w:left w:val="single" w:sz="4" w:space="0" w:color="B6BD37"/>
              <w:bottom w:val="single" w:sz="4" w:space="0" w:color="B6BD37"/>
              <w:right w:val="single" w:sz="4" w:space="0" w:color="B6BD37"/>
            </w:tcBorders>
            <w:hideMark/>
          </w:tcPr>
          <w:p w14:paraId="7D072464"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parents/guardians have completed the authorised nominee </w:t>
            </w:r>
            <w:r w:rsidRPr="006D5AD9">
              <w:rPr>
                <w:rFonts w:ascii="Edu NSW ACT Foundation Medium" w:eastAsia="Times New Roman" w:hAnsi="Edu NSW ACT Foundation Medium" w:cs="Times New Roman"/>
                <w:i/>
                <w:color w:val="EE4158"/>
                <w:szCs w:val="24"/>
                <w:lang w:eastAsia="en-AU"/>
              </w:rPr>
              <w:t>(refer to Definitions)</w:t>
            </w:r>
            <w:r w:rsidRPr="006D5AD9">
              <w:rPr>
                <w:rFonts w:ascii="Edu NSW ACT Foundation Medium" w:eastAsia="Times New Roman" w:hAnsi="Edu NSW ACT Foundation Medium" w:cs="Times New Roman"/>
                <w:szCs w:val="24"/>
                <w:lang w:eastAsia="en-AU"/>
              </w:rPr>
              <w:t xml:space="preserve"> section of their child’s enrolment form, and that the form is signed and dated </w:t>
            </w:r>
            <w:r w:rsidRPr="006D5AD9">
              <w:rPr>
                <w:rFonts w:ascii="Edu NSW ACT Foundation Medium" w:eastAsia="Times New Roman" w:hAnsi="Edu NSW ACT Foundation Medium" w:cs="Times New Roman"/>
                <w:i/>
                <w:iCs/>
                <w:color w:val="693A77" w:themeColor="accent4"/>
                <w:szCs w:val="24"/>
                <w:lang w:eastAsia="en-AU"/>
              </w:rPr>
              <w:t xml:space="preserve">(refer to Enrolment and Orientation Policy) </w:t>
            </w:r>
            <w:r w:rsidRPr="006D5AD9">
              <w:rPr>
                <w:rFonts w:ascii="Edu NSW ACT Foundation Medium" w:eastAsia="Times New Roman" w:hAnsi="Edu NSW ACT Foundation Medium" w:cs="Times New Roman"/>
                <w:i/>
                <w:color w:val="548DD4" w:themeColor="text2" w:themeTint="99"/>
                <w:szCs w:val="24"/>
                <w:lang w:eastAsia="en-AU"/>
              </w:rPr>
              <w:t>Regulation 160, 161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60C1075"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7E0235B"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CB94582"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AAC51D7"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FCC4EC5" w14:textId="77777777" w:rsidR="006D5AD9" w:rsidRPr="006D5AD9" w:rsidRDefault="006D5AD9" w:rsidP="006D5AD9">
            <w:pPr>
              <w:jc w:val="center"/>
              <w:rPr>
                <w:rFonts w:ascii="Edu NSW ACT Foundation Medium" w:hAnsi="Edu NSW ACT Foundation Medium"/>
                <w:bCs/>
                <w:szCs w:val="24"/>
              </w:rPr>
            </w:pPr>
          </w:p>
        </w:tc>
      </w:tr>
      <w:tr w:rsidR="006D5AD9" w:rsidRPr="006D5AD9" w14:paraId="278F9A9E"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2CCEEB30"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Providing an attendance record </w:t>
            </w:r>
            <w:r w:rsidRPr="006D5AD9">
              <w:rPr>
                <w:rFonts w:ascii="Edu NSW ACT Foundation Medium" w:eastAsia="Times New Roman" w:hAnsi="Edu NSW ACT Foundation Medium" w:cs="Times New Roman"/>
                <w:i/>
                <w:color w:val="EE4158"/>
                <w:szCs w:val="24"/>
                <w:lang w:eastAsia="en-AU"/>
              </w:rPr>
              <w:t>(refer to Definitions)</w:t>
            </w:r>
            <w:r w:rsidRPr="006D5AD9">
              <w:rPr>
                <w:rFonts w:ascii="Edu NSW ACT Foundation Medium" w:eastAsia="Times New Roman" w:hAnsi="Edu NSW ACT Foundation Medium" w:cs="Times New Roman"/>
                <w:szCs w:val="24"/>
                <w:lang w:eastAsia="en-AU"/>
              </w:rPr>
              <w:t xml:space="preserve"> that meets the requirements of </w:t>
            </w:r>
            <w:r w:rsidRPr="006D5AD9">
              <w:rPr>
                <w:rFonts w:ascii="Edu NSW ACT Foundation Medium" w:eastAsia="Times New Roman" w:hAnsi="Edu NSW ACT Foundation Medium" w:cs="Times New Roman"/>
                <w:i/>
                <w:color w:val="548DD4" w:themeColor="text2" w:themeTint="99"/>
                <w:szCs w:val="24"/>
                <w:lang w:eastAsia="en-AU"/>
              </w:rPr>
              <w:t>Regulation 158(1)</w:t>
            </w:r>
            <w:r w:rsidRPr="006D5AD9">
              <w:rPr>
                <w:rFonts w:ascii="Edu NSW ACT Foundation Medium" w:eastAsia="Times New Roman" w:hAnsi="Edu NSW ACT Foundation Medium" w:cs="Times New Roman"/>
                <w:szCs w:val="24"/>
                <w:lang w:eastAsia="en-AU"/>
              </w:rPr>
              <w:t xml:space="preserve"> and ensure the arrival and departure times are recorded by the parent/guardian or authorised nominee on delivery and collection of their child from the service every day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92153F3"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E9E5E01"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highlight w:val="yellow"/>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C892635"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48B6A91"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383EFB3" w14:textId="77777777" w:rsidR="006D5AD9" w:rsidRPr="006D5AD9" w:rsidRDefault="006D5AD9" w:rsidP="006D5AD9">
            <w:pPr>
              <w:jc w:val="center"/>
              <w:rPr>
                <w:rFonts w:ascii="Edu NSW ACT Foundation Medium" w:hAnsi="Edu NSW ACT Foundation Medium"/>
                <w:bCs/>
                <w:szCs w:val="24"/>
              </w:rPr>
            </w:pPr>
          </w:p>
        </w:tc>
      </w:tr>
      <w:tr w:rsidR="006D5AD9" w:rsidRPr="006D5AD9" w14:paraId="0B07522B"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4B2B6B27"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the arrival and departure times are recorded in the attendance record is by the parent/guardian, authorised nominee, nominated supervisor or an educator, detailing the child’s time of arrival and departure from the service </w:t>
            </w:r>
            <w:r w:rsidRPr="006D5AD9">
              <w:rPr>
                <w:rFonts w:ascii="Edu NSW ACT Foundation Medium" w:eastAsia="Times New Roman" w:hAnsi="Edu NSW ACT Foundation Medium" w:cs="Times New Roman"/>
                <w:i/>
                <w:color w:val="548DD4" w:themeColor="text2" w:themeTint="99"/>
                <w:szCs w:val="24"/>
                <w:lang w:eastAsia="en-AU"/>
              </w:rPr>
              <w:t>(Regulation 158(1))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BBA8325"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D460353"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1FA5BAC"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C9BAB21"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B00DC12"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3FF87D95"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32E7F4DE"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Ensuring the appropriate risk assessments are completed and all relevant actions are undertaken in relation to the period during which children are travelling between the education and care service and any other service which provides education or care to children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7A9B9CD" w14:textId="77777777" w:rsidR="006D5AD9" w:rsidRPr="006D5AD9" w:rsidRDefault="006D5AD9" w:rsidP="006D5AD9">
            <w:pPr>
              <w:jc w:val="center"/>
              <w:rPr>
                <w:rFonts w:ascii="Edu NSW ACT Foundation Medium" w:hAnsi="Edu NSW ACT Foundation Medium"/>
                <w:b/>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5499616" w14:textId="77777777" w:rsidR="006D5AD9" w:rsidRPr="006D5AD9" w:rsidRDefault="006D5AD9" w:rsidP="006D5AD9">
            <w:pPr>
              <w:jc w:val="center"/>
              <w:rPr>
                <w:rFonts w:ascii="Edu NSW ACT Foundation Medium" w:eastAsia="Symbol" w:hAnsi="Edu NSW ACT Foundation Medium" w:cs="Symbol"/>
                <w:bCs/>
                <w:szCs w:val="24"/>
              </w:rPr>
            </w:pPr>
            <w:r w:rsidRPr="006D5AD9">
              <w:rPr>
                <w:rFonts w:ascii="Edu NSW ACT Foundation Medium" w:eastAsia="Symbol" w:hAnsi="Edu NSW ACT Foundation Medium" w:cs="Symbol"/>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30F8EB4" w14:textId="77777777" w:rsidR="006D5AD9" w:rsidRPr="006D5AD9" w:rsidRDefault="006D5AD9" w:rsidP="006D5AD9">
            <w:pPr>
              <w:jc w:val="center"/>
              <w:rPr>
                <w:rFonts w:ascii="Edu NSW ACT Foundation Medium" w:eastAsia="Symbol" w:hAnsi="Edu NSW ACT Foundation Medium" w:cs="Symbol"/>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6E25885" w14:textId="77777777" w:rsidR="006D5AD9" w:rsidRPr="006D5AD9" w:rsidRDefault="006D5AD9" w:rsidP="006D5AD9">
            <w:pPr>
              <w:jc w:val="center"/>
              <w:rPr>
                <w:rFonts w:ascii="Edu NSW ACT Foundation Medium" w:eastAsia="Symbol" w:hAnsi="Edu NSW ACT Foundation Medium" w:cs="Symbol"/>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46ACAF1" w14:textId="77777777" w:rsidR="006D5AD9" w:rsidRPr="006D5AD9" w:rsidRDefault="006D5AD9" w:rsidP="006D5AD9">
            <w:pPr>
              <w:jc w:val="center"/>
              <w:rPr>
                <w:rFonts w:ascii="Edu NSW ACT Foundation Medium" w:eastAsia="Symbol" w:hAnsi="Edu NSW ACT Foundation Medium" w:cs="Symbol"/>
                <w:bCs/>
                <w:szCs w:val="24"/>
              </w:rPr>
            </w:pPr>
          </w:p>
        </w:tc>
      </w:tr>
      <w:tr w:rsidR="006D5AD9" w:rsidRPr="006D5AD9" w14:paraId="07A220C8"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3AF684B0"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Developing safety procedures for the mass arrival and departure of children from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E4D1953"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ED14046"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C9B7CF9"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4161122"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D9C136E" w14:textId="77777777" w:rsidR="006D5AD9" w:rsidRPr="006D5AD9" w:rsidRDefault="006D5AD9" w:rsidP="006D5AD9">
            <w:pPr>
              <w:jc w:val="center"/>
              <w:rPr>
                <w:rFonts w:ascii="Edu NSW ACT Foundation Medium" w:hAnsi="Edu NSW ACT Foundation Medium"/>
                <w:bCs/>
                <w:szCs w:val="24"/>
              </w:rPr>
            </w:pPr>
          </w:p>
        </w:tc>
      </w:tr>
      <w:tr w:rsidR="006D5AD9" w:rsidRPr="006D5AD9" w14:paraId="243CA35A"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71D04682"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Ensuring educators and parents are aware that their child has arrived at/been collected from the service and to have procedures in place to ensure this process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E2DEFB9"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35267D9"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B66A8EE"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C6B75AD"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18E1EB3"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02B356B4"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455383DE"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that an enrolment record is kept for each child which contains the information set out in </w:t>
            </w:r>
            <w:r w:rsidRPr="006D5AD9">
              <w:rPr>
                <w:rFonts w:ascii="Edu NSW ACT Foundation Medium" w:eastAsia="Times New Roman" w:hAnsi="Edu NSW ACT Foundation Medium" w:cs="Times New Roman"/>
                <w:i/>
                <w:color w:val="548DD4" w:themeColor="text2" w:themeTint="99"/>
                <w:szCs w:val="24"/>
                <w:lang w:eastAsia="en-AU"/>
              </w:rPr>
              <w:t>Regulations 160 and 161</w:t>
            </w:r>
            <w:r w:rsidRPr="006D5AD9">
              <w:rPr>
                <w:rFonts w:ascii="Edu NSW ACT Foundation Medium" w:eastAsia="Times New Roman" w:hAnsi="Edu NSW ACT Foundation Medium" w:cs="Times New Roman"/>
                <w:szCs w:val="24"/>
                <w:lang w:eastAsia="en-AU"/>
              </w:rPr>
              <w:t>, including authorisations from families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FF6C320"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8A8768C"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1D89D1E" w14:textId="77777777" w:rsidR="006D5AD9" w:rsidRPr="006D5AD9" w:rsidRDefault="006D5AD9" w:rsidP="006D5AD9">
            <w:pPr>
              <w:jc w:val="center"/>
              <w:rPr>
                <w:rFonts w:ascii="Edu NSW ACT Foundation Medium" w:eastAsia="Symbol" w:hAnsi="Edu NSW ACT Foundation Medium" w:cs="Symbol"/>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E1073F2" w14:textId="77777777" w:rsidR="006D5AD9" w:rsidRPr="006D5AD9" w:rsidRDefault="006D5AD9" w:rsidP="006D5AD9">
            <w:pPr>
              <w:jc w:val="center"/>
              <w:rPr>
                <w:rFonts w:ascii="Edu NSW ACT Foundation Medium" w:eastAsia="Symbol" w:hAnsi="Edu NSW ACT Foundation Medium" w:cs="Symbol"/>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83CE1E7" w14:textId="77777777" w:rsidR="006D5AD9" w:rsidRPr="006D5AD9" w:rsidRDefault="006D5AD9" w:rsidP="006D5AD9">
            <w:pPr>
              <w:jc w:val="center"/>
              <w:rPr>
                <w:rFonts w:ascii="Edu NSW ACT Foundation Medium" w:eastAsia="Symbol" w:hAnsi="Edu NSW ACT Foundation Medium" w:cs="Symbol"/>
                <w:bCs/>
                <w:szCs w:val="24"/>
              </w:rPr>
            </w:pPr>
          </w:p>
        </w:tc>
      </w:tr>
      <w:tr w:rsidR="006D5AD9" w:rsidRPr="006D5AD9" w14:paraId="188AA3D8"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3511ED91"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a child does not leave the service except with a parent/guardian or authorised nominee, or with the written authorisation of one of these </w:t>
            </w:r>
            <w:r w:rsidRPr="006D5AD9">
              <w:rPr>
                <w:rFonts w:ascii="Edu NSW ACT Foundation Medium" w:eastAsia="Times New Roman" w:hAnsi="Edu NSW ACT Foundation Medium" w:cs="Times New Roman"/>
                <w:i/>
                <w:color w:val="EE4158"/>
                <w:szCs w:val="24"/>
                <w:lang w:eastAsia="en-AU"/>
              </w:rPr>
              <w:t xml:space="preserve">(refer to Attachment 2) </w:t>
            </w:r>
            <w:r w:rsidRPr="006D5AD9">
              <w:rPr>
                <w:rFonts w:ascii="Edu NSW ACT Foundation Medium" w:eastAsia="Times New Roman" w:hAnsi="Edu NSW ACT Foundation Medium" w:cs="Times New Roman"/>
                <w:szCs w:val="24"/>
                <w:lang w:eastAsia="en-AU"/>
              </w:rPr>
              <w:t xml:space="preserve">or in the case of a medical or other emergency </w:t>
            </w:r>
            <w:r w:rsidRPr="006D5AD9">
              <w:rPr>
                <w:rFonts w:ascii="Edu NSW ACT Foundation Medium" w:eastAsia="Times New Roman" w:hAnsi="Edu NSW ACT Foundation Medium" w:cs="Times New Roman"/>
                <w:i/>
                <w:color w:val="548DD4" w:themeColor="text2" w:themeTint="99"/>
                <w:szCs w:val="24"/>
                <w:lang w:eastAsia="en-AU"/>
              </w:rPr>
              <w:t>(Regulation 99)</w:t>
            </w:r>
            <w:r w:rsidRPr="006D5AD9">
              <w:rPr>
                <w:rFonts w:ascii="Edu NSW ACT Foundation Medium" w:eastAsia="Times New Roman" w:hAnsi="Edu NSW ACT Foundation Medium" w:cs="Times New Roman"/>
                <w:szCs w:val="24"/>
                <w:lang w:eastAsia="en-AU"/>
              </w:rPr>
              <w:t xml:space="preserve"> </w:t>
            </w:r>
            <w:r w:rsidRPr="006D5AD9">
              <w:rPr>
                <w:rFonts w:ascii="Edu NSW ACT Foundation Medium" w:eastAsia="Times New Roman" w:hAnsi="Edu NSW ACT Foundation Medium" w:cs="Times New Roman"/>
                <w:i/>
                <w:iCs/>
                <w:color w:val="693A77" w:themeColor="accent4"/>
                <w:szCs w:val="24"/>
                <w:lang w:eastAsia="en-AU"/>
              </w:rPr>
              <w:t>(refer to Acceptance and Refusal of Authorisations Policy, Dealing with Medical Conditions Policy, Incident, Injury Trauma and Illness Policy and Child Safe Environment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BD393AC"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ED4D63F"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62C0188"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143A5A8"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B370369"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3218C3E8"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19BC6100"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Refusing to allow a child to depart from the service with a person who is not the parent/guardian or authorised nominee, or where there is no written authorisation of one of these </w:t>
            </w:r>
            <w:r w:rsidRPr="006D5AD9">
              <w:rPr>
                <w:rFonts w:ascii="Edu NSW ACT Foundation Medium" w:eastAsia="Times New Roman" w:hAnsi="Edu NSW ACT Foundation Medium" w:cs="Times New Roman"/>
                <w:i/>
                <w:color w:val="EE4158"/>
                <w:szCs w:val="24"/>
                <w:lang w:eastAsia="en-AU"/>
              </w:rPr>
              <w:t>(refer to Attachment 2)</w:t>
            </w:r>
            <w:r w:rsidRPr="006D5AD9">
              <w:rPr>
                <w:rFonts w:ascii="Edu NSW ACT Foundation Medium" w:eastAsia="Times New Roman" w:hAnsi="Edu NSW ACT Foundation Medium" w:cs="Times New Roman"/>
                <w:szCs w:val="24"/>
                <w:lang w:eastAsia="en-AU"/>
              </w:rPr>
              <w:t xml:space="preserve"> </w:t>
            </w:r>
            <w:r w:rsidRPr="006D5AD9">
              <w:rPr>
                <w:rFonts w:ascii="Edu NSW ACT Foundation Medium" w:eastAsia="Times New Roman" w:hAnsi="Edu NSW ACT Foundation Medium" w:cs="Times New Roman"/>
                <w:i/>
                <w:iCs/>
                <w:color w:val="693A77" w:themeColor="accent4"/>
                <w:szCs w:val="24"/>
                <w:lang w:eastAsia="en-AU"/>
              </w:rPr>
              <w:t>(refer also to Acceptance and Refusal of Authorisations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AE1F412"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95D43C8"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9FE4991"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B590787"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182CDAA"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702DD1B5"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7B206A41"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a child is not taken outside the service premises on an excursion or regular outing except with the written authorisation of a parent/guardian or authorised nominee </w:t>
            </w:r>
            <w:r w:rsidRPr="006D5AD9">
              <w:rPr>
                <w:rFonts w:ascii="Edu NSW ACT Foundation Medium" w:eastAsia="Times New Roman" w:hAnsi="Edu NSW ACT Foundation Medium" w:cs="Times New Roman"/>
                <w:i/>
                <w:iCs/>
                <w:color w:val="693A77" w:themeColor="accent4"/>
                <w:szCs w:val="24"/>
                <w:lang w:eastAsia="en-AU"/>
              </w:rPr>
              <w:t>(refer to Excursions and Service Events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5992AB0"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0076B26"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7A62FAD"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D7FD364"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BDD9F1C"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4C14ECB2"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28D2F31C"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authorisation procedures are in place for excursions, regular outings and other service events </w:t>
            </w:r>
            <w:r w:rsidRPr="006D5AD9">
              <w:rPr>
                <w:rFonts w:ascii="Edu NSW ACT Foundation Medium" w:eastAsia="Times New Roman" w:hAnsi="Edu NSW ACT Foundation Medium" w:cs="Times New Roman"/>
                <w:i/>
                <w:iCs/>
                <w:color w:val="693A77" w:themeColor="accent4"/>
                <w:szCs w:val="24"/>
                <w:lang w:eastAsia="en-AU"/>
              </w:rPr>
              <w:t xml:space="preserve">(refer to Excursions and Service Events Policy), </w:t>
            </w:r>
            <w:r w:rsidRPr="006D5AD9">
              <w:rPr>
                <w:rFonts w:ascii="Edu NSW ACT Foundation Medium" w:eastAsia="Times New Roman" w:hAnsi="Edu NSW ACT Foundation Medium" w:cs="Times New Roman"/>
                <w:szCs w:val="24"/>
                <w:lang w:eastAsia="en-AU"/>
              </w:rPr>
              <w:t xml:space="preserve">including the authorisation for transporting children </w:t>
            </w:r>
            <w:r w:rsidRPr="006D5AD9">
              <w:rPr>
                <w:rFonts w:ascii="Edu NSW ACT Foundation Medium" w:eastAsia="Times New Roman" w:hAnsi="Edu NSW ACT Foundation Medium" w:cs="Times New Roman"/>
                <w:i/>
                <w:color w:val="548DD4" w:themeColor="text2" w:themeTint="99"/>
                <w:szCs w:val="24"/>
                <w:lang w:eastAsia="en-AU"/>
              </w:rPr>
              <w:t>(Regulation 102D)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FC53172"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B06A5B4" w14:textId="77777777" w:rsidR="006D5AD9" w:rsidRPr="006D5AD9" w:rsidRDefault="006D5AD9" w:rsidP="006D5AD9">
            <w:pPr>
              <w:jc w:val="center"/>
              <w:rPr>
                <w:rFonts w:ascii="Edu NSW ACT Foundation Medium" w:hAnsi="Edu NSW ACT Foundation Medium"/>
                <w:b/>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90FA237"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7CED7D3"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53A63D7" w14:textId="77777777" w:rsidR="006D5AD9" w:rsidRPr="006D5AD9" w:rsidRDefault="006D5AD9" w:rsidP="006D5AD9">
            <w:pPr>
              <w:jc w:val="center"/>
              <w:rPr>
                <w:rFonts w:ascii="Edu NSW ACT Foundation Medium" w:hAnsi="Edu NSW ACT Foundation Medium"/>
                <w:bCs/>
                <w:szCs w:val="24"/>
              </w:rPr>
            </w:pPr>
          </w:p>
        </w:tc>
      </w:tr>
      <w:tr w:rsidR="006D5AD9" w:rsidRPr="006D5AD9" w14:paraId="4656EF3F"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59C94E57"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that there are procedures in place when a child is given into the care of another person, such as for a medical or other emergency </w:t>
            </w:r>
            <w:r w:rsidRPr="006D5AD9">
              <w:rPr>
                <w:rFonts w:ascii="Edu NSW ACT Foundation Medium" w:eastAsia="Times New Roman" w:hAnsi="Edu NSW ACT Foundation Medium" w:cs="Times New Roman"/>
                <w:i/>
                <w:iCs/>
                <w:color w:val="693A77" w:themeColor="accent4"/>
                <w:szCs w:val="24"/>
                <w:lang w:eastAsia="en-AU"/>
              </w:rPr>
              <w:t>(refer to Emergency and Evacuation Policy and Incident, Injury, Trauma and Illness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ACF4C1B"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DA75BE3"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87CD028"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74A6D51"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D508DA5" w14:textId="77777777" w:rsidR="006D5AD9" w:rsidRPr="006D5AD9" w:rsidRDefault="006D5AD9" w:rsidP="006D5AD9">
            <w:pPr>
              <w:jc w:val="center"/>
              <w:rPr>
                <w:rFonts w:ascii="Edu NSW ACT Foundation Medium" w:hAnsi="Edu NSW ACT Foundation Medium"/>
                <w:bCs/>
                <w:szCs w:val="24"/>
              </w:rPr>
            </w:pPr>
          </w:p>
        </w:tc>
      </w:tr>
      <w:tr w:rsidR="006D5AD9" w:rsidRPr="006D5AD9" w14:paraId="32CC7ACC"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10252AEB"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lastRenderedPageBreak/>
              <w:t xml:space="preserve">Implementing the authorisation procedures outlined in </w:t>
            </w:r>
            <w:r w:rsidRPr="006D5AD9">
              <w:rPr>
                <w:rFonts w:ascii="Edu NSW ACT Foundation Medium" w:eastAsia="Times New Roman" w:hAnsi="Edu NSW ACT Foundation Medium" w:cs="Times New Roman"/>
                <w:i/>
                <w:color w:val="EE4158"/>
                <w:szCs w:val="24"/>
                <w:lang w:eastAsia="en-AU"/>
              </w:rPr>
              <w:t>Attachment 1</w:t>
            </w:r>
            <w:r w:rsidRPr="006D5AD9">
              <w:rPr>
                <w:rFonts w:ascii="Edu NSW ACT Foundation Medium" w:eastAsia="Times New Roman" w:hAnsi="Edu NSW ACT Foundation Medium" w:cs="Times New Roman"/>
                <w:szCs w:val="24"/>
                <w:lang w:eastAsia="en-AU"/>
              </w:rPr>
              <w:t xml:space="preserve"> in the event that a parent/guardian or authorised nominee telephones the service to advise that a person not listed on their child’s enrolment form will be collecting their child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CEC237A"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A1A02AC"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2E543FF"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06E5A5D"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48D7BA0" w14:textId="77777777" w:rsidR="006D5AD9" w:rsidRPr="006D5AD9" w:rsidRDefault="006D5AD9" w:rsidP="006D5AD9">
            <w:pPr>
              <w:jc w:val="center"/>
              <w:rPr>
                <w:rFonts w:ascii="Edu NSW ACT Foundation Medium" w:hAnsi="Edu NSW ACT Foundation Medium"/>
                <w:bCs/>
                <w:szCs w:val="24"/>
              </w:rPr>
            </w:pPr>
          </w:p>
        </w:tc>
      </w:tr>
      <w:tr w:rsidR="006D5AD9" w:rsidRPr="006D5AD9" w14:paraId="35F4840D"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698FBD7F"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that parents/guardians or authorised nominees are contacted in the event that an unauthorised person arrives to collect a child from the service, and that appropriate procedures are followed </w:t>
            </w:r>
            <w:r w:rsidRPr="006D5AD9">
              <w:rPr>
                <w:rFonts w:ascii="Edu NSW ACT Foundation Medium" w:eastAsia="Times New Roman" w:hAnsi="Edu NSW ACT Foundation Medium" w:cs="Times New Roman"/>
                <w:i/>
                <w:color w:val="EE4158"/>
                <w:szCs w:val="24"/>
                <w:lang w:eastAsia="en-AU"/>
              </w:rPr>
              <w:t>(refer to Attachment 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A65A5BA"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8939C53"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1E0E822"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C361ADE"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2B1B188" w14:textId="77777777" w:rsidR="006D5AD9" w:rsidRPr="006D5AD9" w:rsidRDefault="006D5AD9" w:rsidP="006D5AD9">
            <w:pPr>
              <w:jc w:val="center"/>
              <w:rPr>
                <w:rFonts w:ascii="Edu NSW ACT Foundation Medium" w:hAnsi="Edu NSW ACT Foundation Medium"/>
                <w:bCs/>
                <w:szCs w:val="24"/>
              </w:rPr>
            </w:pPr>
          </w:p>
        </w:tc>
      </w:tr>
      <w:tr w:rsidR="006D5AD9" w:rsidRPr="006D5AD9" w14:paraId="724BA0FE"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007AB1CE"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Following the authorisation procedures </w:t>
            </w:r>
            <w:r w:rsidRPr="006D5AD9">
              <w:rPr>
                <w:rFonts w:ascii="Edu NSW ACT Foundation Medium" w:eastAsia="Times New Roman" w:hAnsi="Edu NSW ACT Foundation Medium" w:cs="Times New Roman"/>
                <w:i/>
                <w:color w:val="EE4158"/>
                <w:szCs w:val="24"/>
                <w:lang w:eastAsia="en-AU"/>
              </w:rPr>
              <w:t xml:space="preserve">(refer to Attachment 1) </w:t>
            </w:r>
            <w:r w:rsidRPr="006D5AD9">
              <w:rPr>
                <w:rFonts w:ascii="Edu NSW ACT Foundation Medium" w:eastAsia="Times New Roman" w:hAnsi="Edu NSW ACT Foundation Medium" w:cs="Times New Roman"/>
                <w:szCs w:val="24"/>
                <w:lang w:eastAsia="en-AU"/>
              </w:rPr>
              <w:t>and contacting the parents/guardians or authorised nominees if an unauthorised person arrives to collect a child from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E03DF75"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5A09179"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BF9D202"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9FA64BB"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5F710C9" w14:textId="77777777" w:rsidR="006D5AD9" w:rsidRPr="006D5AD9" w:rsidRDefault="006D5AD9" w:rsidP="006D5AD9">
            <w:pPr>
              <w:jc w:val="center"/>
              <w:rPr>
                <w:rFonts w:ascii="Edu NSW ACT Foundation Medium" w:hAnsi="Edu NSW ACT Foundation Medium"/>
                <w:bCs/>
                <w:szCs w:val="24"/>
              </w:rPr>
            </w:pPr>
          </w:p>
        </w:tc>
      </w:tr>
      <w:tr w:rsidR="006D5AD9" w:rsidRPr="006D5AD9" w14:paraId="5B5CB62C"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5A6C3665"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Following the procedures to ensure the safe collection of children </w:t>
            </w:r>
            <w:r w:rsidRPr="006D5AD9">
              <w:rPr>
                <w:rFonts w:ascii="Edu NSW ACT Foundation Medium" w:eastAsia="Times New Roman" w:hAnsi="Edu NSW ACT Foundation Medium" w:cs="Times New Roman"/>
                <w:i/>
                <w:color w:val="EE4158"/>
                <w:szCs w:val="24"/>
                <w:lang w:eastAsia="en-AU"/>
              </w:rPr>
              <w:t>(refer to Attachment 3)</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46F9FEE"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9571BC4"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DD111C9"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8A40EDB"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8DAC24C"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7A2A0EED"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0EC5AAA7"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Following procedures in the event that an inappropriate person </w:t>
            </w:r>
            <w:r w:rsidRPr="006D5AD9">
              <w:rPr>
                <w:rFonts w:ascii="Edu NSW ACT Foundation Medium" w:eastAsia="Times New Roman" w:hAnsi="Edu NSW ACT Foundation Medium" w:cs="Times New Roman"/>
                <w:i/>
                <w:color w:val="EE4158"/>
                <w:szCs w:val="24"/>
                <w:lang w:eastAsia="en-AU"/>
              </w:rPr>
              <w:t xml:space="preserve">(refer to Definitions) </w:t>
            </w:r>
            <w:r w:rsidRPr="006D5AD9">
              <w:rPr>
                <w:rFonts w:ascii="Edu NSW ACT Foundation Medium" w:eastAsia="Times New Roman" w:hAnsi="Edu NSW ACT Foundation Medium" w:cs="Times New Roman"/>
                <w:szCs w:val="24"/>
                <w:lang w:eastAsia="en-AU"/>
              </w:rPr>
              <w:t xml:space="preserve">attempts to collect a child from the service </w:t>
            </w:r>
            <w:r w:rsidRPr="006D5AD9">
              <w:rPr>
                <w:rFonts w:ascii="Edu NSW ACT Foundation Medium" w:eastAsia="Times New Roman" w:hAnsi="Edu NSW ACT Foundation Medium" w:cs="Times New Roman"/>
                <w:i/>
                <w:color w:val="EE4158"/>
                <w:szCs w:val="24"/>
                <w:lang w:eastAsia="en-AU"/>
              </w:rPr>
              <w:t>(refer to Attachment 3)</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0307506"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E065566"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4070B51"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D49CD36"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3525F98"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0E0A9129"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3A8B8997"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Informing the approved provider as soon as is practicable, but within 24 hours, if a child has left the service unattended by an adult or with an unauthorised person</w:t>
            </w:r>
            <w:r w:rsidRPr="006D5AD9">
              <w:rPr>
                <w:rFonts w:ascii="Edu NSW ACT Foundation Medium" w:eastAsia="Times New Roman" w:hAnsi="Edu NSW ACT Foundation Medium" w:cs="Times New Roman"/>
                <w:i/>
                <w:color w:val="EE4158"/>
                <w:szCs w:val="24"/>
                <w:lang w:eastAsia="en-AU"/>
              </w:rPr>
              <w:t xml:space="preserve"> (refer to Definitions)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62A4A7D"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F784EB6"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57089E2"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966A759"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22EF219"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31EAD64F"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466F90E9"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Keeping a written record of all visitors to the service, including time of arrival and departure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1170B45"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C181AA1"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3C24DAF"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02AF915"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BA2718C" w14:textId="77777777" w:rsidR="006D5AD9" w:rsidRPr="006D5AD9" w:rsidRDefault="006D5AD9" w:rsidP="006D5AD9">
            <w:pPr>
              <w:jc w:val="center"/>
              <w:rPr>
                <w:rFonts w:ascii="Edu NSW ACT Foundation Medium" w:hAnsi="Edu NSW ACT Foundation Medium"/>
                <w:bCs/>
                <w:szCs w:val="24"/>
              </w:rPr>
            </w:pPr>
          </w:p>
        </w:tc>
      </w:tr>
      <w:tr w:rsidR="006D5AD9" w:rsidRPr="006D5AD9" w14:paraId="610C41DA"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192C755C"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procedures are in place for the care of a child who has not been collected from the service on time </w:t>
            </w:r>
            <w:r w:rsidRPr="006D5AD9">
              <w:rPr>
                <w:rFonts w:ascii="Edu NSW ACT Foundation Medium" w:eastAsia="Times New Roman" w:hAnsi="Edu NSW ACT Foundation Medium" w:cs="Times New Roman"/>
                <w:i/>
                <w:color w:val="EE4158"/>
                <w:szCs w:val="24"/>
                <w:lang w:eastAsia="en-AU"/>
              </w:rPr>
              <w:t>(refer to Attachment 4)</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99F0A09"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550DD47"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A45B6BF"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F80A1F0"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4D16B40" w14:textId="77777777" w:rsidR="006D5AD9" w:rsidRPr="006D5AD9" w:rsidRDefault="006D5AD9" w:rsidP="006D5AD9">
            <w:pPr>
              <w:jc w:val="center"/>
              <w:rPr>
                <w:rFonts w:ascii="Edu NSW ACT Foundation Medium" w:hAnsi="Edu NSW ACT Foundation Medium"/>
                <w:bCs/>
                <w:szCs w:val="24"/>
              </w:rPr>
            </w:pPr>
          </w:p>
        </w:tc>
      </w:tr>
      <w:tr w:rsidR="006D5AD9" w:rsidRPr="006D5AD9" w14:paraId="16668B34"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2E472C9A"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Following procedures for the late collection of children </w:t>
            </w:r>
            <w:r w:rsidRPr="006D5AD9">
              <w:rPr>
                <w:rFonts w:ascii="Edu NSW ACT Foundation Medium" w:eastAsia="Times New Roman" w:hAnsi="Edu NSW ACT Foundation Medium" w:cs="Times New Roman"/>
                <w:i/>
                <w:color w:val="EE4158"/>
                <w:szCs w:val="24"/>
                <w:lang w:eastAsia="en-AU"/>
              </w:rPr>
              <w:t>(refer to Attachment 4)</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B86D2B4"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E4E3D85"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A9B1A85"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B5515E4"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A35A0CD"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43A07592"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76F6FC3D"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Collecting their child on time at the end of each session/day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C37B2C2"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FD1AD64"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9F5CB58"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586A5BE"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9913B66" w14:textId="77777777" w:rsidR="006D5AD9" w:rsidRPr="006D5AD9" w:rsidRDefault="006D5AD9" w:rsidP="006D5AD9">
            <w:pPr>
              <w:jc w:val="center"/>
              <w:rPr>
                <w:rFonts w:ascii="Edu NSW ACT Foundation Medium" w:hAnsi="Edu NSW ACT Foundation Medium"/>
                <w:bCs/>
                <w:szCs w:val="24"/>
              </w:rPr>
            </w:pPr>
          </w:p>
        </w:tc>
      </w:tr>
      <w:tr w:rsidR="006D5AD9" w:rsidRPr="006D5AD9" w14:paraId="4769A2D4"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7DCB40BF"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Alerting the service if they are likely to be late collecting their child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97FD000"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75B9081"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EC36C1F"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A17B123"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9F35751" w14:textId="77777777" w:rsidR="006D5AD9" w:rsidRPr="006D5AD9" w:rsidRDefault="006D5AD9" w:rsidP="006D5AD9">
            <w:pPr>
              <w:jc w:val="center"/>
              <w:rPr>
                <w:rFonts w:ascii="Edu NSW ACT Foundation Medium" w:hAnsi="Edu NSW ACT Foundation Medium"/>
                <w:bCs/>
                <w:szCs w:val="24"/>
              </w:rPr>
            </w:pPr>
          </w:p>
        </w:tc>
      </w:tr>
      <w:tr w:rsidR="006D5AD9" w:rsidRPr="006D5AD9" w14:paraId="2938E525"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3A988824"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Paying a late-collection fee if required by the service’s </w:t>
            </w:r>
            <w:r w:rsidRPr="006D5AD9">
              <w:rPr>
                <w:rFonts w:ascii="Edu NSW ACT Foundation Medium" w:eastAsia="Times New Roman" w:hAnsi="Edu NSW ACT Foundation Medium" w:cs="Times New Roman"/>
                <w:i/>
                <w:iCs/>
                <w:color w:val="693A77" w:themeColor="accent4"/>
                <w:szCs w:val="24"/>
                <w:lang w:eastAsia="en-AU"/>
              </w:rPr>
              <w:t>Fees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8ABA0DA"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B468185"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AE3993F"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87AB5C5"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69BFCAB" w14:textId="77777777" w:rsidR="006D5AD9" w:rsidRPr="006D5AD9" w:rsidRDefault="006D5AD9" w:rsidP="006D5AD9">
            <w:pPr>
              <w:jc w:val="center"/>
              <w:rPr>
                <w:rFonts w:ascii="Edu NSW ACT Foundation Medium" w:hAnsi="Edu NSW ACT Foundation Medium"/>
                <w:bCs/>
                <w:szCs w:val="24"/>
              </w:rPr>
            </w:pPr>
          </w:p>
        </w:tc>
      </w:tr>
      <w:tr w:rsidR="006D5AD9" w:rsidRPr="006D5AD9" w14:paraId="36E92228"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06BB78B0"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the educator-to-child ratios are maintained at all times children are in attendance at the service (including when children are collected late from the service) according to the requirements of </w:t>
            </w:r>
            <w:r w:rsidRPr="006D5AD9">
              <w:rPr>
                <w:rFonts w:ascii="Edu NSW ACT Foundation Medium" w:eastAsia="Times New Roman" w:hAnsi="Edu NSW ACT Foundation Medium" w:cs="Times New Roman"/>
                <w:i/>
                <w:color w:val="548DD4" w:themeColor="text2" w:themeTint="99"/>
                <w:szCs w:val="24"/>
                <w:lang w:eastAsia="en-AU"/>
              </w:rPr>
              <w:t>Regulations 122, 123 and 360</w:t>
            </w:r>
            <w:r w:rsidRPr="006D5AD9">
              <w:rPr>
                <w:rFonts w:ascii="Edu NSW ACT Foundation Medium" w:eastAsia="Times New Roman" w:hAnsi="Edu NSW ACT Foundation Medium" w:cs="Times New Roman"/>
                <w:szCs w:val="24"/>
                <w:lang w:eastAsia="en-AU"/>
              </w:rPr>
              <w:t xml:space="preserve"> </w:t>
            </w:r>
            <w:r w:rsidRPr="006D5AD9">
              <w:rPr>
                <w:rFonts w:ascii="Edu NSW ACT Foundation Medium" w:eastAsia="Times New Roman" w:hAnsi="Edu NSW ACT Foundation Medium" w:cs="Times New Roman"/>
                <w:i/>
                <w:color w:val="EE4158"/>
                <w:szCs w:val="24"/>
                <w:lang w:eastAsia="en-AU"/>
              </w:rPr>
              <w:t>(refer also to Supervision of Children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111ACE9"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E235097"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BD7AAEA"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BC4A8CE"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28C997E"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06A55822"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28D038E4"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Should any incidents occur relating to the delivery of children to, or collection from, the service premises, ensuring that the response meets all regulatory requirements, including implementing the </w:t>
            </w:r>
            <w:r w:rsidRPr="006D5AD9">
              <w:rPr>
                <w:rFonts w:ascii="Edu NSW ACT Foundation Medium" w:eastAsia="Times New Roman" w:hAnsi="Edu NSW ACT Foundation Medium" w:cs="Times New Roman"/>
                <w:i/>
                <w:iCs/>
                <w:color w:val="693A77" w:themeColor="accent4"/>
                <w:szCs w:val="24"/>
                <w:lang w:eastAsia="en-AU"/>
              </w:rPr>
              <w:t xml:space="preserve">Incident, injury, trauma and illness policy </w:t>
            </w:r>
            <w:r w:rsidRPr="006D5AD9">
              <w:rPr>
                <w:rFonts w:ascii="Edu NSW ACT Foundation Medium" w:eastAsia="Times New Roman" w:hAnsi="Edu NSW ACT Foundation Medium" w:cs="Times New Roman"/>
                <w:i/>
                <w:color w:val="548DD4" w:themeColor="text2" w:themeTint="99"/>
                <w:szCs w:val="24"/>
                <w:lang w:eastAsia="en-AU"/>
              </w:rPr>
              <w:t>(Regulations 86 and 87)</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7234CEE" w14:textId="77777777" w:rsidR="006D5AD9" w:rsidRPr="006D5AD9" w:rsidRDefault="006D5AD9" w:rsidP="006D5AD9">
            <w:pPr>
              <w:jc w:val="center"/>
              <w:rPr>
                <w:rFonts w:ascii="Edu NSW ACT Foundation Medium" w:hAnsi="Edu NSW ACT Foundation Medium"/>
                <w:b/>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04B38F5"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0D4B118"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A9AD85C"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16B2634"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0E73E216"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1032CF85"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Ensuring children are adequately supervised at all times </w:t>
            </w:r>
            <w:r w:rsidRPr="006D5AD9">
              <w:rPr>
                <w:rFonts w:ascii="Edu NSW ACT Foundation Medium" w:eastAsia="Times New Roman" w:hAnsi="Edu NSW ACT Foundation Medium" w:cs="Times New Roman"/>
                <w:i/>
                <w:iCs/>
                <w:color w:val="693A77" w:themeColor="accent4"/>
                <w:szCs w:val="24"/>
                <w:lang w:eastAsia="en-AU"/>
              </w:rPr>
              <w:t>(refer to Supervision of Children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84FE503"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C11676E"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2B9D3F7"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E057116"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1D04855"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6876D818"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0EB52D7A"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Supervising their own child before signing them into the program and after they have signed them out of the program</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79E5FBC"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1CB94E6"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A1C2116"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42E0144"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3F350FD" w14:textId="77777777" w:rsidR="006D5AD9" w:rsidRPr="006D5AD9" w:rsidRDefault="006D5AD9" w:rsidP="006D5AD9">
            <w:pPr>
              <w:jc w:val="center"/>
              <w:rPr>
                <w:rFonts w:ascii="Edu NSW ACT Foundation Medium" w:hAnsi="Edu NSW ACT Foundation Medium"/>
                <w:bCs/>
                <w:szCs w:val="24"/>
              </w:rPr>
            </w:pPr>
          </w:p>
        </w:tc>
      </w:tr>
      <w:tr w:rsidR="006D5AD9" w:rsidRPr="006D5AD9" w14:paraId="26DB6397"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324CF6EC"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Supervising other children in their care, including siblings, while attending or assisting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DA98C48"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C778A1B"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0FA39DA"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A8A2667"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0F01ED3" w14:textId="77777777" w:rsidR="006D5AD9" w:rsidRPr="006D5AD9" w:rsidRDefault="006D5AD9" w:rsidP="006D5AD9">
            <w:pPr>
              <w:jc w:val="center"/>
              <w:rPr>
                <w:rFonts w:ascii="Edu NSW ACT Foundation Medium" w:hAnsi="Edu NSW ACT Foundation Medium"/>
                <w:bCs/>
                <w:szCs w:val="24"/>
              </w:rPr>
            </w:pPr>
          </w:p>
        </w:tc>
      </w:tr>
      <w:tr w:rsidR="006D5AD9" w:rsidRPr="006D5AD9" w14:paraId="1941BE84"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498850A7"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Ensuring the entry/exit doors and gates are kept closed during program hours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D8AE45F"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467D1DA"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DEA5AA8"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2A4BD4A"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4FEAD0D"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29CE219D"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0A368BEC"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 xml:space="preserve">Notifying DE in writing within 24 hours, and the parents as soon as is practicable, in the event of a serious incident </w:t>
            </w:r>
            <w:r w:rsidRPr="006D5AD9">
              <w:rPr>
                <w:rFonts w:ascii="Edu NSW ACT Foundation Medium" w:eastAsia="Times New Roman" w:hAnsi="Edu NSW ACT Foundation Medium" w:cs="Times New Roman"/>
                <w:i/>
                <w:color w:val="EE4158"/>
                <w:szCs w:val="24"/>
                <w:lang w:eastAsia="en-AU"/>
              </w:rPr>
              <w:t>(refer to Definitions)</w:t>
            </w:r>
            <w:r w:rsidRPr="006D5AD9">
              <w:rPr>
                <w:rFonts w:ascii="Edu NSW ACT Foundation Medium" w:eastAsia="Times New Roman" w:hAnsi="Edu NSW ACT Foundation Medium" w:cs="Times New Roman"/>
                <w:szCs w:val="24"/>
                <w:lang w:eastAsia="en-AU"/>
              </w:rPr>
              <w:t xml:space="preserve">, including when a child has left the service unattended by an adult or with an unauthorised person </w:t>
            </w:r>
            <w:r w:rsidRPr="006D5AD9">
              <w:rPr>
                <w:rFonts w:ascii="Edu NSW ACT Foundation Medium" w:eastAsia="Times New Roman" w:hAnsi="Edu NSW ACT Foundation Medium" w:cs="Times New Roman"/>
                <w:i/>
                <w:color w:val="548DD4" w:themeColor="text2" w:themeTint="99"/>
                <w:szCs w:val="24"/>
                <w:lang w:eastAsia="en-AU"/>
              </w:rPr>
              <w:t>(Regulations 12, 86, 176)</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9A29886"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DC24AF0"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1C18F23"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99D032A"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78F26BE" w14:textId="77777777" w:rsidR="006D5AD9" w:rsidRPr="006D5AD9" w:rsidRDefault="006D5AD9" w:rsidP="006D5AD9">
            <w:pPr>
              <w:jc w:val="center"/>
              <w:rPr>
                <w:rFonts w:ascii="Edu NSW ACT Foundation Medium" w:hAnsi="Edu NSW ACT Foundation Medium"/>
                <w:bCs/>
                <w:szCs w:val="24"/>
              </w:rPr>
            </w:pPr>
          </w:p>
        </w:tc>
      </w:tr>
      <w:tr w:rsidR="006D5AD9" w:rsidRPr="006D5AD9" w14:paraId="2CB2742C"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63EC4EA9"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lastRenderedPageBreak/>
              <w:t>Providing parents/guardians with information regarding procedures for delivery and collection of children prior to their child’s commencement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B92A64C"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402A9F2"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53E77F7"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88D0A69"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5D52328" w14:textId="77777777" w:rsidR="006D5AD9" w:rsidRPr="006D5AD9" w:rsidRDefault="006D5AD9" w:rsidP="006D5AD9">
            <w:pPr>
              <w:jc w:val="center"/>
              <w:rPr>
                <w:rFonts w:ascii="Edu NSW ACT Foundation Medium" w:hAnsi="Edu NSW ACT Foundation Medium"/>
                <w:bCs/>
                <w:szCs w:val="24"/>
              </w:rPr>
            </w:pPr>
          </w:p>
        </w:tc>
      </w:tr>
      <w:tr w:rsidR="006D5AD9" w:rsidRPr="006D5AD9" w14:paraId="161A0E1D"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551F9021"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Ensuring that early childhood teachers; educators, staff and parents/guardians comply with the service’s</w:t>
            </w:r>
            <w:r w:rsidRPr="006D5AD9">
              <w:rPr>
                <w:rFonts w:ascii="Edu NSW ACT Foundation Medium" w:eastAsia="Times New Roman" w:hAnsi="Edu NSW ACT Foundation Medium" w:cs="Times New Roman"/>
                <w:i/>
                <w:iCs/>
                <w:color w:val="693A77" w:themeColor="accent4"/>
                <w:szCs w:val="24"/>
                <w:lang w:eastAsia="en-AU"/>
              </w:rPr>
              <w:t xml:space="preserve"> Road Safety and Safe Transport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6E91B27"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7C386DA"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3193150"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88594EA"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7AEC074"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r>
      <w:tr w:rsidR="006D5AD9" w:rsidRPr="006D5AD9" w14:paraId="118473B6"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009C3E90" w14:textId="77777777" w:rsidR="006D5AD9" w:rsidRPr="006D5AD9" w:rsidRDefault="006D5AD9" w:rsidP="006D5AD9">
            <w:pPr>
              <w:spacing w:after="0"/>
              <w:ind w:left="414" w:hanging="357"/>
              <w:contextualSpacing/>
              <w:rPr>
                <w:rFonts w:ascii="Edu NSW ACT Foundation Medium" w:eastAsia="Times New Roman" w:hAnsi="Edu NSW ACT Foundation Medium" w:cs="Times New Roman"/>
                <w:szCs w:val="24"/>
                <w:lang w:eastAsia="en-AU"/>
              </w:rPr>
            </w:pPr>
            <w:r w:rsidRPr="006D5AD9">
              <w:rPr>
                <w:rFonts w:ascii="Edu NSW ACT Foundation Medium" w:eastAsia="Times New Roman" w:hAnsi="Edu NSW ACT Foundation Medium" w:cs="Times New Roman"/>
                <w:szCs w:val="24"/>
                <w:lang w:eastAsia="en-AU"/>
              </w:rPr>
              <w:t>Displaying an up-to-date list of the telephone numbers of the approved provider, DE, Orange Door, DFFH Child Protection Service and the local police station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518CD7E"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3901093" w14:textId="77777777" w:rsidR="006D5AD9" w:rsidRPr="006D5AD9" w:rsidRDefault="006D5AD9" w:rsidP="006D5AD9">
            <w:pPr>
              <w:jc w:val="center"/>
              <w:rPr>
                <w:rFonts w:ascii="Edu NSW ACT Foundation Medium" w:hAnsi="Edu NSW ACT Foundation Medium"/>
                <w:bCs/>
                <w:szCs w:val="24"/>
              </w:rPr>
            </w:pPr>
            <w:r w:rsidRPr="006D5AD9">
              <w:rPr>
                <w:rFonts w:ascii="Edu NSW ACT Foundation Medium" w:eastAsia="Symbol" w:hAnsi="Edu NSW ACT Foundation Medium" w:cs="Symbol"/>
                <w:bCs/>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8D8A668" w14:textId="77777777" w:rsidR="006D5AD9" w:rsidRPr="006D5AD9" w:rsidRDefault="006D5AD9" w:rsidP="006D5AD9">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A74DDE0" w14:textId="77777777" w:rsidR="006D5AD9" w:rsidRPr="006D5AD9" w:rsidRDefault="006D5AD9" w:rsidP="006D5AD9">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070C6B8" w14:textId="77777777" w:rsidR="006D5AD9" w:rsidRPr="006D5AD9" w:rsidRDefault="006D5AD9" w:rsidP="006D5AD9">
            <w:pPr>
              <w:jc w:val="center"/>
              <w:rPr>
                <w:rFonts w:ascii="Edu NSW ACT Foundation Medium" w:hAnsi="Edu NSW ACT Foundation Medium"/>
                <w:bCs/>
                <w:szCs w:val="24"/>
              </w:rPr>
            </w:pPr>
          </w:p>
        </w:tc>
      </w:tr>
    </w:tbl>
    <w:p w14:paraId="2157D20E" w14:textId="77777777" w:rsidR="006D5AD9" w:rsidRPr="006D5AD9" w:rsidRDefault="006D5AD9" w:rsidP="006D5AD9">
      <w:pPr>
        <w:rPr>
          <w:rFonts w:ascii="Edu NSW ACT Foundation Medium" w:hAnsi="Edu NSW ACT Foundation Medium"/>
          <w:szCs w:val="24"/>
        </w:rPr>
      </w:pPr>
    </w:p>
    <w:p w14:paraId="41221AC2" w14:textId="77777777" w:rsidR="006D5AD9" w:rsidRPr="006D5AD9" w:rsidRDefault="006D5AD9" w:rsidP="006D5AD9">
      <w:pPr>
        <w:ind w:left="1276"/>
        <w:rPr>
          <w:rFonts w:ascii="Edu NSW ACT Foundation Medium" w:hAnsi="Edu NSW ACT Foundation Medium"/>
          <w:szCs w:val="24"/>
        </w:rPr>
      </w:pPr>
    </w:p>
    <w:p w14:paraId="54695CBE"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noProof/>
          <w:szCs w:val="24"/>
        </w:rPr>
        <w:drawing>
          <wp:anchor distT="0" distB="0" distL="114300" distR="114300" simplePos="0" relativeHeight="251669504" behindDoc="1" locked="1" layoutInCell="1" allowOverlap="1" wp14:anchorId="23883C3F" wp14:editId="3C7C13E1">
            <wp:simplePos x="0" y="0"/>
            <wp:positionH relativeFrom="column">
              <wp:posOffset>-100330</wp:posOffset>
            </wp:positionH>
            <wp:positionV relativeFrom="line">
              <wp:posOffset>0</wp:posOffset>
            </wp:positionV>
            <wp:extent cx="827405" cy="82740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6D5AD9">
        <w:rPr>
          <w:rFonts w:ascii="Edu NSW ACT Foundation Medium" w:hAnsi="Edu NSW ACT Foundation Medium"/>
          <w:noProof/>
          <w:szCs w:val="24"/>
        </w:rPr>
        <mc:AlternateContent>
          <mc:Choice Requires="wps">
            <w:drawing>
              <wp:anchor distT="0" distB="0" distL="114300" distR="114300" simplePos="0" relativeHeight="251661312" behindDoc="0" locked="1" layoutInCell="1" allowOverlap="1" wp14:anchorId="7F137427" wp14:editId="285BFF12">
                <wp:simplePos x="0" y="0"/>
                <wp:positionH relativeFrom="column">
                  <wp:posOffset>827405</wp:posOffset>
                </wp:positionH>
                <wp:positionV relativeFrom="paragraph">
                  <wp:posOffset>-40005</wp:posOffset>
                </wp:positionV>
                <wp:extent cx="5709285" cy="0"/>
                <wp:effectExtent l="0" t="0" r="0" b="0"/>
                <wp:wrapNone/>
                <wp:docPr id="11" name="Straight Connector 11"/>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7CDF43D5" id="Straight Connector 11"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15pt,-3.15pt" to="514.7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" strokecolor="#f69434" strokeweight="1.25pt">
                <v:stroke dashstyle="1 1"/>
                <w10:anchorlock/>
              </v:line>
            </w:pict>
          </mc:Fallback>
        </mc:AlternateContent>
      </w:r>
    </w:p>
    <w:p w14:paraId="6917BDD0" w14:textId="77777777" w:rsidR="006D5AD9" w:rsidRPr="006D5AD9" w:rsidRDefault="006D5AD9" w:rsidP="006D5AD9">
      <w:pPr>
        <w:keepNext/>
        <w:keepLines/>
        <w:spacing w:before="120" w:after="0"/>
        <w:ind w:left="1276"/>
        <w:outlineLvl w:val="0"/>
        <w:rPr>
          <w:rFonts w:ascii="Edu NSW ACT Foundation Medium" w:eastAsiaTheme="majorEastAsia" w:hAnsi="Edu NSW ACT Foundation Medium" w:cstheme="majorBidi"/>
          <w:b/>
          <w:bCs/>
          <w:caps/>
          <w:color w:val="548DD4" w:themeColor="text2" w:themeTint="99"/>
          <w:sz w:val="24"/>
          <w:szCs w:val="28"/>
        </w:rPr>
      </w:pPr>
      <w:r w:rsidRPr="006D5AD9">
        <w:rPr>
          <w:rFonts w:ascii="Edu NSW ACT Foundation Medium" w:eastAsiaTheme="majorEastAsia" w:hAnsi="Edu NSW ACT Foundation Medium" w:cstheme="majorBidi"/>
          <w:b/>
          <w:bCs/>
          <w:caps/>
          <w:color w:val="548DD4" w:themeColor="text2" w:themeTint="99"/>
          <w:sz w:val="24"/>
          <w:szCs w:val="28"/>
        </w:rPr>
        <w:t>Background and Legislation</w:t>
      </w:r>
    </w:p>
    <w:p w14:paraId="4ED9B7C4" w14:textId="77777777" w:rsidR="006D5AD9" w:rsidRPr="006D5AD9" w:rsidRDefault="006D5AD9" w:rsidP="006D5AD9">
      <w:pPr>
        <w:keepNext/>
        <w:keepLines/>
        <w:spacing w:before="200" w:after="0"/>
        <w:ind w:left="1276"/>
        <w:outlineLvl w:val="1"/>
        <w:rPr>
          <w:rFonts w:ascii="Edu NSW ACT Foundation Medium" w:eastAsiaTheme="majorEastAsia" w:hAnsi="Edu NSW ACT Foundation Medium" w:cstheme="majorBidi"/>
          <w:caps/>
          <w:sz w:val="22"/>
          <w:szCs w:val="26"/>
        </w:rPr>
      </w:pPr>
      <w:r w:rsidRPr="006D5AD9">
        <w:rPr>
          <w:rFonts w:ascii="Edu NSW ACT Foundation Medium" w:eastAsiaTheme="majorEastAsia" w:hAnsi="Edu NSW ACT Foundation Medium" w:cstheme="majorBidi"/>
          <w:caps/>
          <w:sz w:val="22"/>
          <w:szCs w:val="26"/>
        </w:rPr>
        <w:t>Background</w:t>
      </w:r>
    </w:p>
    <w:p w14:paraId="116BC6ED"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szCs w:val="24"/>
        </w:rPr>
        <w:t xml:space="preserve">A duty of care exists at all times the child is attending a children’s service. In addition, the service has a duty of care to a child while they are on the service’s premises even if they haven’t yet been signed into the service or has been signed out of the service and is legally under the care and supervision of the parent/guardian </w:t>
      </w:r>
      <w:r w:rsidRPr="006D5AD9">
        <w:rPr>
          <w:rFonts w:ascii="Edu NSW ACT Foundation Medium" w:hAnsi="Edu NSW ACT Foundation Medium"/>
          <w:i/>
          <w:iCs/>
          <w:color w:val="693A77" w:themeColor="accent4"/>
          <w:szCs w:val="24"/>
        </w:rPr>
        <w:t>(refer to Supervision of Children Policy)</w:t>
      </w:r>
      <w:r w:rsidRPr="006D5AD9">
        <w:rPr>
          <w:rFonts w:ascii="Edu NSW ACT Foundation Medium" w:hAnsi="Edu NSW ACT Foundation Medium"/>
          <w:szCs w:val="24"/>
        </w:rPr>
        <w:t>.</w:t>
      </w:r>
    </w:p>
    <w:p w14:paraId="6EBB3B13"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szCs w:val="24"/>
        </w:rPr>
        <w:t xml:space="preserve">The child may only leave the service in the care of a parent/guardian, authorised nominee or a person authorised by one of these parties to collect the child. An authorised person does not include a parent who is prohibited by a court/parenting order from having contact with the child. An exception is made in the event of a medical or other emergency </w:t>
      </w:r>
      <w:r w:rsidRPr="006D5AD9">
        <w:rPr>
          <w:rFonts w:ascii="Edu NSW ACT Foundation Medium" w:hAnsi="Edu NSW ACT Foundation Medium"/>
          <w:i/>
          <w:iCs/>
          <w:color w:val="693A77" w:themeColor="accent4"/>
          <w:szCs w:val="24"/>
        </w:rPr>
        <w:t xml:space="preserve">(refer to Incident, Injury, Trauma and Illness Policy and Emergency and Evacuation Policy) </w:t>
      </w:r>
      <w:r w:rsidRPr="006D5AD9">
        <w:rPr>
          <w:rFonts w:ascii="Edu NSW ACT Foundation Medium" w:hAnsi="Edu NSW ACT Foundation Medium"/>
          <w:szCs w:val="24"/>
        </w:rPr>
        <w:t xml:space="preserve">and for excursions </w:t>
      </w:r>
      <w:r w:rsidRPr="006D5AD9">
        <w:rPr>
          <w:rFonts w:ascii="Edu NSW ACT Foundation Medium" w:hAnsi="Edu NSW ACT Foundation Medium"/>
          <w:i/>
          <w:iCs/>
          <w:color w:val="693A77" w:themeColor="accent4"/>
          <w:szCs w:val="24"/>
        </w:rPr>
        <w:t>(refer to Excursions and Service Events Policy).</w:t>
      </w:r>
    </w:p>
    <w:p w14:paraId="1FD644F6"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noProof/>
          <w:szCs w:val="24"/>
        </w:rPr>
        <mc:AlternateContent>
          <mc:Choice Requires="wps">
            <w:drawing>
              <wp:inline distT="0" distB="0" distL="0" distR="0" wp14:anchorId="6C55159A" wp14:editId="172A9A67">
                <wp:extent cx="5253836" cy="798118"/>
                <wp:effectExtent l="0" t="0" r="23495" b="21590"/>
                <wp:docPr id="10" name="Rectangle 10"/>
                <wp:cNvGraphicFramePr/>
                <a:graphic xmlns:a="http://schemas.openxmlformats.org/drawingml/2006/main">
                  <a:graphicData uri="http://schemas.microsoft.com/office/word/2010/wordprocessingShape">
                    <wps:wsp>
                      <wps:cNvSpPr/>
                      <wps:spPr>
                        <a:xfrm>
                          <a:off x="0" y="0"/>
                          <a:ext cx="5253836" cy="798118"/>
                        </a:xfrm>
                        <a:prstGeom prst="rect">
                          <a:avLst/>
                        </a:prstGeom>
                        <a:solidFill>
                          <a:srgbClr val="548DD4"/>
                        </a:solidFill>
                        <a:ln w="25400" cap="flat" cmpd="sng" algn="ctr">
                          <a:solidFill>
                            <a:srgbClr val="548DD4"/>
                          </a:solidFill>
                          <a:prstDash val="solid"/>
                        </a:ln>
                        <a:effectLst/>
                      </wps:spPr>
                      <wps:txbx>
                        <w:txbxContent>
                          <w:p w14:paraId="56945C0C" w14:textId="77777777" w:rsidR="006D5AD9" w:rsidRPr="006D5AD9" w:rsidRDefault="006D5AD9" w:rsidP="006D5AD9">
                            <w:pPr>
                              <w:jc w:val="both"/>
                              <w:rPr>
                                <w:rFonts w:ascii="Edu NSW ACT Foundation Medium" w:hAnsi="Edu NSW ACT Foundation Medium"/>
                              </w:rPr>
                            </w:pPr>
                            <w:r w:rsidRPr="006D5AD9">
                              <w:rPr>
                                <w:rFonts w:ascii="Edu NSW ACT Foundation Medium" w:hAnsi="Edu NSW ACT Foundation Medium"/>
                              </w:rPr>
                              <w:t>The National Law and National Regulations do not specify a minimum age limit for an authorised nominee. Each service will need to determine if a person under the age of 18 is able to be an authorised nominee and, if so, what constitutes the minimum acceptable age at that service.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rect w14:anchorId="6C55159A" id="Rectangle 10" o:spid="_x0000_s1026" style="width:413.7pt;height:62.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" fillcolor="#548dd4" strokecolor="#548dd4" strokeweight="2pt">
                <v:textbox>
                  <w:txbxContent>
                    <w:p w14:paraId="56945C0C" w14:textId="77777777" w:rsidR="006D5AD9" w:rsidRPr="006D5AD9" w:rsidRDefault="006D5AD9" w:rsidP="006D5AD9">
                      <w:pPr>
                        <w:jc w:val="both"/>
                        <w:rPr>
                          <w:rFonts w:ascii="Edu NSW ACT Foundation Medium" w:hAnsi="Edu NSW ACT Foundation Medium"/>
                        </w:rPr>
                      </w:pPr>
                      <w:r w:rsidRPr="006D5AD9">
                        <w:rPr>
                          <w:rFonts w:ascii="Edu NSW ACT Foundation Medium" w:hAnsi="Edu NSW ACT Foundation Medium"/>
                        </w:rPr>
                        <w:t>The National Law and National Regulations do not specify a minimum age limit for an authorised nominee. Each service will need to determine if a person under the age of 18 is able to be an authorised nominee and, if so, what constitutes the minimum acceptable age at that service.</w:t>
                      </w:r>
                    </w:p>
                  </w:txbxContent>
                </v:textbox>
                <w10:anchorlock/>
              </v:rect>
            </w:pict>
          </mc:Fallback>
        </mc:AlternateContent>
      </w:r>
    </w:p>
    <w:p w14:paraId="7A204AFC" w14:textId="77777777" w:rsidR="006D5AD9" w:rsidRPr="006D5AD9" w:rsidRDefault="006D5AD9" w:rsidP="006D5AD9">
      <w:pPr>
        <w:keepNext/>
        <w:keepLines/>
        <w:spacing w:before="200" w:after="0"/>
        <w:ind w:left="1276"/>
        <w:outlineLvl w:val="1"/>
        <w:rPr>
          <w:rFonts w:ascii="Edu NSW ACT Foundation Medium" w:eastAsiaTheme="majorEastAsia" w:hAnsi="Edu NSW ACT Foundation Medium" w:cstheme="majorBidi"/>
          <w:caps/>
          <w:sz w:val="22"/>
          <w:szCs w:val="26"/>
        </w:rPr>
      </w:pPr>
      <w:r w:rsidRPr="006D5AD9">
        <w:rPr>
          <w:rFonts w:ascii="Edu NSW ACT Foundation Medium" w:eastAsiaTheme="majorEastAsia" w:hAnsi="Edu NSW ACT Foundation Medium" w:cstheme="majorBidi"/>
          <w:caps/>
          <w:sz w:val="22"/>
          <w:szCs w:val="26"/>
        </w:rPr>
        <w:t>Legislation and Standards</w:t>
      </w:r>
    </w:p>
    <w:p w14:paraId="43E99989"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szCs w:val="24"/>
        </w:rPr>
        <w:t>Relevant legislation and standards include but are not limited to:</w:t>
      </w:r>
    </w:p>
    <w:p w14:paraId="73B3FD80"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Children, Youth and Families Act 2005 (Vic)</w:t>
      </w:r>
    </w:p>
    <w:p w14:paraId="5B110472"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Education and Care Services National Law Act 2010</w:t>
      </w:r>
    </w:p>
    <w:p w14:paraId="36E46773"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Education and Care Services National Regulations 2011</w:t>
      </w:r>
    </w:p>
    <w:p w14:paraId="73617F0A"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Family Law Act 1975 (</w:t>
      </w:r>
      <w:proofErr w:type="spellStart"/>
      <w:r w:rsidRPr="006D5AD9">
        <w:rPr>
          <w:rFonts w:ascii="Edu NSW ACT Foundation Medium" w:hAnsi="Edu NSW ACT Foundation Medium"/>
          <w:szCs w:val="24"/>
        </w:rPr>
        <w:t>Cth</w:t>
      </w:r>
      <w:proofErr w:type="spellEnd"/>
      <w:r w:rsidRPr="006D5AD9">
        <w:rPr>
          <w:rFonts w:ascii="Edu NSW ACT Foundation Medium" w:hAnsi="Edu NSW ACT Foundation Medium"/>
          <w:szCs w:val="24"/>
        </w:rPr>
        <w:t>)</w:t>
      </w:r>
    </w:p>
    <w:p w14:paraId="7E53A1C8"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noProof/>
          <w:szCs w:val="24"/>
        </w:rPr>
        <mc:AlternateContent>
          <mc:Choice Requires="wps">
            <w:drawing>
              <wp:anchor distT="45720" distB="45720" distL="114300" distR="114300" simplePos="0" relativeHeight="251675648" behindDoc="1" locked="0" layoutInCell="1" allowOverlap="1" wp14:anchorId="587212CB" wp14:editId="2B47EA7C">
                <wp:simplePos x="0" y="0"/>
                <wp:positionH relativeFrom="margin">
                  <wp:posOffset>820813</wp:posOffset>
                </wp:positionH>
                <wp:positionV relativeFrom="paragraph">
                  <wp:posOffset>339240</wp:posOffset>
                </wp:positionV>
                <wp:extent cx="5610225" cy="934720"/>
                <wp:effectExtent l="0" t="0" r="9525" b="0"/>
                <wp:wrapTight wrapText="bothSides">
                  <wp:wrapPolygon edited="0">
                    <wp:start x="147" y="0"/>
                    <wp:lineTo x="0" y="1321"/>
                    <wp:lineTo x="0" y="19810"/>
                    <wp:lineTo x="147" y="21130"/>
                    <wp:lineTo x="21417" y="21130"/>
                    <wp:lineTo x="21563" y="20250"/>
                    <wp:lineTo x="21563" y="1321"/>
                    <wp:lineTo x="21417" y="0"/>
                    <wp:lineTo x="147"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934720"/>
                        </a:xfrm>
                        <a:prstGeom prst="roundRect">
                          <a:avLst/>
                        </a:prstGeom>
                        <a:solidFill>
                          <a:srgbClr val="94CAED"/>
                        </a:solidFill>
                        <a:ln w="9525">
                          <a:noFill/>
                          <a:miter lim="800000"/>
                          <a:headEnd/>
                          <a:tailEnd/>
                        </a:ln>
                      </wps:spPr>
                      <wps:txbx>
                        <w:txbxContent>
                          <w:p w14:paraId="4644543A" w14:textId="77777777" w:rsidR="006D5AD9" w:rsidRPr="006D5AD9" w:rsidRDefault="006D5AD9" w:rsidP="006D5AD9">
                            <w:pPr>
                              <w:rPr>
                                <w:rFonts w:ascii="Edu NSW ACT Foundation Medium" w:hAnsi="Edu NSW ACT Foundation Medium"/>
                              </w:rPr>
                            </w:pPr>
                            <w:r w:rsidRPr="006D5AD9">
                              <w:rPr>
                                <w:rFonts w:ascii="Edu NSW ACT Foundation Medium" w:hAnsi="Edu NSW ACT Foundation Medium"/>
                              </w:rPr>
                              <w:t>The most current amendments to listed legislation can be found at:</w:t>
                            </w:r>
                          </w:p>
                          <w:p w14:paraId="466020BE" w14:textId="77777777" w:rsidR="006D5AD9" w:rsidRPr="006D5AD9" w:rsidRDefault="006D5AD9" w:rsidP="006D5AD9">
                            <w:pPr>
                              <w:pStyle w:val="TableAttachmentTextBullet1"/>
                              <w:rPr>
                                <w:rFonts w:ascii="Edu NSW ACT Foundation Medium" w:hAnsi="Edu NSW ACT Foundation Medium"/>
                              </w:rPr>
                            </w:pPr>
                            <w:r w:rsidRPr="006D5AD9">
                              <w:rPr>
                                <w:rFonts w:ascii="Edu NSW ACT Foundation Medium" w:hAnsi="Edu NSW ACT Foundation Medium"/>
                              </w:rPr>
                              <w:t xml:space="preserve">Victorian Legislation – Victorian Law Today: </w:t>
                            </w:r>
                            <w:hyperlink r:id="rId14" w:history="1">
                              <w:r w:rsidRPr="006D5AD9">
                                <w:rPr>
                                  <w:rStyle w:val="Hyperlink"/>
                                  <w:rFonts w:ascii="Edu NSW ACT Foundation Medium" w:hAnsi="Edu NSW ACT Foundation Medium"/>
                                </w:rPr>
                                <w:t>www.legislation.vic.gov.au</w:t>
                              </w:r>
                            </w:hyperlink>
                          </w:p>
                          <w:p w14:paraId="70D4F389" w14:textId="77777777" w:rsidR="006D5AD9" w:rsidRPr="006D5AD9" w:rsidRDefault="006D5AD9" w:rsidP="006D5AD9">
                            <w:pPr>
                              <w:pStyle w:val="TableAttachmentTextBullet1"/>
                              <w:rPr>
                                <w:rFonts w:ascii="Edu NSW ACT Foundation Medium" w:hAnsi="Edu NSW ACT Foundation Medium"/>
                              </w:rPr>
                            </w:pPr>
                            <w:r w:rsidRPr="006D5AD9">
                              <w:rPr>
                                <w:rFonts w:ascii="Edu NSW ACT Foundation Medium" w:hAnsi="Edu NSW ACT Foundation Medium"/>
                              </w:rPr>
                              <w:t xml:space="preserve">Commonwealth Legislation – Federal Register of Legislation: </w:t>
                            </w:r>
                            <w:hyperlink r:id="rId15" w:history="1">
                              <w:r w:rsidRPr="006D5AD9">
                                <w:rPr>
                                  <w:rStyle w:val="Hyperlink"/>
                                  <w:rFonts w:ascii="Edu NSW ACT Foundation Medium" w:hAnsi="Edu NSW ACT Foundation Medium"/>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587212CB" id="Text Box 2" o:spid="_x0000_s1027" style="position:absolute;left:0;text-align:left;margin-left:64.65pt;margin-top:26.7pt;width:441.75pt;height:73.6pt;z-index:-2516408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" fillcolor="#94caed" stroked="f">
                <v:stroke joinstyle="miter"/>
                <v:textbox>
                  <w:txbxContent>
                    <w:p w14:paraId="4644543A" w14:textId="77777777" w:rsidR="006D5AD9" w:rsidRPr="006D5AD9" w:rsidRDefault="006D5AD9" w:rsidP="006D5AD9">
                      <w:pPr>
                        <w:rPr>
                          <w:rFonts w:ascii="Edu NSW ACT Foundation Medium" w:hAnsi="Edu NSW ACT Foundation Medium"/>
                        </w:rPr>
                      </w:pPr>
                      <w:r w:rsidRPr="006D5AD9">
                        <w:rPr>
                          <w:rFonts w:ascii="Edu NSW ACT Foundation Medium" w:hAnsi="Edu NSW ACT Foundation Medium"/>
                        </w:rPr>
                        <w:t>The most current amendments to listed legislation can be found at:</w:t>
                      </w:r>
                    </w:p>
                    <w:p w14:paraId="466020BE" w14:textId="77777777" w:rsidR="006D5AD9" w:rsidRPr="006D5AD9" w:rsidRDefault="006D5AD9" w:rsidP="006D5AD9">
                      <w:pPr>
                        <w:pStyle w:val="TableAttachmentTextBullet1"/>
                        <w:rPr>
                          <w:rFonts w:ascii="Edu NSW ACT Foundation Medium" w:hAnsi="Edu NSW ACT Foundation Medium"/>
                        </w:rPr>
                      </w:pPr>
                      <w:r w:rsidRPr="006D5AD9">
                        <w:rPr>
                          <w:rFonts w:ascii="Edu NSW ACT Foundation Medium" w:hAnsi="Edu NSW ACT Foundation Medium"/>
                        </w:rPr>
                        <w:t xml:space="preserve">Victorian Legislation – Victorian Law Today: </w:t>
                      </w:r>
                      <w:hyperlink r:id="rId16" w:history="1">
                        <w:r w:rsidRPr="006D5AD9">
                          <w:rPr>
                            <w:rStyle w:val="Hyperlink"/>
                            <w:rFonts w:ascii="Edu NSW ACT Foundation Medium" w:hAnsi="Edu NSW ACT Foundation Medium"/>
                          </w:rPr>
                          <w:t>www.legislation.vic.gov.au</w:t>
                        </w:r>
                      </w:hyperlink>
                    </w:p>
                    <w:p w14:paraId="70D4F389" w14:textId="77777777" w:rsidR="006D5AD9" w:rsidRPr="006D5AD9" w:rsidRDefault="006D5AD9" w:rsidP="006D5AD9">
                      <w:pPr>
                        <w:pStyle w:val="TableAttachmentTextBullet1"/>
                        <w:rPr>
                          <w:rFonts w:ascii="Edu NSW ACT Foundation Medium" w:hAnsi="Edu NSW ACT Foundation Medium"/>
                        </w:rPr>
                      </w:pPr>
                      <w:r w:rsidRPr="006D5AD9">
                        <w:rPr>
                          <w:rFonts w:ascii="Edu NSW ACT Foundation Medium" w:hAnsi="Edu NSW ACT Foundation Medium"/>
                        </w:rPr>
                        <w:t xml:space="preserve">Commonwealth Legislation – Federal Register of Legislation: </w:t>
                      </w:r>
                      <w:hyperlink r:id="rId17" w:history="1">
                        <w:r w:rsidRPr="006D5AD9">
                          <w:rPr>
                            <w:rStyle w:val="Hyperlink"/>
                            <w:rFonts w:ascii="Edu NSW ACT Foundation Medium" w:hAnsi="Edu NSW ACT Foundation Medium"/>
                          </w:rPr>
                          <w:t>www.legislation.gov.au</w:t>
                        </w:r>
                      </w:hyperlink>
                    </w:p>
                  </w:txbxContent>
                </v:textbox>
                <w10:wrap type="tight" anchorx="margin"/>
              </v:roundrect>
            </w:pict>
          </mc:Fallback>
        </mc:AlternateContent>
      </w:r>
      <w:r w:rsidRPr="006D5AD9">
        <w:rPr>
          <w:rFonts w:ascii="Edu NSW ACT Foundation Medium" w:hAnsi="Edu NSW ACT Foundation Medium"/>
          <w:szCs w:val="24"/>
        </w:rPr>
        <w:t>National Quality Standard, Quality Area 2: Children’s Health and Safety</w:t>
      </w:r>
    </w:p>
    <w:p w14:paraId="69727F4C" w14:textId="77777777" w:rsidR="006D5AD9" w:rsidRPr="006D5AD9" w:rsidRDefault="006D5AD9" w:rsidP="006D5AD9">
      <w:pPr>
        <w:ind w:left="1276"/>
        <w:rPr>
          <w:rFonts w:ascii="Edu NSW ACT Foundation Medium" w:hAnsi="Edu NSW ACT Foundation Medium"/>
          <w:szCs w:val="24"/>
        </w:rPr>
      </w:pPr>
    </w:p>
    <w:p w14:paraId="688A7A5F"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noProof/>
          <w:szCs w:val="24"/>
        </w:rPr>
        <w:drawing>
          <wp:anchor distT="0" distB="0" distL="114300" distR="114300" simplePos="0" relativeHeight="251670528" behindDoc="1" locked="1" layoutInCell="1" allowOverlap="1" wp14:anchorId="00FB70BD" wp14:editId="4920C665">
            <wp:simplePos x="0" y="0"/>
            <wp:positionH relativeFrom="column">
              <wp:posOffset>-81722</wp:posOffset>
            </wp:positionH>
            <wp:positionV relativeFrom="line">
              <wp:align>top</wp:align>
            </wp:positionV>
            <wp:extent cx="828000" cy="8280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8">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6D5AD9">
        <w:rPr>
          <w:rFonts w:ascii="Edu NSW ACT Foundation Medium" w:hAnsi="Edu NSW ACT Foundation Medium"/>
          <w:noProof/>
          <w:szCs w:val="24"/>
        </w:rPr>
        <mc:AlternateContent>
          <mc:Choice Requires="wps">
            <w:drawing>
              <wp:anchor distT="0" distB="0" distL="114300" distR="114300" simplePos="0" relativeHeight="251662336" behindDoc="0" locked="1" layoutInCell="1" allowOverlap="1" wp14:anchorId="0967F254" wp14:editId="73C83317">
                <wp:simplePos x="0" y="0"/>
                <wp:positionH relativeFrom="column">
                  <wp:posOffset>821055</wp:posOffset>
                </wp:positionH>
                <wp:positionV relativeFrom="paragraph">
                  <wp:posOffset>-54610</wp:posOffset>
                </wp:positionV>
                <wp:extent cx="570928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27E5B68" id="Straight Connector 12"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4.3pt" to="514.2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UJZxw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" strokecolor="#f69434" strokeweight="1.25pt">
                <v:stroke dashstyle="1 1"/>
                <w10:anchorlock/>
              </v:line>
            </w:pict>
          </mc:Fallback>
        </mc:AlternateContent>
      </w:r>
    </w:p>
    <w:p w14:paraId="238580B4" w14:textId="77777777" w:rsidR="006D5AD9" w:rsidRPr="006D5AD9" w:rsidRDefault="006D5AD9" w:rsidP="006D5AD9">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6D5AD9">
        <w:rPr>
          <w:rFonts w:ascii="Edu NSW ACT Foundation Medium" w:eastAsiaTheme="majorEastAsia" w:hAnsi="Edu NSW ACT Foundation Medium" w:cstheme="majorBidi"/>
          <w:b/>
          <w:bCs/>
          <w:caps/>
          <w:color w:val="DCBE22"/>
          <w:sz w:val="24"/>
          <w:szCs w:val="28"/>
        </w:rPr>
        <w:t>Definitions</w:t>
      </w:r>
    </w:p>
    <w:p w14:paraId="53A74C56"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szCs w:val="24"/>
        </w:rPr>
        <w:t xml:space="preserve">The terms defined in this section relate specifically to this policy. For regularly used terms </w:t>
      </w:r>
      <w:proofErr w:type="gramStart"/>
      <w:r w:rsidRPr="006D5AD9">
        <w:rPr>
          <w:rFonts w:ascii="Edu NSW ACT Foundation Medium" w:hAnsi="Edu NSW ACT Foundation Medium"/>
          <w:szCs w:val="24"/>
        </w:rPr>
        <w:t>e.g.</w:t>
      </w:r>
      <w:proofErr w:type="gramEnd"/>
      <w:r w:rsidRPr="006D5AD9">
        <w:rPr>
          <w:rFonts w:ascii="Edu NSW ACT Foundation Medium" w:hAnsi="Edu NSW ACT Foundation Medium"/>
          <w:szCs w:val="24"/>
        </w:rPr>
        <w:t xml:space="preserve"> Approved provider, Nominated supervisor, Notifiable complaints, Serious incidents, Duty of care, etc. refer to the Definitions file of the </w:t>
      </w:r>
      <w:proofErr w:type="spellStart"/>
      <w:r w:rsidRPr="006D5AD9">
        <w:rPr>
          <w:rFonts w:ascii="Edu NSW ACT Foundation Medium" w:hAnsi="Edu NSW ACT Foundation Medium"/>
          <w:szCs w:val="24"/>
        </w:rPr>
        <w:t>PolicyWorks</w:t>
      </w:r>
      <w:proofErr w:type="spellEnd"/>
      <w:r w:rsidRPr="006D5AD9">
        <w:rPr>
          <w:rFonts w:ascii="Edu NSW ACT Foundation Medium" w:hAnsi="Edu NSW ACT Foundation Medium"/>
          <w:szCs w:val="24"/>
        </w:rPr>
        <w:t xml:space="preserve"> catalogue.</w:t>
      </w:r>
    </w:p>
    <w:p w14:paraId="54285C01"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b/>
          <w:bCs/>
          <w:szCs w:val="24"/>
        </w:rPr>
        <w:lastRenderedPageBreak/>
        <w:t>Inappropriate person:</w:t>
      </w:r>
      <w:r w:rsidRPr="006D5AD9">
        <w:rPr>
          <w:rFonts w:ascii="Edu NSW ACT Foundation Medium" w:hAnsi="Edu NSW ACT Foundation Medium"/>
          <w:szCs w:val="24"/>
        </w:rPr>
        <w:t xml:space="preserve"> A person who may pose a risk to the health, safety or wellbeing of any child attending the education and care service, or whose behaviour or state of mind make it inappropriate for him/her to be on the premises </w:t>
      </w:r>
      <w:proofErr w:type="gramStart"/>
      <w:r w:rsidRPr="006D5AD9">
        <w:rPr>
          <w:rFonts w:ascii="Edu NSW ACT Foundation Medium" w:hAnsi="Edu NSW ACT Foundation Medium"/>
          <w:szCs w:val="24"/>
        </w:rPr>
        <w:t>e.g.</w:t>
      </w:r>
      <w:proofErr w:type="gramEnd"/>
      <w:r w:rsidRPr="006D5AD9">
        <w:rPr>
          <w:rFonts w:ascii="Edu NSW ACT Foundation Medium" w:hAnsi="Edu NSW ACT Foundation Medium"/>
          <w:szCs w:val="24"/>
        </w:rPr>
        <w:t xml:space="preserve"> a person under the influence of drugs or alcohol </w:t>
      </w:r>
      <w:r w:rsidRPr="006D5AD9">
        <w:rPr>
          <w:rFonts w:ascii="Edu NSW ACT Foundation Medium" w:hAnsi="Edu NSW ACT Foundation Medium"/>
          <w:i/>
          <w:color w:val="548DD4" w:themeColor="text2" w:themeTint="99"/>
          <w:szCs w:val="24"/>
        </w:rPr>
        <w:t>(National Law: Section 171(3))</w:t>
      </w:r>
      <w:r w:rsidRPr="006D5AD9">
        <w:rPr>
          <w:rFonts w:ascii="Edu NSW ACT Foundation Medium" w:hAnsi="Edu NSW ACT Foundation Medium"/>
          <w:szCs w:val="24"/>
        </w:rPr>
        <w:t>.</w:t>
      </w:r>
    </w:p>
    <w:p w14:paraId="2B5E6742"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b/>
          <w:bCs/>
          <w:szCs w:val="24"/>
        </w:rPr>
        <w:t>Unauthorised person:</w:t>
      </w:r>
      <w:r w:rsidRPr="006D5AD9">
        <w:rPr>
          <w:rFonts w:ascii="Edu NSW ACT Foundation Medium" w:hAnsi="Edu NSW ACT Foundation Medium"/>
          <w:szCs w:val="24"/>
        </w:rPr>
        <w:t xml:space="preserve"> (in relation to this policy) is any person who has not been listed as an authorised nominee on the child’s enrolment form.</w:t>
      </w:r>
    </w:p>
    <w:p w14:paraId="5FAC2119" w14:textId="77777777" w:rsidR="006D5AD9" w:rsidRPr="006D5AD9" w:rsidRDefault="006D5AD9" w:rsidP="006D5AD9">
      <w:pPr>
        <w:ind w:left="1276"/>
        <w:rPr>
          <w:rFonts w:ascii="Edu NSW ACT Foundation Medium" w:hAnsi="Edu NSW ACT Foundation Medium"/>
          <w:szCs w:val="24"/>
        </w:rPr>
      </w:pPr>
    </w:p>
    <w:p w14:paraId="697E98EA"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noProof/>
          <w:szCs w:val="24"/>
        </w:rPr>
        <mc:AlternateContent>
          <mc:Choice Requires="wps">
            <w:drawing>
              <wp:anchor distT="0" distB="0" distL="114300" distR="114300" simplePos="0" relativeHeight="251663360" behindDoc="0" locked="1" layoutInCell="1" allowOverlap="1" wp14:anchorId="625CEA7F" wp14:editId="219CEEC5">
                <wp:simplePos x="0" y="0"/>
                <wp:positionH relativeFrom="column">
                  <wp:posOffset>821055</wp:posOffset>
                </wp:positionH>
                <wp:positionV relativeFrom="paragraph">
                  <wp:posOffset>-33655</wp:posOffset>
                </wp:positionV>
                <wp:extent cx="5709285" cy="0"/>
                <wp:effectExtent l="0" t="0" r="0" b="0"/>
                <wp:wrapNone/>
                <wp:docPr id="15" name="Straight Connector 1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A671CD7" id="Straight Connector 15"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" strokecolor="#f69434" strokeweight="1.25pt">
                <v:stroke dashstyle="1 1"/>
                <w10:anchorlock/>
              </v:line>
            </w:pict>
          </mc:Fallback>
        </mc:AlternateContent>
      </w:r>
    </w:p>
    <w:p w14:paraId="38BD4B3C" w14:textId="77777777" w:rsidR="006D5AD9" w:rsidRPr="006D5AD9" w:rsidRDefault="006D5AD9" w:rsidP="006D5AD9">
      <w:pPr>
        <w:keepNext/>
        <w:keepLines/>
        <w:spacing w:before="120" w:after="0"/>
        <w:ind w:left="1276"/>
        <w:outlineLvl w:val="0"/>
        <w:rPr>
          <w:rFonts w:ascii="Edu NSW ACT Foundation Medium" w:eastAsiaTheme="majorEastAsia" w:hAnsi="Edu NSW ACT Foundation Medium" w:cstheme="majorBidi"/>
          <w:b/>
          <w:bCs/>
          <w:caps/>
          <w:color w:val="F5917B"/>
          <w:sz w:val="24"/>
          <w:szCs w:val="28"/>
        </w:rPr>
      </w:pPr>
      <w:r w:rsidRPr="006D5AD9">
        <w:rPr>
          <w:rFonts w:ascii="Edu NSW ACT Foundation Medium" w:eastAsiaTheme="majorEastAsia" w:hAnsi="Edu NSW ACT Foundation Medium" w:cstheme="majorBidi"/>
          <w:b/>
          <w:bCs/>
          <w:caps/>
          <w:noProof/>
          <w:color w:val="F5917B"/>
          <w:sz w:val="24"/>
          <w:szCs w:val="28"/>
        </w:rPr>
        <w:drawing>
          <wp:anchor distT="0" distB="0" distL="114300" distR="114300" simplePos="0" relativeHeight="251671552" behindDoc="1" locked="0" layoutInCell="1" allowOverlap="1" wp14:anchorId="1C80ACDF" wp14:editId="0F74AE6C">
            <wp:simplePos x="0" y="0"/>
            <wp:positionH relativeFrom="column">
              <wp:posOffset>-53798</wp:posOffset>
            </wp:positionH>
            <wp:positionV relativeFrom="paragraph">
              <wp:posOffset>-83871</wp:posOffset>
            </wp:positionV>
            <wp:extent cx="828000" cy="828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9">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6D5AD9">
        <w:rPr>
          <w:rFonts w:ascii="Edu NSW ACT Foundation Medium" w:eastAsiaTheme="majorEastAsia" w:hAnsi="Edu NSW ACT Foundation Medium" w:cstheme="majorBidi"/>
          <w:b/>
          <w:bCs/>
          <w:caps/>
          <w:color w:val="F5917B"/>
          <w:sz w:val="24"/>
          <w:szCs w:val="28"/>
        </w:rPr>
        <w:t>Sources and Related Policies</w:t>
      </w:r>
    </w:p>
    <w:p w14:paraId="50FC0ACC" w14:textId="77777777" w:rsidR="006D5AD9" w:rsidRPr="006D5AD9" w:rsidRDefault="006D5AD9" w:rsidP="006D5AD9">
      <w:pPr>
        <w:keepNext/>
        <w:keepLines/>
        <w:spacing w:before="200" w:after="0"/>
        <w:ind w:left="1276"/>
        <w:outlineLvl w:val="1"/>
        <w:rPr>
          <w:rFonts w:ascii="Edu NSW ACT Foundation Medium" w:eastAsiaTheme="majorEastAsia" w:hAnsi="Edu NSW ACT Foundation Medium" w:cstheme="majorBidi"/>
          <w:caps/>
          <w:sz w:val="22"/>
          <w:szCs w:val="26"/>
        </w:rPr>
      </w:pPr>
      <w:r w:rsidRPr="006D5AD9">
        <w:rPr>
          <w:rFonts w:ascii="Edu NSW ACT Foundation Medium" w:eastAsiaTheme="majorEastAsia" w:hAnsi="Edu NSW ACT Foundation Medium" w:cstheme="majorBidi"/>
          <w:caps/>
          <w:sz w:val="22"/>
          <w:szCs w:val="26"/>
        </w:rPr>
        <w:t>Sources</w:t>
      </w:r>
    </w:p>
    <w:p w14:paraId="70371151"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 xml:space="preserve">Australian Children’s Education and Care Quality Authority (ACECQA): </w:t>
      </w:r>
      <w:hyperlink r:id="rId20" w:history="1">
        <w:r w:rsidRPr="006D5AD9">
          <w:rPr>
            <w:rFonts w:ascii="Edu NSW ACT Foundation Medium" w:hAnsi="Edu NSW ACT Foundation Medium"/>
            <w:color w:val="00ABBE"/>
            <w:szCs w:val="24"/>
            <w:u w:val="single"/>
          </w:rPr>
          <w:t>www.acecqa.gov.au</w:t>
        </w:r>
      </w:hyperlink>
      <w:r w:rsidRPr="006D5AD9">
        <w:rPr>
          <w:rFonts w:ascii="Edu NSW ACT Foundation Medium" w:hAnsi="Edu NSW ACT Foundation Medium"/>
          <w:color w:val="00ABBE"/>
          <w:szCs w:val="24"/>
          <w:u w:val="single"/>
        </w:rPr>
        <w:t xml:space="preserve"> </w:t>
      </w:r>
    </w:p>
    <w:p w14:paraId="0BA04F22"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 xml:space="preserve">Department of Education (DE) Licensed Children’s Services, phone 1300 307 415 or email </w:t>
      </w:r>
      <w:hyperlink r:id="rId21" w:history="1">
        <w:r w:rsidRPr="006D5AD9">
          <w:rPr>
            <w:rFonts w:ascii="Edu NSW ACT Foundation Medium" w:hAnsi="Edu NSW ACT Foundation Medium"/>
            <w:color w:val="00ABBE"/>
            <w:szCs w:val="24"/>
            <w:u w:val="single"/>
          </w:rPr>
          <w:t>licensed.childrens.services@edumail.vic.gov.au</w:t>
        </w:r>
      </w:hyperlink>
    </w:p>
    <w:p w14:paraId="200884D3" w14:textId="77777777" w:rsidR="006D5AD9" w:rsidRPr="006D5AD9" w:rsidRDefault="006D5AD9" w:rsidP="006D5AD9">
      <w:pPr>
        <w:keepNext/>
        <w:keepLines/>
        <w:spacing w:before="200" w:after="0"/>
        <w:ind w:left="1276"/>
        <w:outlineLvl w:val="1"/>
        <w:rPr>
          <w:rFonts w:ascii="Edu NSW ACT Foundation Medium" w:eastAsiaTheme="majorEastAsia" w:hAnsi="Edu NSW ACT Foundation Medium" w:cstheme="majorBidi"/>
          <w:caps/>
          <w:sz w:val="22"/>
          <w:szCs w:val="26"/>
        </w:rPr>
      </w:pPr>
      <w:r w:rsidRPr="006D5AD9">
        <w:rPr>
          <w:rFonts w:ascii="Edu NSW ACT Foundation Medium" w:eastAsiaTheme="majorEastAsia" w:hAnsi="Edu NSW ACT Foundation Medium" w:cstheme="majorBidi"/>
          <w:caps/>
          <w:sz w:val="22"/>
          <w:szCs w:val="26"/>
        </w:rPr>
        <w:t>Related Policies</w:t>
      </w:r>
    </w:p>
    <w:p w14:paraId="01DC5258"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Acceptance and Refusal of Authorisations</w:t>
      </w:r>
    </w:p>
    <w:p w14:paraId="7C4FBC94"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Child Safe Environment and Wellbeing</w:t>
      </w:r>
    </w:p>
    <w:p w14:paraId="1A0265F8"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Dealing with Medical Conditions</w:t>
      </w:r>
    </w:p>
    <w:p w14:paraId="690E8A5F"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Emergency and Evacuation</w:t>
      </w:r>
    </w:p>
    <w:p w14:paraId="6DDF4FF3"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Enrolment and Orientation</w:t>
      </w:r>
    </w:p>
    <w:p w14:paraId="2B0B1DA2"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Excursions and Service Events</w:t>
      </w:r>
    </w:p>
    <w:p w14:paraId="647C892B"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Fees</w:t>
      </w:r>
    </w:p>
    <w:p w14:paraId="18A7351A"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Incident, Injury, Trauma and Illness</w:t>
      </w:r>
    </w:p>
    <w:p w14:paraId="61ACF14C"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Privacy and Confidentiality</w:t>
      </w:r>
    </w:p>
    <w:p w14:paraId="42B1DC0F"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Road Safety Education and Safe Transport</w:t>
      </w:r>
    </w:p>
    <w:p w14:paraId="3C53F10F"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Supervision of Children</w:t>
      </w:r>
    </w:p>
    <w:p w14:paraId="7B539C78" w14:textId="77777777" w:rsidR="006D5AD9" w:rsidRPr="006D5AD9" w:rsidRDefault="006D5AD9" w:rsidP="006D5AD9">
      <w:pPr>
        <w:ind w:left="1276"/>
        <w:rPr>
          <w:rFonts w:ascii="Edu NSW ACT Foundation Medium" w:hAnsi="Edu NSW ACT Foundation Medium"/>
          <w:szCs w:val="24"/>
        </w:rPr>
      </w:pPr>
    </w:p>
    <w:p w14:paraId="51A6A77F"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noProof/>
          <w:szCs w:val="24"/>
        </w:rPr>
        <mc:AlternateContent>
          <mc:Choice Requires="wps">
            <w:drawing>
              <wp:anchor distT="0" distB="0" distL="114300" distR="114300" simplePos="0" relativeHeight="251664384" behindDoc="0" locked="1" layoutInCell="1" allowOverlap="1" wp14:anchorId="0A541CAF" wp14:editId="57DD28EF">
                <wp:simplePos x="0" y="0"/>
                <wp:positionH relativeFrom="column">
                  <wp:posOffset>821055</wp:posOffset>
                </wp:positionH>
                <wp:positionV relativeFrom="paragraph">
                  <wp:posOffset>-33655</wp:posOffset>
                </wp:positionV>
                <wp:extent cx="5709285" cy="0"/>
                <wp:effectExtent l="0" t="0" r="0" b="0"/>
                <wp:wrapNone/>
                <wp:docPr id="16" name="Straight Connector 16"/>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00EF4D3B" id="Straight Connector 16"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" strokecolor="#f69434" strokeweight="1.25pt">
                <v:stroke dashstyle="1 1"/>
                <w10:anchorlock/>
              </v:line>
            </w:pict>
          </mc:Fallback>
        </mc:AlternateContent>
      </w:r>
    </w:p>
    <w:p w14:paraId="01748F61" w14:textId="77777777" w:rsidR="006D5AD9" w:rsidRPr="006D5AD9" w:rsidRDefault="006D5AD9" w:rsidP="006D5AD9">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6D5AD9">
        <w:rPr>
          <w:rFonts w:ascii="Edu NSW ACT Foundation Medium" w:eastAsiaTheme="majorEastAsia" w:hAnsi="Edu NSW ACT Foundation Medium" w:cstheme="majorBidi"/>
          <w:b/>
          <w:bCs/>
          <w:caps/>
          <w:noProof/>
          <w:color w:val="DCBE22"/>
          <w:sz w:val="24"/>
          <w:szCs w:val="28"/>
        </w:rPr>
        <w:drawing>
          <wp:anchor distT="0" distB="0" distL="114300" distR="114300" simplePos="0" relativeHeight="251672576" behindDoc="1" locked="0" layoutInCell="1" allowOverlap="1" wp14:anchorId="5A783DFA" wp14:editId="51EE81E7">
            <wp:simplePos x="0" y="0"/>
            <wp:positionH relativeFrom="column">
              <wp:posOffset>-55355</wp:posOffset>
            </wp:positionH>
            <wp:positionV relativeFrom="paragraph">
              <wp:posOffset>414</wp:posOffset>
            </wp:positionV>
            <wp:extent cx="827405" cy="827405"/>
            <wp:effectExtent l="0" t="0" r="0" b="0"/>
            <wp:wrapTight wrapText="bothSides">
              <wp:wrapPolygon edited="0">
                <wp:start x="9449" y="4973"/>
                <wp:lineTo x="6465" y="8454"/>
                <wp:lineTo x="4476" y="11936"/>
                <wp:lineTo x="4973" y="15914"/>
                <wp:lineTo x="16411" y="15914"/>
                <wp:lineTo x="16909" y="12930"/>
                <wp:lineTo x="14422" y="7957"/>
                <wp:lineTo x="11936" y="4973"/>
                <wp:lineTo x="9449" y="4973"/>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22">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6D5AD9">
        <w:rPr>
          <w:rFonts w:ascii="Edu NSW ACT Foundation Medium" w:eastAsiaTheme="majorEastAsia" w:hAnsi="Edu NSW ACT Foundation Medium" w:cstheme="majorBidi"/>
          <w:b/>
          <w:bCs/>
          <w:caps/>
          <w:color w:val="DCBE22"/>
          <w:sz w:val="24"/>
          <w:szCs w:val="28"/>
        </w:rPr>
        <w:t>Evaluation</w:t>
      </w:r>
    </w:p>
    <w:p w14:paraId="6FAD205A"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szCs w:val="24"/>
        </w:rPr>
        <w:t>In order to assess whether the values and purposes of the policy have been achieved, the approved provider will:</w:t>
      </w:r>
    </w:p>
    <w:p w14:paraId="5FBF0BAA"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regularly seek feedback from everyone affected by the policy regarding its effectiveness</w:t>
      </w:r>
    </w:p>
    <w:p w14:paraId="3F2F5E96"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monitor the implementation, compliance, complaints and incidents in relation to this policy</w:t>
      </w:r>
    </w:p>
    <w:p w14:paraId="174C7491"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keep the policy up to date with current legislation, research, policy and best practice</w:t>
      </w:r>
    </w:p>
    <w:p w14:paraId="6B208A82"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revise the policy and procedures as part of the service’s policy review cycle, or as required</w:t>
      </w:r>
    </w:p>
    <w:p w14:paraId="5A6E8108"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 xml:space="preserve">notifying all stakeholders affected by this policy at least 14 days before making any significant changes to this policy or its procedures, unless a lesser period is necessary due to risk </w:t>
      </w:r>
      <w:r w:rsidRPr="006D5AD9">
        <w:rPr>
          <w:rFonts w:ascii="Edu NSW ACT Foundation Medium" w:hAnsi="Edu NSW ACT Foundation Medium"/>
          <w:i/>
          <w:color w:val="548DD4" w:themeColor="text2" w:themeTint="99"/>
          <w:szCs w:val="24"/>
        </w:rPr>
        <w:t>(Regulation 172 (2))</w:t>
      </w:r>
      <w:r w:rsidRPr="006D5AD9">
        <w:rPr>
          <w:rFonts w:ascii="Edu NSW ACT Foundation Medium" w:hAnsi="Edu NSW ACT Foundation Medium"/>
          <w:szCs w:val="24"/>
        </w:rPr>
        <w:t>.</w:t>
      </w:r>
    </w:p>
    <w:p w14:paraId="5C58E7A5" w14:textId="77777777" w:rsidR="006D5AD9" w:rsidRPr="006D5AD9" w:rsidRDefault="006D5AD9" w:rsidP="006D5AD9">
      <w:pPr>
        <w:ind w:left="1276"/>
        <w:rPr>
          <w:rFonts w:ascii="Edu NSW ACT Foundation Medium" w:hAnsi="Edu NSW ACT Foundation Medium"/>
          <w:szCs w:val="24"/>
        </w:rPr>
      </w:pPr>
    </w:p>
    <w:p w14:paraId="59BB99AE"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noProof/>
          <w:szCs w:val="24"/>
        </w:rPr>
        <mc:AlternateContent>
          <mc:Choice Requires="wps">
            <w:drawing>
              <wp:anchor distT="0" distB="0" distL="114300" distR="114300" simplePos="0" relativeHeight="251665408" behindDoc="0" locked="1" layoutInCell="1" allowOverlap="1" wp14:anchorId="45FA4BD7" wp14:editId="2E3C578A">
                <wp:simplePos x="0" y="0"/>
                <wp:positionH relativeFrom="column">
                  <wp:posOffset>821055</wp:posOffset>
                </wp:positionH>
                <wp:positionV relativeFrom="paragraph">
                  <wp:posOffset>-43180</wp:posOffset>
                </wp:positionV>
                <wp:extent cx="5709285" cy="0"/>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C7D7213" id="Straight Connector 17"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4pt" to="514.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" strokecolor="#f69434" strokeweight="1.25pt">
                <v:stroke dashstyle="1 1"/>
                <w10:anchorlock/>
              </v:line>
            </w:pict>
          </mc:Fallback>
        </mc:AlternateContent>
      </w:r>
    </w:p>
    <w:p w14:paraId="0D0381E7" w14:textId="77777777" w:rsidR="006D5AD9" w:rsidRPr="006D5AD9" w:rsidRDefault="006D5AD9" w:rsidP="006D5AD9">
      <w:pPr>
        <w:keepNext/>
        <w:keepLines/>
        <w:spacing w:before="120" w:after="0"/>
        <w:ind w:left="1276"/>
        <w:outlineLvl w:val="0"/>
        <w:rPr>
          <w:rFonts w:ascii="Edu NSW ACT Foundation Medium" w:eastAsiaTheme="majorEastAsia" w:hAnsi="Edu NSW ACT Foundation Medium" w:cstheme="majorBidi"/>
          <w:b/>
          <w:bCs/>
          <w:caps/>
          <w:color w:val="107CBF"/>
          <w:sz w:val="24"/>
          <w:szCs w:val="28"/>
        </w:rPr>
      </w:pPr>
      <w:r w:rsidRPr="006D5AD9">
        <w:rPr>
          <w:rFonts w:ascii="Edu NSW ACT Foundation Medium" w:eastAsiaTheme="majorEastAsia" w:hAnsi="Edu NSW ACT Foundation Medium" w:cstheme="majorBidi"/>
          <w:b/>
          <w:bCs/>
          <w:caps/>
          <w:noProof/>
          <w:color w:val="107CBF"/>
          <w:sz w:val="24"/>
          <w:szCs w:val="28"/>
        </w:rPr>
        <w:drawing>
          <wp:anchor distT="0" distB="0" distL="114300" distR="114300" simplePos="0" relativeHeight="251673600" behindDoc="1" locked="1" layoutInCell="1" allowOverlap="1" wp14:anchorId="5BF71A34" wp14:editId="31B52B43">
            <wp:simplePos x="0" y="0"/>
            <wp:positionH relativeFrom="column">
              <wp:posOffset>-59690</wp:posOffset>
            </wp:positionH>
            <wp:positionV relativeFrom="line">
              <wp:posOffset>-244475</wp:posOffset>
            </wp:positionV>
            <wp:extent cx="828000" cy="8280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23">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6D5AD9">
        <w:rPr>
          <w:rFonts w:ascii="Edu NSW ACT Foundation Medium" w:eastAsiaTheme="majorEastAsia" w:hAnsi="Edu NSW ACT Foundation Medium" w:cstheme="majorBidi"/>
          <w:b/>
          <w:bCs/>
          <w:caps/>
          <w:color w:val="107CBF"/>
          <w:sz w:val="24"/>
          <w:szCs w:val="28"/>
        </w:rPr>
        <w:t>Attachments</w:t>
      </w:r>
    </w:p>
    <w:p w14:paraId="5A9B3EA7"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Attachment 1: Authorisation procedures</w:t>
      </w:r>
    </w:p>
    <w:p w14:paraId="10BF6E4E"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Attachment 2: Authorisation Form</w:t>
      </w:r>
    </w:p>
    <w:p w14:paraId="1AF74D73"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Attachment 3: Procedures to ensure the safe collection of children</w:t>
      </w:r>
    </w:p>
    <w:p w14:paraId="1C630793" w14:textId="77777777" w:rsidR="006D5AD9" w:rsidRPr="006D5AD9" w:rsidRDefault="006D5AD9" w:rsidP="006D5AD9">
      <w:pPr>
        <w:numPr>
          <w:ilvl w:val="0"/>
          <w:numId w:val="11"/>
        </w:numPr>
        <w:spacing w:after="0"/>
        <w:ind w:left="2058" w:hanging="357"/>
        <w:contextualSpacing/>
        <w:rPr>
          <w:rFonts w:ascii="Edu NSW ACT Foundation Medium" w:hAnsi="Edu NSW ACT Foundation Medium"/>
          <w:szCs w:val="24"/>
        </w:rPr>
      </w:pPr>
      <w:r w:rsidRPr="006D5AD9">
        <w:rPr>
          <w:rFonts w:ascii="Edu NSW ACT Foundation Medium" w:hAnsi="Edu NSW ACT Foundation Medium"/>
          <w:szCs w:val="24"/>
        </w:rPr>
        <w:t>Attachment 4: Procedures for the late collection of children</w:t>
      </w:r>
    </w:p>
    <w:p w14:paraId="1E26613B" w14:textId="77777777" w:rsidR="006D5AD9" w:rsidRPr="006D5AD9" w:rsidRDefault="006D5AD9" w:rsidP="006D5AD9">
      <w:pPr>
        <w:ind w:left="1276"/>
        <w:rPr>
          <w:rFonts w:ascii="Edu NSW ACT Foundation Medium" w:hAnsi="Edu NSW ACT Foundation Medium"/>
          <w:szCs w:val="24"/>
        </w:rPr>
      </w:pPr>
    </w:p>
    <w:p w14:paraId="416CCB35"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noProof/>
          <w:szCs w:val="24"/>
        </w:rPr>
        <mc:AlternateContent>
          <mc:Choice Requires="wps">
            <w:drawing>
              <wp:anchor distT="0" distB="0" distL="114300" distR="114300" simplePos="0" relativeHeight="251666432" behindDoc="0" locked="1" layoutInCell="1" allowOverlap="1" wp14:anchorId="0E49722C" wp14:editId="32ADCABE">
                <wp:simplePos x="0" y="0"/>
                <wp:positionH relativeFrom="column">
                  <wp:posOffset>821055</wp:posOffset>
                </wp:positionH>
                <wp:positionV relativeFrom="paragraph">
                  <wp:posOffset>10795</wp:posOffset>
                </wp:positionV>
                <wp:extent cx="5709600" cy="1"/>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5709600" cy="1"/>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84C5C4E" id="Straight Connector 18"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85pt" to="514.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" strokecolor="#f69434" strokeweight="1.25pt">
                <v:stroke dashstyle="1 1"/>
                <w10:anchorlock/>
              </v:line>
            </w:pict>
          </mc:Fallback>
        </mc:AlternateContent>
      </w:r>
    </w:p>
    <w:p w14:paraId="05BC81A1" w14:textId="77777777" w:rsidR="006D5AD9" w:rsidRPr="006D5AD9" w:rsidRDefault="006D5AD9" w:rsidP="006D5AD9">
      <w:pPr>
        <w:keepNext/>
        <w:keepLines/>
        <w:spacing w:before="120" w:after="0"/>
        <w:ind w:left="1276"/>
        <w:outlineLvl w:val="0"/>
        <w:rPr>
          <w:rFonts w:ascii="Edu NSW ACT Foundation Medium" w:eastAsiaTheme="majorEastAsia" w:hAnsi="Edu NSW ACT Foundation Medium" w:cstheme="majorBidi"/>
          <w:b/>
          <w:bCs/>
          <w:caps/>
          <w:color w:val="808080"/>
          <w:sz w:val="24"/>
          <w:szCs w:val="28"/>
        </w:rPr>
      </w:pPr>
      <w:r w:rsidRPr="006D5AD9">
        <w:rPr>
          <w:rFonts w:ascii="Edu NSW ACT Foundation Medium" w:eastAsiaTheme="majorEastAsia" w:hAnsi="Edu NSW ACT Foundation Medium" w:cstheme="majorBidi"/>
          <w:b/>
          <w:bCs/>
          <w:caps/>
          <w:noProof/>
          <w:color w:val="808080"/>
          <w:sz w:val="24"/>
          <w:szCs w:val="28"/>
        </w:rPr>
        <w:lastRenderedPageBreak/>
        <w:drawing>
          <wp:anchor distT="0" distB="0" distL="114300" distR="114300" simplePos="0" relativeHeight="251674624" behindDoc="1" locked="0" layoutInCell="1" allowOverlap="1" wp14:anchorId="50479CCF" wp14:editId="66579D78">
            <wp:simplePos x="0" y="0"/>
            <wp:positionH relativeFrom="column">
              <wp:posOffset>-53340</wp:posOffset>
            </wp:positionH>
            <wp:positionV relativeFrom="line">
              <wp:posOffset>44450</wp:posOffset>
            </wp:positionV>
            <wp:extent cx="828000" cy="82800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24">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6D5AD9">
        <w:rPr>
          <w:rFonts w:ascii="Edu NSW ACT Foundation Medium" w:eastAsiaTheme="majorEastAsia" w:hAnsi="Edu NSW ACT Foundation Medium" w:cstheme="majorBidi"/>
          <w:b/>
          <w:bCs/>
          <w:caps/>
          <w:color w:val="808080"/>
          <w:sz w:val="24"/>
          <w:szCs w:val="28"/>
        </w:rPr>
        <w:t>Authorisation</w:t>
      </w:r>
    </w:p>
    <w:p w14:paraId="2BC5BB02" w14:textId="077CDCAA"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szCs w:val="24"/>
        </w:rPr>
        <w:t xml:space="preserve">This policy was adopted by the approved provider of </w:t>
      </w:r>
      <w:sdt>
        <w:sdtPr>
          <w:rPr>
            <w:rFonts w:ascii="Edu NSW ACT Foundation Medium" w:hAnsi="Edu NSW ACT Foundation Medium"/>
            <w:szCs w:val="24"/>
          </w:rPr>
          <w:alias w:val="Company"/>
          <w:tag w:val=""/>
          <w:id w:val="1918514725"/>
          <w:placeholder>
            <w:docPart w:val="1FAB7DC9B3F147B58F4D0A0ED263F338"/>
          </w:placeholder>
          <w:dataBinding w:prefixMappings="xmlns:ns0='http://schemas.openxmlformats.org/officeDocument/2006/extended-properties' " w:xpath="/ns0:Properties[1]/ns0:Company[1]" w:storeItemID="{6668398D-A668-4E3E-A5EB-62B293D839F1}"/>
          <w:text/>
        </w:sdtPr>
        <w:sdtContent>
          <w:r w:rsidRPr="006D5AD9">
            <w:rPr>
              <w:rFonts w:ascii="Edu NSW ACT Foundation Medium" w:hAnsi="Edu NSW ACT Foundation Medium"/>
              <w:szCs w:val="24"/>
            </w:rPr>
            <w:t>Thomastown West Kindergarten</w:t>
          </w:r>
        </w:sdtContent>
      </w:sdt>
      <w:r w:rsidRPr="006D5AD9">
        <w:rPr>
          <w:rFonts w:ascii="Edu NSW ACT Foundation Medium" w:hAnsi="Edu NSW ACT Foundation Medium"/>
          <w:szCs w:val="24"/>
        </w:rPr>
        <w:t xml:space="preserve"> on </w:t>
      </w:r>
      <w:r>
        <w:rPr>
          <w:rFonts w:ascii="Edu NSW ACT Foundation Medium" w:hAnsi="Edu NSW ACT Foundation Medium"/>
          <w:szCs w:val="24"/>
        </w:rPr>
        <w:t>18</w:t>
      </w:r>
      <w:r w:rsidRPr="006D5AD9">
        <w:rPr>
          <w:rFonts w:ascii="Edu NSW ACT Foundation Medium" w:hAnsi="Edu NSW ACT Foundation Medium"/>
          <w:szCs w:val="24"/>
          <w:vertAlign w:val="superscript"/>
        </w:rPr>
        <w:t>th</w:t>
      </w:r>
      <w:r>
        <w:rPr>
          <w:rFonts w:ascii="Edu NSW ACT Foundation Medium" w:hAnsi="Edu NSW ACT Foundation Medium"/>
          <w:szCs w:val="24"/>
        </w:rPr>
        <w:t xml:space="preserve"> August 2025 </w:t>
      </w:r>
    </w:p>
    <w:p w14:paraId="5BA3F412" w14:textId="76CECBA6"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b/>
          <w:bCs/>
          <w:szCs w:val="24"/>
        </w:rPr>
        <w:t>REVIEW DAT</w:t>
      </w:r>
      <w:r>
        <w:rPr>
          <w:rFonts w:ascii="Edu NSW ACT Foundation Medium" w:hAnsi="Edu NSW ACT Foundation Medium"/>
          <w:b/>
          <w:bCs/>
          <w:szCs w:val="24"/>
        </w:rPr>
        <w:t>E: AUGUST 2027</w:t>
      </w:r>
    </w:p>
    <w:p w14:paraId="3BD74728" w14:textId="77777777" w:rsidR="006D5AD9" w:rsidRPr="006D5AD9" w:rsidRDefault="006D5AD9" w:rsidP="006D5AD9">
      <w:pPr>
        <w:ind w:left="1276"/>
        <w:rPr>
          <w:rFonts w:ascii="Edu NSW ACT Foundation Medium" w:hAnsi="Edu NSW ACT Foundation Medium"/>
          <w:szCs w:val="24"/>
        </w:rPr>
      </w:pPr>
    </w:p>
    <w:p w14:paraId="4CD1A398" w14:textId="77777777" w:rsidR="006D5AD9" w:rsidRPr="006D5AD9" w:rsidRDefault="006D5AD9" w:rsidP="006D5AD9">
      <w:pPr>
        <w:ind w:left="1276"/>
        <w:rPr>
          <w:rFonts w:ascii="Edu NSW ACT Foundation Medium" w:hAnsi="Edu NSW ACT Foundation Medium"/>
          <w:szCs w:val="24"/>
        </w:rPr>
      </w:pPr>
      <w:r w:rsidRPr="006D5AD9">
        <w:rPr>
          <w:rFonts w:ascii="Edu NSW ACT Foundation Medium" w:hAnsi="Edu NSW ACT Foundation Medium"/>
          <w:noProof/>
          <w:szCs w:val="24"/>
        </w:rPr>
        <mc:AlternateContent>
          <mc:Choice Requires="wps">
            <w:drawing>
              <wp:anchor distT="0" distB="0" distL="114300" distR="114300" simplePos="0" relativeHeight="251667456" behindDoc="0" locked="1" layoutInCell="1" allowOverlap="1" wp14:anchorId="4A40F07D" wp14:editId="3856DAD4">
                <wp:simplePos x="0" y="0"/>
                <wp:positionH relativeFrom="column">
                  <wp:posOffset>821055</wp:posOffset>
                </wp:positionH>
                <wp:positionV relativeFrom="paragraph">
                  <wp:posOffset>-46355</wp:posOffset>
                </wp:positionV>
                <wp:extent cx="5709285" cy="0"/>
                <wp:effectExtent l="0" t="0" r="0" b="0"/>
                <wp:wrapNone/>
                <wp:docPr id="19" name="Straight Connector 19"/>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8B4CCDB" id="Straight Connector 19"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65pt" to="514.2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" strokecolor="#f69434" strokeweight="1.25pt">
                <v:stroke dashstyle="1 1"/>
                <w10:anchorlock/>
              </v:line>
            </w:pict>
          </mc:Fallback>
        </mc:AlternateContent>
      </w:r>
    </w:p>
    <w:p w14:paraId="01284297" w14:textId="20A35C0E" w:rsidR="00EF43D6" w:rsidRPr="003B2F72" w:rsidRDefault="00EF43D6" w:rsidP="00B4010B">
      <w:pPr>
        <w:spacing w:after="200" w:line="276" w:lineRule="auto"/>
        <w:rPr>
          <w:szCs w:val="24"/>
        </w:rPr>
        <w:sectPr w:rsidR="00EF43D6" w:rsidRPr="003B2F72" w:rsidSect="00E948E8">
          <w:headerReference w:type="default" r:id="rId25"/>
          <w:footerReference w:type="default" r:id="rId26"/>
          <w:headerReference w:type="first" r:id="rId27"/>
          <w:footerReference w:type="first" r:id="rId28"/>
          <w:pgSz w:w="11906" w:h="16838"/>
          <w:pgMar w:top="2101" w:right="566" w:bottom="1440" w:left="851" w:header="0" w:footer="737" w:gutter="0"/>
          <w:cols w:space="708"/>
          <w:titlePg/>
          <w:docGrid w:linePitch="360"/>
        </w:sectPr>
      </w:pPr>
    </w:p>
    <w:p w14:paraId="582A172B" w14:textId="351B9579" w:rsidR="00610EFF" w:rsidRPr="00610EFF" w:rsidRDefault="00610EFF" w:rsidP="003B2F72">
      <w:pPr>
        <w:spacing w:after="107" w:line="247" w:lineRule="auto"/>
        <w:ind w:right="836"/>
      </w:pPr>
    </w:p>
    <w:sectPr w:rsidR="00610EFF" w:rsidRPr="00610EFF" w:rsidSect="00EF43D6">
      <w:headerReference w:type="first" r:id="rId29"/>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F9E74" w14:textId="77777777" w:rsidR="00A10A9B" w:rsidRDefault="00A10A9B" w:rsidP="004B56A8">
      <w:r>
        <w:separator/>
      </w:r>
    </w:p>
  </w:endnote>
  <w:endnote w:type="continuationSeparator" w:id="0">
    <w:p w14:paraId="3661E6BD" w14:textId="77777777" w:rsidR="00A10A9B" w:rsidRDefault="00A10A9B" w:rsidP="004B56A8">
      <w:r>
        <w:continuationSeparator/>
      </w:r>
    </w:p>
  </w:endnote>
  <w:endnote w:type="continuationNotice" w:id="1">
    <w:p w14:paraId="2A3167B3" w14:textId="77777777" w:rsidR="00A10A9B" w:rsidRDefault="00A10A9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6549D" w14:textId="05117836" w:rsidR="003B2F72" w:rsidRDefault="006D5AD9">
    <w:pPr>
      <w:pStyle w:val="Footer"/>
    </w:pPr>
    <w:r>
      <w:rPr>
        <w:noProof/>
      </w:rPr>
      <mc:AlternateContent>
        <mc:Choice Requires="wps">
          <w:drawing>
            <wp:anchor distT="0" distB="0" distL="114300" distR="114300" simplePos="0" relativeHeight="251689983" behindDoc="0" locked="0" layoutInCell="1" allowOverlap="1" wp14:anchorId="0A58885E" wp14:editId="017444F6">
              <wp:simplePos x="0" y="0"/>
              <wp:positionH relativeFrom="column">
                <wp:posOffset>697865</wp:posOffset>
              </wp:positionH>
              <wp:positionV relativeFrom="paragraph">
                <wp:posOffset>25400</wp:posOffset>
              </wp:positionV>
              <wp:extent cx="5057775" cy="376555"/>
              <wp:effectExtent l="0" t="0" r="9525" b="4445"/>
              <wp:wrapNone/>
              <wp:docPr id="8" name="Text Box 8"/>
              <wp:cNvGraphicFramePr/>
              <a:graphic xmlns:a="http://schemas.openxmlformats.org/drawingml/2006/main">
                <a:graphicData uri="http://schemas.microsoft.com/office/word/2010/wordprocessingShape">
                  <wps:wsp>
                    <wps:cNvSpPr txBox="1"/>
                    <wps:spPr>
                      <a:xfrm>
                        <a:off x="0" y="0"/>
                        <a:ext cx="5057775" cy="376555"/>
                      </a:xfrm>
                      <a:prstGeom prst="rect">
                        <a:avLst/>
                      </a:prstGeom>
                      <a:noFill/>
                      <a:ln w="6350">
                        <a:noFill/>
                      </a:ln>
                      <a:effectLst/>
                    </wps:spPr>
                    <wps:txbx>
                      <w:txbxContent>
                        <w:p w14:paraId="0C8651D5" w14:textId="10F3C3BF" w:rsidR="006D5AD9" w:rsidRDefault="006D5AD9" w:rsidP="006D5AD9">
                          <w:pPr>
                            <w:pStyle w:val="Footer"/>
                            <w:jc w:val="right"/>
                          </w:pPr>
                          <w:sdt>
                            <w:sdtPr>
                              <w:rPr>
                                <w:rFonts w:ascii="Edu NSW ACT Foundation Medium" w:hAnsi="Edu NSW ACT Foundation Medium"/>
                                <w:caps/>
                                <w:color w:val="0072CE" w:themeColor="accent1"/>
                                <w:sz w:val="18"/>
                                <w:szCs w:val="18"/>
                              </w:rPr>
                              <w:alias w:val="Title"/>
                              <w:tag w:val=""/>
                              <w:id w:val="-1066719235"/>
                              <w:dataBinding w:prefixMappings="xmlns:ns0='http://purl.org/dc/elements/1.1/' xmlns:ns1='http://schemas.openxmlformats.org/package/2006/metadata/core-properties' " w:xpath="/ns1:coreProperties[1]/ns0:title[1]" w:storeItemID="{6C3C8BC8-F283-45AE-878A-BAB7291924A1}"/>
                              <w:text/>
                            </w:sdtPr>
                            <w:sdtContent>
                              <w:r>
                                <w:rPr>
                                  <w:rFonts w:ascii="Edu NSW ACT Foundation Medium" w:hAnsi="Edu NSW ACT Foundation Medium"/>
                                  <w:caps/>
                                  <w:color w:val="0072CE" w:themeColor="accent1"/>
                                  <w:sz w:val="18"/>
                                  <w:szCs w:val="18"/>
                                </w:rPr>
                                <w:t>DELIVERY AND COLLECTION OF CHILDREN</w:t>
                              </w:r>
                            </w:sdtContent>
                          </w:sdt>
                          <w:r>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1960298403"/>
                              <w:dataBinding w:prefixMappings="xmlns:ns0='http://purl.org/dc/elements/1.1/' xmlns:ns1='http://schemas.openxmlformats.org/package/2006/metadata/core-properties' " w:xpath="/ns1:coreProperties[1]/ns0:subject[1]" w:storeItemID="{6C3C8BC8-F283-45AE-878A-BAB7291924A1}"/>
                              <w:text/>
                            </w:sdtPr>
                            <w:sdtContent>
                              <w:r>
                                <w:rPr>
                                  <w:rFonts w:ascii="Edu NSW ACT Foundation Medium" w:hAnsi="Edu NSW ACT Foundation Medium"/>
                                  <w:caps/>
                                  <w:color w:val="808080" w:themeColor="background1" w:themeShade="80"/>
                                  <w:szCs w:val="20"/>
                                </w:rPr>
                                <w:t>| THIS POLICY WAS ADOPTED BY THE APPROVED PROVIDER OF THOMASTOWN WEST KINDERGARTEN ON 18TH AUGUST 2025. REVIEW DATE: JULY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A58885E" id="_x0000_t202" coordsize="21600,21600" o:spt="202" path="m,l,21600r21600,l21600,xe">
              <v:stroke joinstyle="miter"/>
              <v:path gradientshapeok="t" o:connecttype="rect"/>
            </v:shapetype>
            <v:shape id="Text Box 8" o:spid="_x0000_s1028" type="#_x0000_t202" style="position:absolute;margin-left:54.95pt;margin-top:2pt;width:398.25pt;height:29.65pt;z-index:25168998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" filled="f" stroked="f" strokeweight=".5pt">
              <v:textbox style="mso-fit-shape-to-text:t" inset="0,,0">
                <w:txbxContent>
                  <w:p w14:paraId="0C8651D5" w14:textId="10F3C3BF" w:rsidR="006D5AD9" w:rsidRDefault="006D5AD9" w:rsidP="006D5AD9">
                    <w:pPr>
                      <w:pStyle w:val="Footer"/>
                      <w:jc w:val="right"/>
                    </w:pPr>
                    <w:sdt>
                      <w:sdtPr>
                        <w:rPr>
                          <w:rFonts w:ascii="Edu NSW ACT Foundation Medium" w:hAnsi="Edu NSW ACT Foundation Medium"/>
                          <w:caps/>
                          <w:color w:val="0072CE" w:themeColor="accent1"/>
                          <w:sz w:val="18"/>
                          <w:szCs w:val="18"/>
                        </w:rPr>
                        <w:alias w:val="Title"/>
                        <w:tag w:val=""/>
                        <w:id w:val="-1066719235"/>
                        <w:dataBinding w:prefixMappings="xmlns:ns0='http://purl.org/dc/elements/1.1/' xmlns:ns1='http://schemas.openxmlformats.org/package/2006/metadata/core-properties' " w:xpath="/ns1:coreProperties[1]/ns0:title[1]" w:storeItemID="{6C3C8BC8-F283-45AE-878A-BAB7291924A1}"/>
                        <w:text/>
                      </w:sdtPr>
                      <w:sdtContent>
                        <w:r>
                          <w:rPr>
                            <w:rFonts w:ascii="Edu NSW ACT Foundation Medium" w:hAnsi="Edu NSW ACT Foundation Medium"/>
                            <w:caps/>
                            <w:color w:val="0072CE" w:themeColor="accent1"/>
                            <w:sz w:val="18"/>
                            <w:szCs w:val="18"/>
                          </w:rPr>
                          <w:t>DELIVERY AND COLLECTION OF CHILDREN</w:t>
                        </w:r>
                      </w:sdtContent>
                    </w:sdt>
                    <w:r>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1960298403"/>
                        <w:dataBinding w:prefixMappings="xmlns:ns0='http://purl.org/dc/elements/1.1/' xmlns:ns1='http://schemas.openxmlformats.org/package/2006/metadata/core-properties' " w:xpath="/ns1:coreProperties[1]/ns0:subject[1]" w:storeItemID="{6C3C8BC8-F283-45AE-878A-BAB7291924A1}"/>
                        <w:text/>
                      </w:sdtPr>
                      <w:sdtContent>
                        <w:r>
                          <w:rPr>
                            <w:rFonts w:ascii="Edu NSW ACT Foundation Medium" w:hAnsi="Edu NSW ACT Foundation Medium"/>
                            <w:caps/>
                            <w:color w:val="808080" w:themeColor="background1" w:themeShade="80"/>
                            <w:szCs w:val="20"/>
                          </w:rPr>
                          <w:t>| THIS POLICY WAS ADOPTED BY THE APPROVED PROVIDER OF THOMASTOWN WEST KINDERGARTEN ON 18TH AUGUST 2025. REVIEW DATE: JULY 2027</w:t>
                        </w:r>
                      </w:sdtContent>
                    </w:sdt>
                  </w:p>
                </w:txbxContent>
              </v:textbox>
            </v:shape>
          </w:pict>
        </mc:Fallback>
      </mc:AlternateContent>
    </w:r>
    <w:sdt>
      <w:sdtPr>
        <w:id w:val="1286995781"/>
        <w:docPartObj>
          <w:docPartGallery w:val="Page Numbers (Bottom of Page)"/>
          <w:docPartUnique/>
        </w:docPartObj>
      </w:sdtPr>
      <w:sdtEndPr>
        <w:rPr>
          <w:noProof/>
        </w:rPr>
      </w:sdtEndPr>
      <w:sdtContent>
        <w:r>
          <w:rPr>
            <w:noProof/>
          </w:rPr>
          <mc:AlternateContent>
            <mc:Choice Requires="wps">
              <w:drawing>
                <wp:anchor distT="0" distB="0" distL="114300" distR="114300" simplePos="0" relativeHeight="251681791" behindDoc="0" locked="0" layoutInCell="1" allowOverlap="1" wp14:anchorId="3DAB0CAF" wp14:editId="6C6C8559">
                  <wp:simplePos x="0" y="0"/>
                  <wp:positionH relativeFrom="column">
                    <wp:posOffset>700334</wp:posOffset>
                  </wp:positionH>
                  <wp:positionV relativeFrom="paragraph">
                    <wp:posOffset>25400</wp:posOffset>
                  </wp:positionV>
                  <wp:extent cx="4769556" cy="274320"/>
                  <wp:effectExtent l="0" t="0" r="0" b="0"/>
                  <wp:wrapNone/>
                  <wp:docPr id="165" name="Rectangle 165"/>
                  <wp:cNvGraphicFramePr/>
                  <a:graphic xmlns:a="http://schemas.openxmlformats.org/drawingml/2006/main">
                    <a:graphicData uri="http://schemas.microsoft.com/office/word/2010/wordprocessingShape">
                      <wps:wsp>
                        <wps:cNvSpPr/>
                        <wps:spPr>
                          <a:xfrm>
                            <a:off x="0" y="0"/>
                            <a:ext cx="4769556"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1845EC" id="Rectangle 165" o:spid="_x0000_s1026" style="position:absolute;margin-left:55.15pt;margin-top:2pt;width:375.55pt;height:21.6pt;z-index:2516817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" fillcolor="white [3212]" stroked="f" strokeweight="2pt">
                  <v:fill opacity="0"/>
                </v:rect>
              </w:pict>
            </mc:Fallback>
          </mc:AlternateContent>
        </w:r>
        <w:r w:rsidR="003B2F72">
          <w:rPr>
            <w:noProof/>
          </w:rPr>
          <mc:AlternateContent>
            <mc:Choice Requires="wps">
              <w:drawing>
                <wp:anchor distT="0" distB="0" distL="114300" distR="114300" simplePos="0" relativeHeight="251683839" behindDoc="0" locked="0" layoutInCell="1" allowOverlap="1" wp14:anchorId="36538E9D" wp14:editId="7BC9B2FD">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3234AEEF"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" path="m732466,r,799841l,799841,732466,xe" fillcolor="#45b4ab" stroked="f">
                  <v:path arrowok="t"/>
                  <w10:wrap anchorx="page"/>
                </v:shape>
              </w:pict>
            </mc:Fallback>
          </mc:AlternateContent>
        </w:r>
        <w:r w:rsidR="003B2F72">
          <w:rPr>
            <w:noProof/>
          </w:rPr>
          <mc:AlternateContent>
            <mc:Choice Requires="wps">
              <w:drawing>
                <wp:anchor distT="0" distB="0" distL="114300" distR="114300" simplePos="0" relativeHeight="251685887" behindDoc="0" locked="0" layoutInCell="1" allowOverlap="1" wp14:anchorId="617A5BC8" wp14:editId="03D72D34">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23CCC506"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" path="m,1690795l1582558,r,586239l548715,1690795,,1690795xe" fillcolor="#119582" stroked="f">
                  <v:path arrowok="t"/>
                  <w10:wrap anchorx="page"/>
                </v:shape>
              </w:pict>
            </mc:Fallback>
          </mc:AlternateContent>
        </w:r>
        <w:r>
          <w:t>2</w:t>
        </w:r>
      </w:sdtContent>
    </w:sdt>
  </w:p>
  <w:p w14:paraId="41302772" w14:textId="65AF938B" w:rsidR="00432CDC" w:rsidRDefault="00432C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FD909" w14:textId="3DEF8BCA" w:rsidR="003B2F72" w:rsidRPr="006D5AD9" w:rsidRDefault="006D5AD9">
    <w:pPr>
      <w:pStyle w:val="Footer"/>
      <w:rPr>
        <w:rFonts w:ascii="Edu NSW ACT Foundation Medium" w:hAnsi="Edu NSW ACT Foundation Medium"/>
      </w:rPr>
    </w:pPr>
    <w:r>
      <w:rPr>
        <w:noProof/>
      </w:rPr>
      <mc:AlternateContent>
        <mc:Choice Requires="wps">
          <w:drawing>
            <wp:anchor distT="0" distB="0" distL="114300" distR="114300" simplePos="0" relativeHeight="251674623" behindDoc="0" locked="0" layoutInCell="1" allowOverlap="1" wp14:anchorId="6C97DBFB" wp14:editId="33F8DA7F">
              <wp:simplePos x="0" y="0"/>
              <wp:positionH relativeFrom="column">
                <wp:posOffset>412114</wp:posOffset>
              </wp:positionH>
              <wp:positionV relativeFrom="paragraph">
                <wp:posOffset>6350</wp:posOffset>
              </wp:positionV>
              <wp:extent cx="5057775" cy="376555"/>
              <wp:effectExtent l="0" t="0" r="9525" b="4445"/>
              <wp:wrapNone/>
              <wp:docPr id="261501212" name="Text Box 261501212"/>
              <wp:cNvGraphicFramePr/>
              <a:graphic xmlns:a="http://schemas.openxmlformats.org/drawingml/2006/main">
                <a:graphicData uri="http://schemas.microsoft.com/office/word/2010/wordprocessingShape">
                  <wps:wsp>
                    <wps:cNvSpPr txBox="1"/>
                    <wps:spPr>
                      <a:xfrm>
                        <a:off x="0" y="0"/>
                        <a:ext cx="5057775"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3597A145" w:rsidR="003B2F72" w:rsidRDefault="00A10A9B" w:rsidP="003B2F72">
                          <w:pPr>
                            <w:pStyle w:val="Footer"/>
                            <w:jc w:val="right"/>
                          </w:pPr>
                          <w:sdt>
                            <w:sdtPr>
                              <w:rPr>
                                <w:rFonts w:ascii="Edu NSW ACT Foundation Medium" w:hAnsi="Edu NSW ACT Foundation Medium"/>
                                <w:caps/>
                                <w:color w:val="0072CE" w:themeColor="accent1"/>
                                <w:sz w:val="18"/>
                                <w:szCs w:val="18"/>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6D5AD9" w:rsidRPr="006D5AD9">
                                <w:rPr>
                                  <w:rFonts w:ascii="Edu NSW ACT Foundation Medium" w:hAnsi="Edu NSW ACT Foundation Medium"/>
                                  <w:caps/>
                                  <w:color w:val="0072CE" w:themeColor="accent1"/>
                                  <w:sz w:val="18"/>
                                  <w:szCs w:val="18"/>
                                </w:rPr>
                                <w:t>DELIVERY AND COLLECTION OF CHILDREN</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F2894" w:rsidRPr="006D5AD9">
                                <w:rPr>
                                  <w:rFonts w:ascii="Edu NSW ACT Foundation Medium" w:hAnsi="Edu NSW ACT Foundation Medium"/>
                                  <w:caps/>
                                  <w:color w:val="808080" w:themeColor="background1" w:themeShade="80"/>
                                  <w:szCs w:val="20"/>
                                </w:rPr>
                                <w:t xml:space="preserve">| THIS POLICY WAS ADOPTED BY THE APPROVED PROVIDER OF THOMASTOWN WEST KINDERGARTEN ON </w:t>
                              </w:r>
                              <w:r w:rsidR="006D5AD9">
                                <w:rPr>
                                  <w:rFonts w:ascii="Edu NSW ACT Foundation Medium" w:hAnsi="Edu NSW ACT Foundation Medium"/>
                                  <w:caps/>
                                  <w:color w:val="808080" w:themeColor="background1" w:themeShade="80"/>
                                  <w:szCs w:val="20"/>
                                </w:rPr>
                                <w:t>18TH AUGUST 2025.</w:t>
                              </w:r>
                              <w:r w:rsidR="00DF2894" w:rsidRPr="006D5AD9">
                                <w:rPr>
                                  <w:rFonts w:ascii="Edu NSW ACT Foundation Medium" w:hAnsi="Edu NSW ACT Foundation Medium"/>
                                  <w:caps/>
                                  <w:color w:val="808080" w:themeColor="background1" w:themeShade="80"/>
                                  <w:szCs w:val="20"/>
                                </w:rPr>
                                <w:t xml:space="preserve"> REVIEW DATE: </w:t>
                              </w:r>
                              <w:r w:rsidR="006D5AD9">
                                <w:rPr>
                                  <w:rFonts w:ascii="Edu NSW ACT Foundation Medium" w:hAnsi="Edu NSW ACT Foundation Medium"/>
                                  <w:caps/>
                                  <w:color w:val="808080" w:themeColor="background1" w:themeShade="80"/>
                                  <w:szCs w:val="20"/>
                                </w:rPr>
                                <w:t>august</w:t>
                              </w:r>
                              <w:r w:rsidR="00DF2894" w:rsidRPr="006D5AD9">
                                <w:rPr>
                                  <w:rFonts w:ascii="Edu NSW ACT Foundation Medium" w:hAnsi="Edu NSW ACT Foundation Medium"/>
                                  <w:caps/>
                                  <w:color w:val="808080" w:themeColor="background1" w:themeShade="80"/>
                                  <w:szCs w:val="20"/>
                                </w:rPr>
                                <w:t xml:space="preserve"> 202</w:t>
                              </w:r>
                              <w:r w:rsidR="006D5AD9">
                                <w:rPr>
                                  <w:rFonts w:ascii="Edu NSW ACT Foundation Medium" w:hAnsi="Edu NSW ACT Foundation Medium"/>
                                  <w:caps/>
                                  <w:color w:val="808080" w:themeColor="background1" w:themeShade="80"/>
                                  <w:szCs w:val="20"/>
                                </w:rPr>
                                <w:t>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0" type="#_x0000_t202" style="position:absolute;margin-left:32.45pt;margin-top:.5pt;width:398.25pt;height:29.65pt;z-index:25167462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" filled="f" stroked="f" strokeweight=".5pt">
              <v:textbox style="mso-fit-shape-to-text:t" inset="0,,0">
                <w:txbxContent>
                  <w:p w14:paraId="5EDD6A87" w14:textId="3597A145" w:rsidR="003B2F72" w:rsidRDefault="00A10A9B" w:rsidP="003B2F72">
                    <w:pPr>
                      <w:pStyle w:val="Footer"/>
                      <w:jc w:val="right"/>
                    </w:pPr>
                    <w:sdt>
                      <w:sdtPr>
                        <w:rPr>
                          <w:rFonts w:ascii="Edu NSW ACT Foundation Medium" w:hAnsi="Edu NSW ACT Foundation Medium"/>
                          <w:caps/>
                          <w:color w:val="0072CE" w:themeColor="accent1"/>
                          <w:sz w:val="18"/>
                          <w:szCs w:val="18"/>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6D5AD9" w:rsidRPr="006D5AD9">
                          <w:rPr>
                            <w:rFonts w:ascii="Edu NSW ACT Foundation Medium" w:hAnsi="Edu NSW ACT Foundation Medium"/>
                            <w:caps/>
                            <w:color w:val="0072CE" w:themeColor="accent1"/>
                            <w:sz w:val="18"/>
                            <w:szCs w:val="18"/>
                          </w:rPr>
                          <w:t>DELIVERY AND COLLECTION OF CHILDREN</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F2894" w:rsidRPr="006D5AD9">
                          <w:rPr>
                            <w:rFonts w:ascii="Edu NSW ACT Foundation Medium" w:hAnsi="Edu NSW ACT Foundation Medium"/>
                            <w:caps/>
                            <w:color w:val="808080" w:themeColor="background1" w:themeShade="80"/>
                            <w:szCs w:val="20"/>
                          </w:rPr>
                          <w:t xml:space="preserve">| THIS POLICY WAS ADOPTED BY THE APPROVED PROVIDER OF THOMASTOWN WEST KINDERGARTEN ON </w:t>
                        </w:r>
                        <w:r w:rsidR="006D5AD9">
                          <w:rPr>
                            <w:rFonts w:ascii="Edu NSW ACT Foundation Medium" w:hAnsi="Edu NSW ACT Foundation Medium"/>
                            <w:caps/>
                            <w:color w:val="808080" w:themeColor="background1" w:themeShade="80"/>
                            <w:szCs w:val="20"/>
                          </w:rPr>
                          <w:t>18TH AUGUST 2025.</w:t>
                        </w:r>
                        <w:r w:rsidR="00DF2894" w:rsidRPr="006D5AD9">
                          <w:rPr>
                            <w:rFonts w:ascii="Edu NSW ACT Foundation Medium" w:hAnsi="Edu NSW ACT Foundation Medium"/>
                            <w:caps/>
                            <w:color w:val="808080" w:themeColor="background1" w:themeShade="80"/>
                            <w:szCs w:val="20"/>
                          </w:rPr>
                          <w:t xml:space="preserve"> REVIEW DATE: </w:t>
                        </w:r>
                        <w:r w:rsidR="006D5AD9">
                          <w:rPr>
                            <w:rFonts w:ascii="Edu NSW ACT Foundation Medium" w:hAnsi="Edu NSW ACT Foundation Medium"/>
                            <w:caps/>
                            <w:color w:val="808080" w:themeColor="background1" w:themeShade="80"/>
                            <w:szCs w:val="20"/>
                          </w:rPr>
                          <w:t>august</w:t>
                        </w:r>
                        <w:r w:rsidR="00DF2894" w:rsidRPr="006D5AD9">
                          <w:rPr>
                            <w:rFonts w:ascii="Edu NSW ACT Foundation Medium" w:hAnsi="Edu NSW ACT Foundation Medium"/>
                            <w:caps/>
                            <w:color w:val="808080" w:themeColor="background1" w:themeShade="80"/>
                            <w:szCs w:val="20"/>
                          </w:rPr>
                          <w:t xml:space="preserve"> 202</w:t>
                        </w:r>
                        <w:r w:rsidR="006D5AD9">
                          <w:rPr>
                            <w:rFonts w:ascii="Edu NSW ACT Foundation Medium" w:hAnsi="Edu NSW ACT Foundation Medium"/>
                            <w:caps/>
                            <w:color w:val="808080" w:themeColor="background1" w:themeShade="80"/>
                            <w:szCs w:val="20"/>
                          </w:rPr>
                          <w:t>7</w:t>
                        </w:r>
                      </w:sdtContent>
                    </w:sdt>
                  </w:p>
                </w:txbxContent>
              </v:textbox>
            </v:shape>
          </w:pict>
        </mc:Fallback>
      </mc:AlternateContent>
    </w:r>
    <w:r w:rsidR="003B2F72">
      <w:rPr>
        <w:noProof/>
      </w:rPr>
      <mc:AlternateContent>
        <mc:Choice Requires="wps">
          <w:drawing>
            <wp:anchor distT="0" distB="0" distL="114300" distR="114300" simplePos="0" relativeHeight="251678719" behindDoc="0" locked="0" layoutInCell="1" allowOverlap="1" wp14:anchorId="09A555BD" wp14:editId="6CE300B7">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0877863B" id="Graphic 2" o:spid="_x0000_s1026" style="position:absolute;margin-left:6.5pt;margin-top:-9.35pt;width:57.7pt;height:63pt;z-index:25167871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" path="m732466,r,799841l,799841,732466,xe" fillcolor="#45b4ab" stroked="f">
              <v:path arrowok="t"/>
              <w10:wrap anchorx="page"/>
            </v:shape>
          </w:pict>
        </mc:Fallback>
      </mc:AlternateContent>
    </w:r>
    <w:r w:rsidR="003B2F72">
      <w:rPr>
        <w:noProof/>
      </w:rPr>
      <mc:AlternateContent>
        <mc:Choice Requires="wps">
          <w:drawing>
            <wp:anchor distT="0" distB="0" distL="114300" distR="114300" simplePos="0" relativeHeight="251687935" behindDoc="0" locked="0" layoutInCell="1" allowOverlap="1" wp14:anchorId="4C695824" wp14:editId="5B9F70BA">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4189023B"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" path="m,1690795l1582558,r,586239l548715,1690795,,1690795xe" fillcolor="#119582" stroked="f">
              <v:path arrowok="t"/>
            </v:shape>
          </w:pict>
        </mc:Fallback>
      </mc:AlternateContent>
    </w:r>
    <w:sdt>
      <w:sdtPr>
        <w:id w:val="-6756099"/>
        <w:docPartObj>
          <w:docPartGallery w:val="Page Numbers (Bottom of Page)"/>
          <w:docPartUnique/>
        </w:docPartObj>
      </w:sdtPr>
      <w:sdtEndPr>
        <w:rPr>
          <w:rFonts w:ascii="Edu NSW ACT Foundation Medium" w:hAnsi="Edu NSW ACT Foundation Medium"/>
          <w:noProof/>
        </w:rPr>
      </w:sdtEndPr>
      <w:sdtContent>
        <w:r w:rsidR="003B2F72" w:rsidRPr="006D5AD9">
          <w:rPr>
            <w:rFonts w:ascii="Edu NSW ACT Foundation Medium" w:hAnsi="Edu NSW ACT Foundation Medium"/>
          </w:rPr>
          <w:fldChar w:fldCharType="begin"/>
        </w:r>
        <w:r w:rsidR="003B2F72" w:rsidRPr="006D5AD9">
          <w:rPr>
            <w:rFonts w:ascii="Edu NSW ACT Foundation Medium" w:hAnsi="Edu NSW ACT Foundation Medium"/>
          </w:rPr>
          <w:instrText xml:space="preserve"> PAGE   \* MERGEFORMAT </w:instrText>
        </w:r>
        <w:r w:rsidR="003B2F72" w:rsidRPr="006D5AD9">
          <w:rPr>
            <w:rFonts w:ascii="Edu NSW ACT Foundation Medium" w:hAnsi="Edu NSW ACT Foundation Medium"/>
          </w:rPr>
          <w:fldChar w:fldCharType="separate"/>
        </w:r>
        <w:r w:rsidR="003B2F72" w:rsidRPr="006D5AD9">
          <w:rPr>
            <w:rFonts w:ascii="Edu NSW ACT Foundation Medium" w:hAnsi="Edu NSW ACT Foundation Medium"/>
            <w:noProof/>
          </w:rPr>
          <w:t>2</w:t>
        </w:r>
        <w:r w:rsidR="003B2F72" w:rsidRPr="006D5AD9">
          <w:rPr>
            <w:rFonts w:ascii="Edu NSW ACT Foundation Medium" w:hAnsi="Edu NSW ACT Foundation Medium"/>
            <w:noProof/>
          </w:rPr>
          <w:fldChar w:fldCharType="end"/>
        </w:r>
      </w:sdtContent>
    </w:sdt>
  </w:p>
  <w:p w14:paraId="3A188C26" w14:textId="17732C5F" w:rsidR="00432CDC" w:rsidRDefault="00432C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10587E" w14:textId="77777777" w:rsidR="00A10A9B" w:rsidRDefault="00A10A9B" w:rsidP="004B56A8">
      <w:r>
        <w:separator/>
      </w:r>
    </w:p>
  </w:footnote>
  <w:footnote w:type="continuationSeparator" w:id="0">
    <w:p w14:paraId="241863CA" w14:textId="77777777" w:rsidR="00A10A9B" w:rsidRDefault="00A10A9B" w:rsidP="004B56A8">
      <w:r>
        <w:continuationSeparator/>
      </w:r>
    </w:p>
  </w:footnote>
  <w:footnote w:type="continuationNotice" w:id="1">
    <w:p w14:paraId="1559FD19" w14:textId="77777777" w:rsidR="00A10A9B" w:rsidRDefault="00A10A9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04074" w14:textId="5EC28E14" w:rsidR="003B2F72" w:rsidRDefault="003B2F72">
    <w:pPr>
      <w:pStyle w:val="Header"/>
    </w:pPr>
    <w:r>
      <w:rPr>
        <w:noProof/>
      </w:rPr>
      <mc:AlternateContent>
        <mc:Choice Requires="wpg">
          <w:drawing>
            <wp:anchor distT="0" distB="0" distL="0" distR="0" simplePos="0" relativeHeight="251676671" behindDoc="0" locked="0" layoutInCell="1" allowOverlap="1" wp14:anchorId="50175DDB" wp14:editId="28F18E90">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31BA0814" id="Group 1582614781" o:spid="_x0000_s1026" style="position:absolute;margin-left:-.05pt;margin-top:.6pt;width:117.2pt;height:127.9pt;z-index:25167667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376F5" w14:textId="0CCA9CDD" w:rsidR="003624E3" w:rsidRDefault="003624E3" w:rsidP="003624E3">
    <w:pPr>
      <w:pStyle w:val="Header"/>
    </w:pPr>
    <w:r>
      <w:rPr>
        <w:noProof/>
      </w:rPr>
      <mc:AlternateContent>
        <mc:Choice Requires="wpg">
          <w:drawing>
            <wp:anchor distT="0" distB="0" distL="0" distR="0" simplePos="0" relativeHeight="251660287" behindDoc="0" locked="0" layoutInCell="1" allowOverlap="1" wp14:anchorId="093E0F66" wp14:editId="73DF052C">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46DE5D6A" id="Group 1588229313" o:spid="_x0000_s1026" style="position:absolute;margin-left:-.95pt;margin-top:.35pt;width:117.2pt;height:127.9pt;z-index:251660287;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39290" behindDoc="1" locked="0" layoutInCell="1" allowOverlap="1" wp14:anchorId="5D28858D" wp14:editId="4DD65E9F">
              <wp:simplePos x="0" y="0"/>
              <wp:positionH relativeFrom="column">
                <wp:posOffset>602615</wp:posOffset>
              </wp:positionH>
              <wp:positionV relativeFrom="paragraph">
                <wp:posOffset>73660</wp:posOffset>
              </wp:positionV>
              <wp:extent cx="6210300" cy="11239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123950"/>
                      </a:xfrm>
                      <a:prstGeom prst="rect">
                        <a:avLst/>
                      </a:prstGeom>
                      <a:solidFill>
                        <a:srgbClr val="FFFFFF"/>
                      </a:solidFill>
                      <a:ln w="9525">
                        <a:noFill/>
                        <a:miter lim="800000"/>
                        <a:headEnd/>
                        <a:tailEnd/>
                      </a:ln>
                    </wps:spPr>
                    <wps:txbx>
                      <w:txbxContent>
                        <w:p w14:paraId="644FE6E6" w14:textId="590D2E11" w:rsidR="003624E3" w:rsidRPr="006D5AD9" w:rsidRDefault="00A10A9B"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6D5AD9" w:rsidRPr="006D5AD9">
                                <w:rPr>
                                  <w:rFonts w:ascii="Edu NSW ACT Foundation Medium" w:hAnsi="Edu NSW ACT Foundation Medium"/>
                                  <w:i w:val="0"/>
                                  <w:iCs w:val="0"/>
                                  <w:sz w:val="48"/>
                                  <w:szCs w:val="72"/>
                                </w:rPr>
                                <w:t>DELIVERY AND COLLECTION OF CHILDREN</w:t>
                              </w:r>
                            </w:sdtContent>
                          </w:sdt>
                        </w:p>
                        <w:p w14:paraId="685A04B5" w14:textId="59642730" w:rsidR="003624E3" w:rsidRPr="006D5AD9"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6D5AD9">
                            <w:rPr>
                              <w:rFonts w:ascii="Edu NSW ACT Foundation Medium" w:eastAsiaTheme="majorEastAsia" w:hAnsi="Edu NSW ACT Foundation Medium" w:cstheme="majorBidi"/>
                              <w:i w:val="0"/>
                              <w:iCs w:val="0"/>
                              <w:color w:val="00ABBE"/>
                              <w:spacing w:val="5"/>
                              <w:kern w:val="28"/>
                              <w:sz w:val="20"/>
                              <w:szCs w:val="52"/>
                            </w:rPr>
                            <w:t xml:space="preserve">QUALITY AREA </w:t>
                          </w:r>
                          <w:r w:rsidR="00290CC9" w:rsidRPr="006D5AD9">
                            <w:rPr>
                              <w:rFonts w:ascii="Edu NSW ACT Foundation Medium" w:eastAsiaTheme="majorEastAsia" w:hAnsi="Edu NSW ACT Foundation Medium" w:cstheme="majorBidi"/>
                              <w:i w:val="0"/>
                              <w:iCs w:val="0"/>
                              <w:color w:val="00ABBE"/>
                              <w:spacing w:val="5"/>
                              <w:kern w:val="28"/>
                              <w:sz w:val="20"/>
                              <w:szCs w:val="52"/>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_x0000_s1029" type="#_x0000_t202" style="position:absolute;margin-left:47.45pt;margin-top:5.8pt;width:489pt;height:88.5pt;z-index:-25167719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iwGIgIAACMEAAAOAAAAZHJzL2Uyb0RvYy54bWysU9tuGyEQfa/Uf0C813uJ7cY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" stroked="f">
              <v:textbox>
                <w:txbxContent>
                  <w:p w14:paraId="644FE6E6" w14:textId="590D2E11" w:rsidR="003624E3" w:rsidRPr="006D5AD9" w:rsidRDefault="00A10A9B"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6D5AD9" w:rsidRPr="006D5AD9">
                          <w:rPr>
                            <w:rFonts w:ascii="Edu NSW ACT Foundation Medium" w:hAnsi="Edu NSW ACT Foundation Medium"/>
                            <w:i w:val="0"/>
                            <w:iCs w:val="0"/>
                            <w:sz w:val="48"/>
                            <w:szCs w:val="72"/>
                          </w:rPr>
                          <w:t>DELIVERY AND COLLECTION OF CHILDREN</w:t>
                        </w:r>
                      </w:sdtContent>
                    </w:sdt>
                  </w:p>
                  <w:p w14:paraId="685A04B5" w14:textId="59642730" w:rsidR="003624E3" w:rsidRPr="006D5AD9"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6D5AD9">
                      <w:rPr>
                        <w:rFonts w:ascii="Edu NSW ACT Foundation Medium" w:eastAsiaTheme="majorEastAsia" w:hAnsi="Edu NSW ACT Foundation Medium" w:cstheme="majorBidi"/>
                        <w:i w:val="0"/>
                        <w:iCs w:val="0"/>
                        <w:color w:val="00ABBE"/>
                        <w:spacing w:val="5"/>
                        <w:kern w:val="28"/>
                        <w:sz w:val="20"/>
                        <w:szCs w:val="52"/>
                      </w:rPr>
                      <w:t xml:space="preserve">QUALITY AREA </w:t>
                    </w:r>
                    <w:r w:rsidR="00290CC9" w:rsidRPr="006D5AD9">
                      <w:rPr>
                        <w:rFonts w:ascii="Edu NSW ACT Foundation Medium" w:eastAsiaTheme="majorEastAsia" w:hAnsi="Edu NSW ACT Foundation Medium" w:cstheme="majorBidi"/>
                        <w:i w:val="0"/>
                        <w:iCs w:val="0"/>
                        <w:color w:val="00ABBE"/>
                        <w:spacing w:val="5"/>
                        <w:kern w:val="28"/>
                        <w:sz w:val="20"/>
                        <w:szCs w:val="52"/>
                      </w:rPr>
                      <w:t>1</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0527" behindDoc="1" locked="0" layoutInCell="1" allowOverlap="1" wp14:anchorId="47AF04AA" wp14:editId="0EB48057">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1" type="#_x0000_t202" style="position:absolute;margin-left:34.85pt;margin-top:37.1pt;width:418.5pt;height:64.5pt;z-index:-25164595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AUTPxu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1551" behindDoc="1" locked="0" layoutInCell="1" allowOverlap="1" wp14:anchorId="25C54778" wp14:editId="3DAC4B3E">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2575" behindDoc="0" locked="0" layoutInCell="1" allowOverlap="1" wp14:anchorId="4A05F022" wp14:editId="15CF67DC">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1A1F160D" id="Group 684641845" o:spid="_x0000_s1026" style="position:absolute;margin-left:-.95pt;margin-top:.35pt;width:117.2pt;height:127.9pt;z-index:25167257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2C1F4ED1"/>
    <w:multiLevelType w:val="multilevel"/>
    <w:tmpl w:val="D6DAE8A8"/>
    <w:numStyleLink w:val="TableAttachment"/>
  </w:abstractNum>
  <w:abstractNum w:abstractNumId="6"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7530EF2"/>
    <w:multiLevelType w:val="multilevel"/>
    <w:tmpl w:val="D6DAE8A8"/>
    <w:numStyleLink w:val="TableAttachment"/>
  </w:abstractNum>
  <w:abstractNum w:abstractNumId="10"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1"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0"/>
  </w:num>
  <w:num w:numId="2">
    <w:abstractNumId w:val="11"/>
  </w:num>
  <w:num w:numId="3">
    <w:abstractNumId w:val="0"/>
  </w:num>
  <w:num w:numId="4">
    <w:abstractNumId w:val="8"/>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3"/>
  </w:num>
  <w:num w:numId="8">
    <w:abstractNumId w:val="5"/>
  </w:num>
  <w:num w:numId="9">
    <w:abstractNumId w:val="9"/>
  </w:num>
  <w:num w:numId="10">
    <w:abstractNumId w:val="6"/>
  </w:num>
  <w:num w:numId="11">
    <w:abstractNumId w:val="1"/>
  </w:num>
  <w:num w:numId="12">
    <w:abstractNumId w:val="12"/>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D5AD9"/>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0A9B"/>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236D18"/>
    <w:pPr>
      <w:tabs>
        <w:tab w:val="center" w:pos="4513"/>
        <w:tab w:val="right" w:pos="9026"/>
      </w:tabs>
      <w:spacing w:after="0"/>
    </w:pPr>
    <w:rPr>
      <w:sz w:val="16"/>
    </w:rPr>
  </w:style>
  <w:style w:type="character" w:customStyle="1" w:styleId="FooterChar">
    <w:name w:val="Footer Char"/>
    <w:basedOn w:val="DefaultParagraphFont"/>
    <w:link w:val="Footer"/>
    <w:uiPriority w:val="99"/>
    <w:rsid w:val="00236D18"/>
    <w:rPr>
      <w:rFonts w:ascii="TheSansB W3 Light" w:hAnsi="TheSansB W3 Light"/>
      <w:sz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4.pn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licensed.childrens.services@edumail.vic.gov.au"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legislation.gov.au"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legislation.vic.gov.au" TargetMode="External"/><Relationship Id="rId20" Type="http://schemas.openxmlformats.org/officeDocument/2006/relationships/hyperlink" Target="http://www.acecqa.gov.au"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8.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legislation.gov.au" TargetMode="External"/><Relationship Id="rId23" Type="http://schemas.openxmlformats.org/officeDocument/2006/relationships/image" Target="media/image7.png"/><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legislation.vic.gov.au" TargetMode="External"/><Relationship Id="rId22" Type="http://schemas.openxmlformats.org/officeDocument/2006/relationships/image" Target="media/image6.png"/><Relationship Id="rId27" Type="http://schemas.openxmlformats.org/officeDocument/2006/relationships/header" Target="header2.xml"/><Relationship Id="rId30"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892BC1E4E984CD49E72607E90AB7A82"/>
        <w:category>
          <w:name w:val="General"/>
          <w:gallery w:val="placeholder"/>
        </w:category>
        <w:types>
          <w:type w:val="bbPlcHdr"/>
        </w:types>
        <w:behaviors>
          <w:behavior w:val="content"/>
        </w:behaviors>
        <w:guid w:val="{493470C2-ABDC-4471-B21C-BD57BDCF365D}"/>
      </w:docPartPr>
      <w:docPartBody>
        <w:p w:rsidR="00000000" w:rsidRDefault="00741830" w:rsidP="00741830">
          <w:pPr>
            <w:pStyle w:val="9892BC1E4E984CD49E72607E90AB7A82"/>
          </w:pPr>
          <w:r w:rsidRPr="00476F3B">
            <w:rPr>
              <w:rStyle w:val="PlaceholderText"/>
            </w:rPr>
            <w:t>[Company]</w:t>
          </w:r>
        </w:p>
      </w:docPartBody>
    </w:docPart>
    <w:docPart>
      <w:docPartPr>
        <w:name w:val="CDF571E809374162B6BFABCF71EF807D"/>
        <w:category>
          <w:name w:val="General"/>
          <w:gallery w:val="placeholder"/>
        </w:category>
        <w:types>
          <w:type w:val="bbPlcHdr"/>
        </w:types>
        <w:behaviors>
          <w:behavior w:val="content"/>
        </w:behaviors>
        <w:guid w:val="{769C4846-2A6D-4D26-ACD0-EA1C5BCD89ED}"/>
      </w:docPartPr>
      <w:docPartBody>
        <w:p w:rsidR="00000000" w:rsidRDefault="00741830" w:rsidP="00741830">
          <w:pPr>
            <w:pStyle w:val="CDF571E809374162B6BFABCF71EF807D"/>
          </w:pPr>
          <w:r w:rsidRPr="00B134CF">
            <w:rPr>
              <w:rStyle w:val="PlaceholderText"/>
            </w:rPr>
            <w:t>[Company]</w:t>
          </w:r>
        </w:p>
      </w:docPartBody>
    </w:docPart>
    <w:docPart>
      <w:docPartPr>
        <w:name w:val="E1E0312AA3044E448F5E7EC036B10246"/>
        <w:category>
          <w:name w:val="General"/>
          <w:gallery w:val="placeholder"/>
        </w:category>
        <w:types>
          <w:type w:val="bbPlcHdr"/>
        </w:types>
        <w:behaviors>
          <w:behavior w:val="content"/>
        </w:behaviors>
        <w:guid w:val="{866B0C62-BFBF-4FF5-BB97-F9B74579E616}"/>
      </w:docPartPr>
      <w:docPartBody>
        <w:p w:rsidR="00000000" w:rsidRDefault="00741830" w:rsidP="00741830">
          <w:pPr>
            <w:pStyle w:val="E1E0312AA3044E448F5E7EC036B10246"/>
          </w:pPr>
          <w:r w:rsidRPr="00137283">
            <w:rPr>
              <w:rStyle w:val="PlaceholderText"/>
            </w:rPr>
            <w:t>[Company]</w:t>
          </w:r>
        </w:p>
      </w:docPartBody>
    </w:docPart>
    <w:docPart>
      <w:docPartPr>
        <w:name w:val="809C42B31CE34034992EB7CB8F7EF334"/>
        <w:category>
          <w:name w:val="General"/>
          <w:gallery w:val="placeholder"/>
        </w:category>
        <w:types>
          <w:type w:val="bbPlcHdr"/>
        </w:types>
        <w:behaviors>
          <w:behavior w:val="content"/>
        </w:behaviors>
        <w:guid w:val="{F648E9F8-F3F6-4023-9507-CC96E05DD149}"/>
      </w:docPartPr>
      <w:docPartBody>
        <w:p w:rsidR="00000000" w:rsidRDefault="00741830" w:rsidP="00741830">
          <w:pPr>
            <w:pStyle w:val="809C42B31CE34034992EB7CB8F7EF334"/>
          </w:pPr>
          <w:r w:rsidRPr="00B67D49">
            <w:rPr>
              <w:rStyle w:val="PlaceholderText"/>
            </w:rPr>
            <w:t>[Company]</w:t>
          </w:r>
        </w:p>
      </w:docPartBody>
    </w:docPart>
    <w:docPart>
      <w:docPartPr>
        <w:name w:val="1FAB7DC9B3F147B58F4D0A0ED263F338"/>
        <w:category>
          <w:name w:val="General"/>
          <w:gallery w:val="placeholder"/>
        </w:category>
        <w:types>
          <w:type w:val="bbPlcHdr"/>
        </w:types>
        <w:behaviors>
          <w:behavior w:val="content"/>
        </w:behaviors>
        <w:guid w:val="{20D7CF5A-472F-40C4-8835-FEF5839119FB}"/>
      </w:docPartPr>
      <w:docPartBody>
        <w:p w:rsidR="00000000" w:rsidRDefault="00741830" w:rsidP="00741830">
          <w:pPr>
            <w:pStyle w:val="1FAB7DC9B3F147B58F4D0A0ED263F338"/>
          </w:pPr>
          <w:r w:rsidRPr="00B134CF">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830"/>
    <w:rsid w:val="00463EF2"/>
    <w:rsid w:val="0074183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41830"/>
    <w:rPr>
      <w:color w:val="808080"/>
    </w:rPr>
  </w:style>
  <w:style w:type="paragraph" w:customStyle="1" w:styleId="9892BC1E4E984CD49E72607E90AB7A82">
    <w:name w:val="9892BC1E4E984CD49E72607E90AB7A82"/>
    <w:rsid w:val="00741830"/>
  </w:style>
  <w:style w:type="paragraph" w:customStyle="1" w:styleId="CDF571E809374162B6BFABCF71EF807D">
    <w:name w:val="CDF571E809374162B6BFABCF71EF807D"/>
    <w:rsid w:val="00741830"/>
  </w:style>
  <w:style w:type="paragraph" w:customStyle="1" w:styleId="E1E0312AA3044E448F5E7EC036B10246">
    <w:name w:val="E1E0312AA3044E448F5E7EC036B10246"/>
    <w:rsid w:val="00741830"/>
  </w:style>
  <w:style w:type="paragraph" w:customStyle="1" w:styleId="809C42B31CE34034992EB7CB8F7EF334">
    <w:name w:val="809C42B31CE34034992EB7CB8F7EF334"/>
    <w:rsid w:val="00741830"/>
  </w:style>
  <w:style w:type="paragraph" w:customStyle="1" w:styleId="1FAB7DC9B3F147B58F4D0A0ED263F338">
    <w:name w:val="1FAB7DC9B3F147B58F4D0A0ED263F338"/>
    <w:rsid w:val="0074183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customXml/itemProps2.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3.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customXml/itemProps4.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6</TotalTime>
  <Pages>7</Pages>
  <Words>1896</Words>
  <Characters>10813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PREVENTION OF HARRASSMENT AND BULLYING</vt:lpstr>
    </vt:vector>
  </TitlesOfParts>
  <Company>Thomastown West Kindergarten</Company>
  <LinksUpToDate>false</LinksUpToDate>
  <CharactersWithSpaces>12684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DELIVERY AND COLLECTION OF CHILDREN</dc:title>
  <dc:subject>| THIS POLICY WAS ADOPTED BY THE APPROVED PROVIDER OF THOMASTOWN WEST KINDERGARTEN ON 18TH AUGUST 2025. REVIEW DATE: JULY 2027</dc:subject>
  <dc:creator>ELAA</dc:creator>
  <cp:keywords/>
  <dc:description/>
  <cp:lastModifiedBy>Manager</cp:lastModifiedBy>
  <cp:revision>2</cp:revision>
  <cp:lastPrinted>2024-11-13T00:57:00Z</cp:lastPrinted>
  <dcterms:created xsi:type="dcterms:W3CDTF">2025-07-03T01:31:00Z</dcterms:created>
  <dcterms:modified xsi:type="dcterms:W3CDTF">2025-07-03T01:31:00Z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