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6DFE" w14:textId="0DFE00D3"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Pr>
          <w:noProof/>
          <w:lang w:val="en-US"/>
        </w:rPr>
        <w:drawing>
          <wp:anchor distT="0" distB="0" distL="114300" distR="114300" simplePos="0" relativeHeight="251677696" behindDoc="1" locked="1" layoutInCell="1" allowOverlap="1" wp14:anchorId="64725F04" wp14:editId="26E7E559">
            <wp:simplePos x="0" y="0"/>
            <wp:positionH relativeFrom="column">
              <wp:posOffset>-8255</wp:posOffset>
            </wp:positionH>
            <wp:positionV relativeFrom="line">
              <wp:posOffset>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EE4158"/>
          <w:sz w:val="24"/>
          <w:szCs w:val="28"/>
        </w:rPr>
        <w:t>Purpose</w:t>
      </w:r>
    </w:p>
    <w:p w14:paraId="49D67BD8"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This policy will provide clear guidelines for:</w:t>
      </w:r>
    </w:p>
    <w:p w14:paraId="4459EDC0"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how services comply with the Free Kinder funding requirements.</w:t>
      </w:r>
    </w:p>
    <w:p w14:paraId="4902C840" w14:textId="77777777" w:rsidR="004E339E" w:rsidRPr="004E339E" w:rsidRDefault="004E339E" w:rsidP="004E339E">
      <w:pPr>
        <w:ind w:left="1276"/>
        <w:rPr>
          <w:rFonts w:ascii="Edu NSW ACT Foundation Medium" w:hAnsi="Edu NSW ACT Foundation Medium"/>
          <w:szCs w:val="24"/>
        </w:rPr>
      </w:pPr>
    </w:p>
    <w:p w14:paraId="0AC90F80" w14:textId="77777777" w:rsidR="004E339E" w:rsidRPr="004E339E" w:rsidRDefault="004E339E" w:rsidP="004E339E">
      <w:pPr>
        <w:ind w:left="1276"/>
        <w:rPr>
          <w:rFonts w:ascii="Edu NSW ACT Foundation Medium" w:hAnsi="Edu NSW ACT Foundation Medium"/>
        </w:rPr>
      </w:pPr>
      <w:r w:rsidRPr="004E339E">
        <w:rPr>
          <w:rFonts w:ascii="Edu NSW ACT Foundation Medium" w:hAnsi="Edu NSW ACT Foundation Medium" w:cs="Lato"/>
          <w:noProof/>
          <w:color w:val="000000" w:themeColor="text1"/>
          <w:szCs w:val="20"/>
        </w:rPr>
        <w:drawing>
          <wp:anchor distT="0" distB="0" distL="114300" distR="114300" simplePos="0" relativeHeight="251667456" behindDoc="1" locked="1" layoutInCell="1" allowOverlap="1" wp14:anchorId="023E70F9" wp14:editId="3080BD86">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55F398F2" wp14:editId="7D3F4F88">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686DB23"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5E646994"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4E339E">
        <w:rPr>
          <w:rFonts w:ascii="Edu NSW ACT Foundation Medium" w:eastAsiaTheme="majorEastAsia" w:hAnsi="Edu NSW ACT Foundation Medium" w:cstheme="majorBidi"/>
          <w:b/>
          <w:bCs/>
          <w:caps/>
          <w:color w:val="644065"/>
          <w:sz w:val="24"/>
          <w:szCs w:val="28"/>
        </w:rPr>
        <w:t>Policy Statement</w:t>
      </w:r>
    </w:p>
    <w:p w14:paraId="4D3348ED"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t>Values</w:t>
      </w:r>
    </w:p>
    <w:p w14:paraId="43819718" w14:textId="71F2912C" w:rsidR="004E339E" w:rsidRPr="004E339E" w:rsidRDefault="003B07D8" w:rsidP="004E339E">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99402C970EE940E7B83178551CB7FBC1"/>
          </w:placeholder>
          <w:dataBinding w:prefixMappings="xmlns:ns0='http://schemas.openxmlformats.org/officeDocument/2006/extended-properties' " w:xpath="/ns0:Properties[1]/ns0:Company[1]" w:storeItemID="{6668398D-A668-4E3E-A5EB-62B293D839F1}"/>
          <w:text/>
        </w:sdtPr>
        <w:sdtEndPr/>
        <w:sdtContent>
          <w:r w:rsidR="004E339E" w:rsidRPr="004E339E">
            <w:rPr>
              <w:rFonts w:ascii="Edu NSW ACT Foundation Medium" w:hAnsi="Edu NSW ACT Foundation Medium"/>
              <w:szCs w:val="24"/>
            </w:rPr>
            <w:t>Thomastown West Kindergarten</w:t>
          </w:r>
        </w:sdtContent>
      </w:sdt>
      <w:r w:rsidR="004E339E" w:rsidRPr="004E339E">
        <w:rPr>
          <w:rFonts w:ascii="Edu NSW ACT Foundation Medium" w:hAnsi="Edu NSW ACT Foundation Medium"/>
          <w:szCs w:val="24"/>
        </w:rPr>
        <w:t xml:space="preserve"> is committed to:</w:t>
      </w:r>
    </w:p>
    <w:p w14:paraId="5D8E5C3E"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supporting the Victorian Government’s Free Kinder initiative </w:t>
      </w:r>
    </w:p>
    <w:p w14:paraId="39759F46"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increasing access to quality kindergarten programs for all Victorian children </w:t>
      </w:r>
    </w:p>
    <w:p w14:paraId="706C17B8"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ensuring there are no financial barriers for families wishing to access an early childhood program for their child/children</w:t>
      </w:r>
    </w:p>
    <w:p w14:paraId="7DD6DF22"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maintaining confidentiality in relation to the financial circumstances of parents/guardians.</w:t>
      </w:r>
    </w:p>
    <w:p w14:paraId="373B0DC5"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t>Scope</w:t>
      </w:r>
    </w:p>
    <w:p w14:paraId="6F8C0020" w14:textId="162EBD9A"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parents/guardians attending </w:t>
      </w:r>
      <w:sdt>
        <w:sdtPr>
          <w:rPr>
            <w:rFonts w:ascii="Edu NSW ACT Foundation Medium" w:hAnsi="Edu NSW ACT Foundation Medium"/>
            <w:szCs w:val="24"/>
          </w:rPr>
          <w:alias w:val="Company"/>
          <w:tag w:val=""/>
          <w:id w:val="-1503963414"/>
          <w:placeholder>
            <w:docPart w:val="AE665C4AA8E94D258EEED293FE72CA46"/>
          </w:placeholder>
          <w:dataBinding w:prefixMappings="xmlns:ns0='http://schemas.openxmlformats.org/officeDocument/2006/extended-properties' " w:xpath="/ns0:Properties[1]/ns0:Company[1]" w:storeItemID="{6668398D-A668-4E3E-A5EB-62B293D839F1}"/>
          <w:text/>
        </w:sdtPr>
        <w:sdtEndPr/>
        <w:sdtContent>
          <w:r w:rsidRPr="004E339E">
            <w:rPr>
              <w:rFonts w:ascii="Edu NSW ACT Foundation Medium" w:hAnsi="Edu NSW ACT Foundation Medium"/>
              <w:szCs w:val="24"/>
            </w:rPr>
            <w:t>Thomastown West Kindergarten</w:t>
          </w:r>
        </w:sdtContent>
      </w:sdt>
      <w:r w:rsidRPr="004E339E">
        <w:rPr>
          <w:rFonts w:ascii="Edu NSW ACT Foundation Medium" w:hAnsi="Edu NSW ACT Foundation Medium"/>
          <w:szCs w:val="24"/>
        </w:rPr>
        <w:t>.</w:t>
      </w:r>
    </w:p>
    <w:p w14:paraId="68EDC95A" w14:textId="77777777" w:rsidR="004E339E" w:rsidRPr="004E339E" w:rsidRDefault="004E339E" w:rsidP="004E339E">
      <w:pPr>
        <w:ind w:left="1276"/>
        <w:rPr>
          <w:rFonts w:ascii="Edu NSW ACT Foundation Medium" w:hAnsi="Edu NSW ACT Foundation Medium"/>
          <w:szCs w:val="24"/>
        </w:rPr>
      </w:pPr>
    </w:p>
    <w:p w14:paraId="05527A1C" w14:textId="77777777" w:rsidR="004E339E" w:rsidRPr="004E339E" w:rsidRDefault="004E339E" w:rsidP="004E339E">
      <w:pPr>
        <w:ind w:left="1276"/>
        <w:rPr>
          <w:rFonts w:ascii="Edu NSW ACT Foundation Medium" w:hAnsi="Edu NSW ACT Foundation Medium"/>
        </w:rPr>
      </w:pPr>
      <w:r w:rsidRPr="004E339E">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00DB0986" wp14:editId="6E09098E">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0F8063C8"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4E339E" w:rsidRPr="004E339E" w14:paraId="0A6C8F46" w14:textId="77777777" w:rsidTr="009D5F76">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482333AD" w14:textId="77777777" w:rsidR="004E339E" w:rsidRPr="004E339E" w:rsidRDefault="004E339E" w:rsidP="004E339E">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4E339E">
              <w:rPr>
                <w:rFonts w:ascii="Edu NSW ACT Foundation Medium" w:eastAsiaTheme="majorEastAsia" w:hAnsi="Edu NSW ACT Foundation Medium" w:cstheme="majorBidi"/>
                <w:bCs/>
                <w:caps/>
                <w:color w:val="A8B400" w:themeColor="accent3"/>
                <w:sz w:val="24"/>
                <w:szCs w:val="28"/>
              </w:rPr>
              <w:t>Responsibilities</w:t>
            </w:r>
          </w:p>
        </w:tc>
        <w:tc>
          <w:tcPr>
            <w:tcW w:w="709" w:type="dxa"/>
            <w:shd w:val="clear" w:color="auto" w:fill="FBFDE9"/>
            <w:textDirection w:val="tbRl"/>
            <w:hideMark/>
          </w:tcPr>
          <w:p w14:paraId="098253D6" w14:textId="77777777" w:rsidR="004E339E" w:rsidRPr="004E339E" w:rsidRDefault="004E339E" w:rsidP="004E339E">
            <w:pPr>
              <w:ind w:left="113" w:right="113"/>
              <w:rPr>
                <w:rFonts w:ascii="Edu NSW ACT Foundation Medium" w:hAnsi="Edu NSW ACT Foundation Medium"/>
                <w:b w:val="0"/>
                <w:color w:val="000000" w:themeColor="text1"/>
                <w:szCs w:val="24"/>
              </w:rPr>
            </w:pPr>
            <w:bookmarkStart w:id="0" w:name="_Hlk70089029"/>
            <w:r w:rsidRPr="004E339E">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67D6E001" w14:textId="77777777" w:rsidR="004E339E" w:rsidRPr="004E339E" w:rsidRDefault="004E339E" w:rsidP="004E339E">
            <w:pPr>
              <w:ind w:left="113" w:right="113"/>
              <w:rPr>
                <w:rFonts w:ascii="Edu NSW ACT Foundation Medium" w:hAnsi="Edu NSW ACT Foundation Medium"/>
                <w:b w:val="0"/>
                <w:color w:val="000000" w:themeColor="text1"/>
                <w:szCs w:val="24"/>
              </w:rPr>
            </w:pPr>
            <w:bookmarkStart w:id="1" w:name="_Hlk70088991"/>
            <w:r w:rsidRPr="004E339E">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395C6719" w14:textId="77777777" w:rsidR="004E339E" w:rsidRPr="004E339E" w:rsidRDefault="004E339E" w:rsidP="004E339E">
            <w:pPr>
              <w:ind w:left="113" w:right="113"/>
              <w:rPr>
                <w:rFonts w:ascii="Edu NSW ACT Foundation Medium" w:hAnsi="Edu NSW ACT Foundation Medium"/>
                <w:b w:val="0"/>
                <w:color w:val="000000" w:themeColor="text1"/>
                <w:szCs w:val="24"/>
              </w:rPr>
            </w:pPr>
            <w:bookmarkStart w:id="2" w:name="_Hlk70088959"/>
            <w:r w:rsidRPr="004E339E">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28EBF0AB" w14:textId="77777777" w:rsidR="004E339E" w:rsidRPr="004E339E" w:rsidRDefault="004E339E" w:rsidP="004E339E">
            <w:pPr>
              <w:ind w:left="113" w:right="113"/>
              <w:rPr>
                <w:rFonts w:ascii="Edu NSW ACT Foundation Medium" w:hAnsi="Edu NSW ACT Foundation Medium"/>
                <w:b w:val="0"/>
                <w:color w:val="000000" w:themeColor="text1"/>
                <w:szCs w:val="24"/>
              </w:rPr>
            </w:pPr>
            <w:bookmarkStart w:id="3" w:name="_Hlk70088931"/>
            <w:r w:rsidRPr="004E339E">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7E7C87A4" w14:textId="77777777" w:rsidR="004E339E" w:rsidRPr="004E339E" w:rsidRDefault="004E339E" w:rsidP="004E339E">
            <w:pPr>
              <w:ind w:left="113" w:right="113"/>
              <w:rPr>
                <w:rFonts w:ascii="Edu NSW ACT Foundation Medium" w:hAnsi="Edu NSW ACT Foundation Medium"/>
                <w:b w:val="0"/>
                <w:color w:val="000000" w:themeColor="text1"/>
                <w:szCs w:val="24"/>
              </w:rPr>
            </w:pPr>
            <w:bookmarkStart w:id="4" w:name="_Hlk70088905"/>
            <w:r w:rsidRPr="004E339E">
              <w:rPr>
                <w:rFonts w:ascii="Edu NSW ACT Foundation Medium" w:hAnsi="Edu NSW ACT Foundation Medium"/>
                <w:b w:val="0"/>
                <w:color w:val="000000" w:themeColor="text1"/>
                <w:szCs w:val="24"/>
              </w:rPr>
              <w:t>Contractors, volunteers and students</w:t>
            </w:r>
            <w:bookmarkEnd w:id="4"/>
          </w:p>
        </w:tc>
      </w:tr>
      <w:tr w:rsidR="004E339E" w:rsidRPr="004E339E" w14:paraId="6A9F4089" w14:textId="77777777" w:rsidTr="009D5F76">
        <w:tc>
          <w:tcPr>
            <w:tcW w:w="9067" w:type="dxa"/>
            <w:gridSpan w:val="6"/>
            <w:tcBorders>
              <w:top w:val="single" w:sz="4" w:space="0" w:color="B6BD37"/>
              <w:left w:val="single" w:sz="4" w:space="0" w:color="B6BD37"/>
              <w:bottom w:val="single" w:sz="4" w:space="0" w:color="B6BD37"/>
              <w:right w:val="single" w:sz="4" w:space="0" w:color="B6BD37"/>
            </w:tcBorders>
          </w:tcPr>
          <w:p w14:paraId="01C12B1A"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b/>
                <w:bCs/>
                <w:szCs w:val="24"/>
              </w:rPr>
              <w:t>R</w:t>
            </w:r>
            <w:r w:rsidRPr="004E339E">
              <w:rPr>
                <w:rFonts w:ascii="Edu NSW ACT Foundation Medium" w:hAnsi="Edu NSW ACT Foundation Medium"/>
                <w:szCs w:val="24"/>
              </w:rPr>
              <w:t xml:space="preserve"> indicates legislation requirement, and should not be deleted</w:t>
            </w:r>
          </w:p>
        </w:tc>
      </w:tr>
      <w:tr w:rsidR="004E339E" w:rsidRPr="004E339E" w14:paraId="002213AB" w14:textId="77777777" w:rsidTr="009D5F76">
        <w:tc>
          <w:tcPr>
            <w:tcW w:w="5523" w:type="dxa"/>
            <w:tcBorders>
              <w:top w:val="single" w:sz="4" w:space="0" w:color="B6BD37"/>
              <w:left w:val="single" w:sz="4" w:space="0" w:color="B6BD37"/>
              <w:bottom w:val="single" w:sz="4" w:space="0" w:color="B6BD37"/>
              <w:right w:val="single" w:sz="4" w:space="0" w:color="B6BD37"/>
            </w:tcBorders>
            <w:hideMark/>
          </w:tcPr>
          <w:p w14:paraId="7A7BBB88"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Implementing and reviewing this policy in consultation with parents/guardians, the nominated supervisor and staff, and in line with the requirements of DE’s Free Kinder initiative </w:t>
            </w:r>
            <w:r w:rsidRPr="004E339E">
              <w:rPr>
                <w:rFonts w:ascii="Edu NSW ACT Foundation Medium" w:hAnsi="Edu NSW ACT Foundation Medium"/>
                <w:i/>
                <w:color w:val="EE4158"/>
                <w:szCs w:val="24"/>
              </w:rPr>
              <w:t>(refer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D65999"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3832E6"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805863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6F990D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35704D" w14:textId="77777777" w:rsidR="004E339E" w:rsidRPr="004E339E" w:rsidRDefault="004E339E" w:rsidP="004E339E">
            <w:pPr>
              <w:jc w:val="center"/>
              <w:rPr>
                <w:rFonts w:ascii="Edu NSW ACT Foundation Medium" w:hAnsi="Edu NSW ACT Foundation Medium"/>
                <w:szCs w:val="24"/>
              </w:rPr>
            </w:pPr>
          </w:p>
        </w:tc>
      </w:tr>
      <w:tr w:rsidR="004E339E" w:rsidRPr="004E339E" w14:paraId="7B5B2A8A"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659247E"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that policies and procedures are in place for the payment of fees (if appliable) and the provision of a statement of fees charged by the service </w:t>
            </w:r>
            <w:r w:rsidRPr="004E339E">
              <w:rPr>
                <w:rFonts w:ascii="Edu NSW ACT Foundation Medium" w:hAnsi="Edu NSW ACT Foundation Medium"/>
                <w:i/>
                <w:color w:val="548DD4" w:themeColor="text2" w:themeTint="99"/>
                <w:szCs w:val="24"/>
              </w:rPr>
              <w:t>(Regulation 168)</w:t>
            </w:r>
            <w:r w:rsidRPr="004E339E">
              <w:rPr>
                <w:rFonts w:ascii="Edu NSW ACT Foundation Medium" w:hAnsi="Edu NSW ACT Foundation Medium"/>
              </w:rPr>
              <w:t xml:space="preserve">, and take reasonable steps to ensure those policies and procedures are followed </w:t>
            </w:r>
            <w:r w:rsidRPr="004E339E">
              <w:rPr>
                <w:rFonts w:ascii="Edu NSW ACT Foundation Medium" w:hAnsi="Edu NSW ACT Foundation Medium"/>
                <w:i/>
                <w:color w:val="548DD4" w:themeColor="text2" w:themeTint="99"/>
                <w:szCs w:val="24"/>
              </w:rPr>
              <w:t>(Regulation 170)</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4D9D769"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4298CA6"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90563F1"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D7F1C2"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629E2E" w14:textId="77777777" w:rsidR="004E339E" w:rsidRPr="004E339E" w:rsidRDefault="004E339E" w:rsidP="004E339E">
            <w:pPr>
              <w:jc w:val="center"/>
              <w:rPr>
                <w:rFonts w:ascii="Edu NSW ACT Foundation Medium" w:hAnsi="Edu NSW ACT Foundation Medium"/>
                <w:szCs w:val="24"/>
              </w:rPr>
            </w:pPr>
          </w:p>
        </w:tc>
      </w:tr>
      <w:tr w:rsidR="004E339E" w:rsidRPr="004E339E" w14:paraId="367FE474"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737BFC9F"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Ensuring that families are informed of the operating hours including term dates, planned closures and additional hours to account for closures.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6974FC7"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DC746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56AC85F"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C95B164"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5C30ABD" w14:textId="77777777" w:rsidR="004E339E" w:rsidRPr="004E339E" w:rsidRDefault="004E339E" w:rsidP="004E339E">
            <w:pPr>
              <w:jc w:val="center"/>
              <w:rPr>
                <w:rFonts w:ascii="Edu NSW ACT Foundation Medium" w:hAnsi="Edu NSW ACT Foundation Medium"/>
                <w:szCs w:val="24"/>
              </w:rPr>
            </w:pPr>
          </w:p>
        </w:tc>
      </w:tr>
      <w:tr w:rsidR="004E339E" w:rsidRPr="004E339E" w14:paraId="6C16885F"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636C1047"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Ensuring families are informed of the total annual fee amount, including any applicable fees for e.g. excursions and any additional hours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3B96157"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9D80F83"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0D7E451"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55EB517"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D562000" w14:textId="77777777" w:rsidR="004E339E" w:rsidRPr="004E339E" w:rsidRDefault="004E339E" w:rsidP="004E339E">
            <w:pPr>
              <w:jc w:val="center"/>
              <w:rPr>
                <w:rFonts w:ascii="Edu NSW ACT Foundation Medium" w:hAnsi="Edu NSW ACT Foundation Medium"/>
                <w:szCs w:val="24"/>
              </w:rPr>
            </w:pPr>
          </w:p>
        </w:tc>
      </w:tr>
      <w:tr w:rsidR="004E339E" w:rsidRPr="004E339E" w14:paraId="1583FD14"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77AA5C4"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lastRenderedPageBreak/>
              <w:t>Reimbursing families in full for enrolment deposits that have already been paid upon acceptance of enrolment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36106A"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020A5E5"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F8937E8"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E32808B"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7A365B" w14:textId="77777777" w:rsidR="004E339E" w:rsidRPr="004E339E" w:rsidRDefault="004E339E" w:rsidP="004E339E">
            <w:pPr>
              <w:jc w:val="center"/>
              <w:rPr>
                <w:rFonts w:ascii="Edu NSW ACT Foundation Medium" w:hAnsi="Edu NSW ACT Foundation Medium"/>
                <w:szCs w:val="24"/>
              </w:rPr>
            </w:pPr>
          </w:p>
        </w:tc>
      </w:tr>
      <w:tr w:rsidR="004E339E" w:rsidRPr="004E339E" w14:paraId="78B484F3"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0390AEB4"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Ensuring families are not charged any compulsory out-of-pocket levies or maintenance fees (voluntary fundraising and payments/donations are permitted)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08AD8F9"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9B2C164"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9B1F99C"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BC1BF2B"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2CFCB3D" w14:textId="77777777" w:rsidR="004E339E" w:rsidRPr="004E339E" w:rsidRDefault="004E339E" w:rsidP="004E339E">
            <w:pPr>
              <w:jc w:val="center"/>
              <w:rPr>
                <w:rFonts w:ascii="Edu NSW ACT Foundation Medium" w:hAnsi="Edu NSW ACT Foundation Medium"/>
                <w:szCs w:val="24"/>
              </w:rPr>
            </w:pPr>
          </w:p>
        </w:tc>
      </w:tr>
      <w:tr w:rsidR="004E339E" w:rsidRPr="004E339E" w14:paraId="5051EB1C"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405D5B69" w14:textId="77777777" w:rsidR="004E339E" w:rsidRPr="004E339E" w:rsidRDefault="004E339E" w:rsidP="004E339E">
            <w:pPr>
              <w:rPr>
                <w:rFonts w:ascii="Edu NSW ACT Foundation Medium" w:hAnsi="Edu NSW ACT Foundation Medium"/>
                <w:i/>
                <w:color w:val="EE4158"/>
                <w:szCs w:val="24"/>
              </w:rPr>
            </w:pPr>
            <w:r w:rsidRPr="004E339E">
              <w:rPr>
                <w:rFonts w:ascii="Edu NSW ACT Foundation Medium" w:hAnsi="Edu NSW ACT Foundation Medium"/>
              </w:rPr>
              <w:t xml:space="preserve">Ensuring families are only charged for optional kindergarten programs hours that are over and above the 15 funded hours per week (600 hours per year) and/or “wrap around” care </w:t>
            </w:r>
            <w:r w:rsidRPr="004E339E">
              <w:rPr>
                <w:rFonts w:ascii="Edu NSW ACT Foundation Medium" w:hAnsi="Edu NSW ACT Foundation Medium"/>
                <w:i/>
                <w:color w:val="EE4158"/>
                <w:szCs w:val="24"/>
              </w:rPr>
              <w:t>(refer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888A2BC"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CD7ED1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2AFBA03"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7FEE71"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8EB275C" w14:textId="77777777" w:rsidR="004E339E" w:rsidRPr="004E339E" w:rsidRDefault="004E339E" w:rsidP="004E339E">
            <w:pPr>
              <w:jc w:val="center"/>
              <w:rPr>
                <w:rFonts w:ascii="Edu NSW ACT Foundation Medium" w:hAnsi="Edu NSW ACT Foundation Medium"/>
                <w:szCs w:val="24"/>
              </w:rPr>
            </w:pPr>
          </w:p>
        </w:tc>
      </w:tr>
      <w:tr w:rsidR="004E339E" w:rsidRPr="004E339E" w14:paraId="02ECA47E"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7F5E0377"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any non-funded positions are enrolled in accordance with the Kindergarten Funding Guidelines </w:t>
            </w:r>
            <w:r w:rsidRPr="004E339E">
              <w:rPr>
                <w:rFonts w:ascii="Edu NSW ACT Foundation Medium" w:hAnsi="Edu NSW ACT Foundation Medium"/>
                <w:i/>
                <w:color w:val="EE4158"/>
                <w:szCs w:val="24"/>
              </w:rPr>
              <w:t>(refer to Sources)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4B7F20D"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FCDC673"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442E892"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5E0E4C3"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FB4B766" w14:textId="77777777" w:rsidR="004E339E" w:rsidRPr="004E339E" w:rsidRDefault="004E339E" w:rsidP="004E339E">
            <w:pPr>
              <w:jc w:val="center"/>
              <w:rPr>
                <w:rFonts w:ascii="Edu NSW ACT Foundation Medium" w:hAnsi="Edu NSW ACT Foundation Medium"/>
                <w:szCs w:val="24"/>
              </w:rPr>
            </w:pPr>
          </w:p>
        </w:tc>
      </w:tr>
      <w:tr w:rsidR="004E339E" w:rsidRPr="004E339E" w14:paraId="1625C231"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4B6F208F"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Providing communication to families explaining their access to one year of three-year-old and one of four-year-old funded kindergarten program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140DCEE"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0684BD0" w14:textId="77777777" w:rsidR="004E339E" w:rsidRPr="004E339E" w:rsidRDefault="004E339E" w:rsidP="004E339E">
            <w:pPr>
              <w:jc w:val="center"/>
              <w:rPr>
                <w:rFonts w:ascii="Edu NSW ACT Foundation Medium" w:eastAsia="Symbol" w:hAnsi="Edu NSW ACT Foundation Medium" w:cs="Symbol"/>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C312AA1"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53D2D14"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6F73E81" w14:textId="77777777" w:rsidR="004E339E" w:rsidRPr="004E339E" w:rsidRDefault="004E339E" w:rsidP="004E339E">
            <w:pPr>
              <w:jc w:val="center"/>
              <w:rPr>
                <w:rFonts w:ascii="Edu NSW ACT Foundation Medium" w:hAnsi="Edu NSW ACT Foundation Medium"/>
                <w:szCs w:val="24"/>
              </w:rPr>
            </w:pPr>
          </w:p>
        </w:tc>
      </w:tr>
      <w:tr w:rsidR="004E339E" w:rsidRPr="004E339E" w14:paraId="31178C5F"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419797C9"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families that attend both sessional kindergarten and a long day care service </w:t>
            </w:r>
            <w:r w:rsidRPr="004E339E">
              <w:rPr>
                <w:rFonts w:ascii="Edu NSW ACT Foundation Medium" w:hAnsi="Edu NSW ACT Foundation Medium"/>
                <w:b/>
                <w:bCs/>
              </w:rPr>
              <w:t>nominate and document</w:t>
            </w:r>
            <w:r w:rsidRPr="004E339E">
              <w:rPr>
                <w:rFonts w:ascii="Edu NSW ACT Foundation Medium" w:hAnsi="Edu NSW ACT Foundation Medium"/>
              </w:rPr>
              <w:t xml:space="preserve"> which service the child will participate in the funded kindergarten program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FA6C685"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C1AC79D"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A68B012"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377AE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471E97F" w14:textId="77777777" w:rsidR="004E339E" w:rsidRPr="004E339E" w:rsidRDefault="004E339E" w:rsidP="004E339E">
            <w:pPr>
              <w:jc w:val="center"/>
              <w:rPr>
                <w:rFonts w:ascii="Edu NSW ACT Foundation Medium" w:hAnsi="Edu NSW ACT Foundation Medium"/>
                <w:szCs w:val="24"/>
              </w:rPr>
            </w:pPr>
          </w:p>
        </w:tc>
      </w:tr>
      <w:tr w:rsidR="004E339E" w:rsidRPr="004E339E" w14:paraId="7D2A7BFF"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5A47E14A" w14:textId="01CF32EB"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that any surplus funding is used in line with acceptable uses of kindergarten funding, including to promote increased participation and/or enhance program quality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29ABD29"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557893D"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A38BD9B"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DCEB1FD"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D8EDFBF" w14:textId="77777777" w:rsidR="004E339E" w:rsidRPr="004E339E" w:rsidRDefault="004E339E" w:rsidP="004E339E">
            <w:pPr>
              <w:jc w:val="center"/>
              <w:rPr>
                <w:rFonts w:ascii="Edu NSW ACT Foundation Medium" w:hAnsi="Edu NSW ACT Foundation Medium"/>
                <w:szCs w:val="24"/>
              </w:rPr>
            </w:pPr>
          </w:p>
        </w:tc>
      </w:tr>
      <w:tr w:rsidR="004E339E" w:rsidRPr="004E339E" w14:paraId="2FFF0A1F"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61E3EF21"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Ensuring any voluntary parent payments/donations are explicitly agreed to in writing and receipted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59AAD2"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AFAE80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6A2F3D5"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471248F"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946BF9" w14:textId="77777777" w:rsidR="004E339E" w:rsidRPr="004E339E" w:rsidRDefault="004E339E" w:rsidP="004E339E">
            <w:pPr>
              <w:jc w:val="center"/>
              <w:rPr>
                <w:rFonts w:ascii="Edu NSW ACT Foundation Medium" w:hAnsi="Edu NSW ACT Foundation Medium"/>
                <w:szCs w:val="24"/>
              </w:rPr>
            </w:pPr>
          </w:p>
        </w:tc>
      </w:tr>
      <w:tr w:rsidR="004E339E" w:rsidRPr="004E339E" w14:paraId="0CB32300"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663418DB"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Charging families only for an occasional special event/ excursions that occur outside the normal program/curriculum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AA8257"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3573C5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4B1BAE1"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15B2034"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EF5C42" w14:textId="77777777" w:rsidR="004E339E" w:rsidRPr="004E339E" w:rsidRDefault="004E339E" w:rsidP="004E339E">
            <w:pPr>
              <w:jc w:val="center"/>
              <w:rPr>
                <w:rFonts w:ascii="Edu NSW ACT Foundation Medium" w:hAnsi="Edu NSW ACT Foundation Medium"/>
                <w:szCs w:val="24"/>
              </w:rPr>
            </w:pPr>
          </w:p>
        </w:tc>
      </w:tr>
      <w:tr w:rsidR="004E339E" w:rsidRPr="004E339E" w14:paraId="617A827E"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4F52745E"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Ensuring that any child that is eligible for Early Start Kindergarten is still enrolled at the service and recorded on the KIM system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9470AEC"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7AD23B"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3DFFABF"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2A35F01"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0809FAE" w14:textId="77777777" w:rsidR="004E339E" w:rsidRPr="004E339E" w:rsidRDefault="004E339E" w:rsidP="004E339E">
            <w:pPr>
              <w:jc w:val="center"/>
              <w:rPr>
                <w:rFonts w:ascii="Edu NSW ACT Foundation Medium" w:hAnsi="Edu NSW ACT Foundation Medium"/>
                <w:szCs w:val="24"/>
              </w:rPr>
            </w:pPr>
          </w:p>
        </w:tc>
      </w:tr>
      <w:tr w:rsidR="004E339E" w:rsidRPr="004E339E" w14:paraId="50BACCC8"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3ED0307"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Collecting all relevant information regarding those with entitlement to concessions and recording it on the KIM system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699EE06"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A4D24C8"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C890D3B"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0CD84F3"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7722323" w14:textId="77777777" w:rsidR="004E339E" w:rsidRPr="004E339E" w:rsidRDefault="004E339E" w:rsidP="004E339E">
            <w:pPr>
              <w:jc w:val="center"/>
              <w:rPr>
                <w:rFonts w:ascii="Edu NSW ACT Foundation Medium" w:hAnsi="Edu NSW ACT Foundation Medium"/>
                <w:szCs w:val="24"/>
              </w:rPr>
            </w:pPr>
          </w:p>
        </w:tc>
      </w:tr>
      <w:tr w:rsidR="004E339E" w:rsidRPr="004E339E" w14:paraId="4B0C07E6"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294EF10B"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that the </w:t>
            </w:r>
            <w:r w:rsidRPr="004E339E">
              <w:rPr>
                <w:rFonts w:ascii="Edu NSW ACT Foundation Medium" w:hAnsi="Edu NSW ACT Foundation Medium"/>
                <w:i/>
                <w:iCs/>
                <w:color w:val="693A77" w:themeColor="accent4"/>
                <w:szCs w:val="24"/>
              </w:rPr>
              <w:t>Fees - Free Kinder Policy</w:t>
            </w:r>
            <w:r w:rsidRPr="004E339E">
              <w:rPr>
                <w:rFonts w:ascii="Edu NSW ACT Foundation Medium" w:hAnsi="Edu NSW ACT Foundation Medium"/>
              </w:rPr>
              <w:t xml:space="preserve"> is readily accessible at the service </w:t>
            </w:r>
            <w:r w:rsidRPr="004E339E">
              <w:rPr>
                <w:rFonts w:ascii="Edu NSW ACT Foundation Medium" w:hAnsi="Edu NSW ACT Foundation Medium"/>
                <w:i/>
                <w:color w:val="548DD4" w:themeColor="text2" w:themeTint="99"/>
                <w:szCs w:val="24"/>
              </w:rPr>
              <w:t>(Regulation 171)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4820B69"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BFCA1E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5DAC2FA"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76B7ED"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97AE767" w14:textId="77777777" w:rsidR="004E339E" w:rsidRPr="004E339E" w:rsidRDefault="004E339E" w:rsidP="004E339E">
            <w:pPr>
              <w:jc w:val="center"/>
              <w:rPr>
                <w:rFonts w:ascii="Edu NSW ACT Foundation Medium" w:hAnsi="Edu NSW ACT Foundation Medium"/>
                <w:szCs w:val="24"/>
              </w:rPr>
            </w:pPr>
          </w:p>
        </w:tc>
      </w:tr>
      <w:tr w:rsidR="004E339E" w:rsidRPr="004E339E" w14:paraId="64D0F257"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2797E636"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Providing all parents/guardians with information about Free Kinder </w:t>
            </w:r>
            <w:r w:rsidRPr="004E339E">
              <w:rPr>
                <w:rFonts w:ascii="Edu NSW ACT Foundation Medium" w:hAnsi="Edu NSW ACT Foundation Medium"/>
                <w:i/>
                <w:color w:val="EE4158"/>
                <w:szCs w:val="24"/>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9676F6D"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02A58D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9F7C22"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86A157F"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C76742" w14:textId="77777777" w:rsidR="004E339E" w:rsidRPr="004E339E" w:rsidRDefault="004E339E" w:rsidP="004E339E">
            <w:pPr>
              <w:jc w:val="center"/>
              <w:rPr>
                <w:rFonts w:ascii="Edu NSW ACT Foundation Medium" w:hAnsi="Edu NSW ACT Foundation Medium"/>
                <w:szCs w:val="24"/>
              </w:rPr>
            </w:pPr>
          </w:p>
        </w:tc>
      </w:tr>
      <w:tr w:rsidR="004E339E" w:rsidRPr="004E339E" w14:paraId="1FDE3C59"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EEDE99E"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Providing all parents/guardians with a statement of additional hours fees and charges to families that have opted in to the additional hours/wrap around care </w:t>
            </w:r>
            <w:r w:rsidRPr="004E339E">
              <w:rPr>
                <w:rFonts w:ascii="Edu NSW ACT Foundation Medium" w:hAnsi="Edu NSW ACT Foundation Medium"/>
                <w:i/>
                <w:color w:val="EE4158"/>
                <w:szCs w:val="24"/>
              </w:rPr>
              <w:t>(refer to Attachments 2)</w:t>
            </w:r>
            <w:r w:rsidRPr="004E339E">
              <w:rPr>
                <w:rFonts w:ascii="Edu NSW ACT Foundation Medium" w:hAnsi="Edu NSW ACT Foundation Medium"/>
              </w:rPr>
              <w:t xml:space="preserve"> upon enrolment of their child, if applicable</w:t>
            </w:r>
          </w:p>
          <w:p w14:paraId="48282F76"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b/>
                <w:bCs/>
              </w:rPr>
              <w:t>NOTE:</w:t>
            </w:r>
            <w:r w:rsidRPr="004E339E">
              <w:rPr>
                <w:rFonts w:ascii="Edu NSW ACT Foundation Medium" w:hAnsi="Edu NSW ACT Foundation Medium"/>
              </w:rPr>
              <w:t xml:space="preserve">  parents must also be advised that enrolling for hours over 15 </w:t>
            </w:r>
            <w:r w:rsidRPr="004E339E">
              <w:rPr>
                <w:rFonts w:ascii="Edu NSW ACT Foundation Medium" w:hAnsi="Edu NSW ACT Foundation Medium"/>
                <w:b/>
                <w:bCs/>
              </w:rPr>
              <w:t>is optional</w:t>
            </w:r>
            <w:r w:rsidRPr="004E339E">
              <w:rPr>
                <w:rFonts w:ascii="Edu NSW ACT Foundation Medium" w:hAnsi="Edu NSW ACT Foundation Medium"/>
              </w:rPr>
              <w:t xml:space="preserve"> and families can choose to only enrol for 15 hours and receive this program at no cost.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8B18C45"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5F1B11"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19E3984"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E11245E"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2ACF274" w14:textId="77777777" w:rsidR="004E339E" w:rsidRPr="004E339E" w:rsidRDefault="004E339E" w:rsidP="004E339E">
            <w:pPr>
              <w:jc w:val="center"/>
              <w:rPr>
                <w:rFonts w:ascii="Edu NSW ACT Foundation Medium" w:hAnsi="Edu NSW ACT Foundation Medium"/>
                <w:szCs w:val="24"/>
              </w:rPr>
            </w:pPr>
          </w:p>
        </w:tc>
      </w:tr>
      <w:tr w:rsidR="004E339E" w:rsidRPr="004E339E" w14:paraId="2BE4EB82"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2BBDE937"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Providing all parents/guardians with an additional </w:t>
            </w:r>
            <w:proofErr w:type="gramStart"/>
            <w:r w:rsidRPr="004E339E">
              <w:rPr>
                <w:rFonts w:ascii="Edu NSW ACT Foundation Medium" w:hAnsi="Edu NSW ACT Foundation Medium"/>
              </w:rPr>
              <w:t>hours</w:t>
            </w:r>
            <w:proofErr w:type="gramEnd"/>
            <w:r w:rsidRPr="004E339E">
              <w:rPr>
                <w:rFonts w:ascii="Edu NSW ACT Foundation Medium" w:hAnsi="Edu NSW ACT Foundation Medium"/>
              </w:rPr>
              <w:t xml:space="preserve"> payment fee agreement </w:t>
            </w:r>
            <w:r w:rsidRPr="004E339E">
              <w:rPr>
                <w:rFonts w:ascii="Edu NSW ACT Foundation Medium" w:hAnsi="Edu NSW ACT Foundation Medium"/>
                <w:i/>
                <w:color w:val="EE4158"/>
                <w:szCs w:val="24"/>
              </w:rPr>
              <w:t>(refer to Attachments 3)</w:t>
            </w:r>
            <w:r w:rsidRPr="004E339E">
              <w:rPr>
                <w:rFonts w:ascii="Edu NSW ACT Foundation Medium" w:hAnsi="Edu NSW ACT Foundation Medium"/>
              </w:rPr>
              <w:t>, if applicable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A8B661"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6696114"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BE4529"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5700A56"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497A47" w14:textId="77777777" w:rsidR="004E339E" w:rsidRPr="004E339E" w:rsidRDefault="004E339E" w:rsidP="004E339E">
            <w:pPr>
              <w:jc w:val="center"/>
              <w:rPr>
                <w:rFonts w:ascii="Edu NSW ACT Foundation Medium" w:hAnsi="Edu NSW ACT Foundation Medium"/>
                <w:szCs w:val="24"/>
              </w:rPr>
            </w:pPr>
          </w:p>
        </w:tc>
      </w:tr>
      <w:tr w:rsidR="004E339E" w:rsidRPr="004E339E" w14:paraId="53D5E521"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082B9B6B"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Informing parents of any action that will be taken if additional hours fees are not paid </w:t>
            </w:r>
            <w:r w:rsidRPr="004E339E">
              <w:rPr>
                <w:rFonts w:ascii="Edu NSW ACT Foundation Medium" w:hAnsi="Edu NSW ACT Foundation Medium"/>
                <w:i/>
                <w:color w:val="EE4158"/>
                <w:szCs w:val="24"/>
              </w:rPr>
              <w:t>(refer to Attachments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BF60C66"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9466531"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CA4F539"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F605F40"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330865" w14:textId="77777777" w:rsidR="004E339E" w:rsidRPr="004E339E" w:rsidRDefault="004E339E" w:rsidP="004E339E">
            <w:pPr>
              <w:jc w:val="center"/>
              <w:rPr>
                <w:rFonts w:ascii="Edu NSW ACT Foundation Medium" w:hAnsi="Edu NSW ACT Foundation Medium"/>
                <w:szCs w:val="24"/>
              </w:rPr>
            </w:pPr>
          </w:p>
        </w:tc>
      </w:tr>
      <w:tr w:rsidR="004E339E" w:rsidRPr="004E339E" w14:paraId="20850BB1"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4FC4060B" w14:textId="19D1F32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Reading the </w:t>
            </w:r>
            <w:sdt>
              <w:sdtPr>
                <w:rPr>
                  <w:rFonts w:ascii="Edu NSW ACT Foundation Medium" w:hAnsi="Edu NSW ACT Foundation Medium"/>
                </w:rPr>
                <w:alias w:val="Company"/>
                <w:tag w:val=""/>
                <w:id w:val="1799567964"/>
                <w:placeholder>
                  <w:docPart w:val="B8A4BA770FF64BB28E6299A372226DCE"/>
                </w:placeholder>
                <w:dataBinding w:prefixMappings="xmlns:ns0='http://schemas.openxmlformats.org/officeDocument/2006/extended-properties' " w:xpath="/ns0:Properties[1]/ns0:Company[1]" w:storeItemID="{6668398D-A668-4E3E-A5EB-62B293D839F1}"/>
                <w:text/>
              </w:sdtPr>
              <w:sdtEndPr/>
              <w:sdtContent>
                <w:r w:rsidRPr="004E339E">
                  <w:rPr>
                    <w:rFonts w:ascii="Edu NSW ACT Foundation Medium" w:hAnsi="Edu NSW ACT Foundation Medium"/>
                  </w:rPr>
                  <w:t>Thomastown West Kindergarten</w:t>
                </w:r>
              </w:sdtContent>
            </w:sdt>
            <w:r w:rsidRPr="004E339E">
              <w:rPr>
                <w:rFonts w:ascii="Edu NSW ACT Foundation Medium" w:hAnsi="Edu NSW ACT Foundation Medium"/>
              </w:rPr>
              <w:t xml:space="preserve"> Free Kinder information for families </w:t>
            </w:r>
            <w:r w:rsidRPr="004E339E">
              <w:rPr>
                <w:rFonts w:ascii="Edu NSW ACT Foundation Medium" w:hAnsi="Edu NSW ACT Foundation Medium"/>
                <w:i/>
                <w:color w:val="EE4158"/>
                <w:szCs w:val="24"/>
              </w:rPr>
              <w:t>(refer to Attachment 1)</w:t>
            </w:r>
            <w:r w:rsidRPr="004E339E">
              <w:rPr>
                <w:rFonts w:ascii="Edu NSW ACT Foundation Medium" w:hAnsi="Edu NSW ACT Foundation Medium"/>
              </w:rPr>
              <w:t xml:space="preserve">, the Statement of Additional Hours Fees </w:t>
            </w:r>
            <w:r w:rsidRPr="004E339E">
              <w:rPr>
                <w:rFonts w:ascii="Edu NSW ACT Foundation Medium" w:hAnsi="Edu NSW ACT Foundation Medium"/>
              </w:rPr>
              <w:lastRenderedPageBreak/>
              <w:t xml:space="preserve">and Charges </w:t>
            </w:r>
            <w:r w:rsidRPr="004E339E">
              <w:rPr>
                <w:rFonts w:ascii="Edu NSW ACT Foundation Medium" w:hAnsi="Edu NSW ACT Foundation Medium"/>
                <w:i/>
                <w:color w:val="EE4158"/>
                <w:szCs w:val="24"/>
              </w:rPr>
              <w:t>(refer to Attachments 2)</w:t>
            </w:r>
            <w:r w:rsidRPr="004E339E">
              <w:rPr>
                <w:rFonts w:ascii="Edu NSW ACT Foundation Medium" w:hAnsi="Edu NSW ACT Foundation Medium"/>
              </w:rPr>
              <w:t xml:space="preserve">, and the Additional Hours Fee Payment Agreement </w:t>
            </w:r>
            <w:r w:rsidRPr="004E339E">
              <w:rPr>
                <w:rFonts w:ascii="Edu NSW ACT Foundation Medium" w:hAnsi="Edu NSW ACT Foundation Medium"/>
                <w:i/>
                <w:color w:val="EE4158"/>
                <w:szCs w:val="24"/>
              </w:rPr>
              <w:t>(refer to Attachments 3)</w:t>
            </w:r>
            <w:r w:rsidRPr="004E339E">
              <w:rPr>
                <w:rFonts w:ascii="Edu NSW ACT Foundation Medium" w:hAnsi="Edu NSW ACT Foundation Medium"/>
              </w:rPr>
              <w:t xml:space="preserve"> if applicable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E28B2C8"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A5F73E0"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AED54AE"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DD67E2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8B2DAEA" w14:textId="77777777" w:rsidR="004E339E" w:rsidRPr="004E339E" w:rsidRDefault="004E339E" w:rsidP="004E339E">
            <w:pPr>
              <w:jc w:val="center"/>
              <w:rPr>
                <w:rFonts w:ascii="Edu NSW ACT Foundation Medium" w:hAnsi="Edu NSW ACT Foundation Medium"/>
                <w:szCs w:val="24"/>
              </w:rPr>
            </w:pPr>
          </w:p>
        </w:tc>
      </w:tr>
      <w:tr w:rsidR="004E339E" w:rsidRPr="004E339E" w14:paraId="7DC9A698"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2B1E401F"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Signing and complying with the Additional Hours Fee Payment Agreement </w:t>
            </w:r>
            <w:r w:rsidRPr="004E339E">
              <w:rPr>
                <w:rFonts w:ascii="Edu NSW ACT Foundation Medium" w:hAnsi="Edu NSW ACT Foundation Medium"/>
                <w:i/>
                <w:color w:val="EE4158"/>
                <w:szCs w:val="24"/>
              </w:rPr>
              <w:t>(refer to Attachments 3),</w:t>
            </w:r>
            <w:r w:rsidRPr="004E339E">
              <w:rPr>
                <w:rFonts w:ascii="Edu NSW ACT Foundation Medium" w:hAnsi="Edu NSW ACT Foundation Medium"/>
              </w:rPr>
              <w:t xml:space="preserve"> if applicable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28EAF4B"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6E79567"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5B835C"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ACB2C7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F7605CF" w14:textId="77777777" w:rsidR="004E339E" w:rsidRPr="004E339E" w:rsidRDefault="004E339E" w:rsidP="004E339E">
            <w:pPr>
              <w:jc w:val="center"/>
              <w:rPr>
                <w:rFonts w:ascii="Edu NSW ACT Foundation Medium" w:hAnsi="Edu NSW ACT Foundation Medium"/>
                <w:szCs w:val="24"/>
              </w:rPr>
            </w:pPr>
          </w:p>
        </w:tc>
      </w:tr>
      <w:tr w:rsidR="004E339E" w:rsidRPr="004E339E" w14:paraId="161797FE"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C09119A"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Ensuring any additional </w:t>
            </w:r>
            <w:proofErr w:type="gramStart"/>
            <w:r w:rsidRPr="004E339E">
              <w:rPr>
                <w:rFonts w:ascii="Edu NSW ACT Foundation Medium" w:hAnsi="Edu NSW ACT Foundation Medium"/>
              </w:rPr>
              <w:t>hours</w:t>
            </w:r>
            <w:proofErr w:type="gramEnd"/>
            <w:r w:rsidRPr="004E339E">
              <w:rPr>
                <w:rFonts w:ascii="Edu NSW ACT Foundation Medium" w:hAnsi="Edu NSW ACT Foundation Medium"/>
              </w:rPr>
              <w:t xml:space="preserve"> fees are collected and receipted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2F50881"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D54023F"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AE70C5F"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CD2580C" w14:textId="77777777" w:rsidR="004E339E" w:rsidRPr="004E339E" w:rsidRDefault="004E339E" w:rsidP="004E339E">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C88C5C3" w14:textId="77777777" w:rsidR="004E339E" w:rsidRPr="004E339E" w:rsidRDefault="004E339E" w:rsidP="004E339E">
            <w:pPr>
              <w:jc w:val="center"/>
              <w:rPr>
                <w:rFonts w:ascii="Edu NSW ACT Foundation Medium" w:hAnsi="Edu NSW ACT Foundation Medium"/>
                <w:szCs w:val="24"/>
              </w:rPr>
            </w:pPr>
          </w:p>
        </w:tc>
      </w:tr>
      <w:tr w:rsidR="004E339E" w:rsidRPr="004E339E" w14:paraId="6CD5ECBF"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222EB00F"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Notifying the approved provider if experiencing difficulties with the payment of additional hours fees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424FF8B"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A6C7E5E"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F38B431"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657FAF"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9E04C25" w14:textId="77777777" w:rsidR="004E339E" w:rsidRPr="004E339E" w:rsidRDefault="004E339E" w:rsidP="004E339E">
            <w:pPr>
              <w:jc w:val="center"/>
              <w:rPr>
                <w:rFonts w:ascii="Edu NSW ACT Foundation Medium" w:hAnsi="Edu NSW ACT Foundation Medium"/>
                <w:szCs w:val="24"/>
              </w:rPr>
            </w:pPr>
          </w:p>
        </w:tc>
      </w:tr>
      <w:tr w:rsidR="004E339E" w:rsidRPr="004E339E" w14:paraId="271C6B75"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65E85C43" w14:textId="6DE4D5F9"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Providing agreement in writing if any additional payments are made to the </w:t>
            </w:r>
            <w:sdt>
              <w:sdtPr>
                <w:rPr>
                  <w:rFonts w:ascii="Edu NSW ACT Foundation Medium" w:hAnsi="Edu NSW ACT Foundation Medium"/>
                </w:rPr>
                <w:alias w:val="Company"/>
                <w:tag w:val=""/>
                <w:id w:val="239761039"/>
                <w:placeholder>
                  <w:docPart w:val="CCAD2F7A7295416E9F07A5A56587A7A7"/>
                </w:placeholder>
                <w:dataBinding w:prefixMappings="xmlns:ns0='http://schemas.openxmlformats.org/officeDocument/2006/extended-properties' " w:xpath="/ns0:Properties[1]/ns0:Company[1]" w:storeItemID="{6668398D-A668-4E3E-A5EB-62B293D839F1}"/>
                <w:text/>
              </w:sdtPr>
              <w:sdtEndPr/>
              <w:sdtContent>
                <w:r w:rsidRPr="004E339E">
                  <w:rPr>
                    <w:rFonts w:ascii="Edu NSW ACT Foundation Medium" w:hAnsi="Edu NSW ACT Foundation Medium"/>
                  </w:rPr>
                  <w:t>Thomastown West Kindergarten</w:t>
                </w:r>
              </w:sdtContent>
            </w:sdt>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E28605E"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E05AA74"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A68CF61"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1E8684B"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BF5FDF4" w14:textId="77777777" w:rsidR="004E339E" w:rsidRPr="004E339E" w:rsidRDefault="004E339E" w:rsidP="004E339E">
            <w:pPr>
              <w:jc w:val="center"/>
              <w:rPr>
                <w:rFonts w:ascii="Edu NSW ACT Foundation Medium" w:hAnsi="Edu NSW ACT Foundation Medium"/>
                <w:szCs w:val="24"/>
              </w:rPr>
            </w:pPr>
          </w:p>
        </w:tc>
      </w:tr>
      <w:tr w:rsidR="004E339E" w:rsidRPr="004E339E" w14:paraId="0F7F3340"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08533E0D"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Complying with the service’s </w:t>
            </w:r>
            <w:r w:rsidRPr="004E339E">
              <w:rPr>
                <w:rFonts w:ascii="Edu NSW ACT Foundation Medium" w:hAnsi="Edu NSW ACT Foundation Medium"/>
                <w:i/>
                <w:iCs/>
                <w:color w:val="693A77" w:themeColor="accent4"/>
                <w:szCs w:val="24"/>
              </w:rPr>
              <w:t xml:space="preserve">Privacy and Confidentiality Policy </w:t>
            </w:r>
            <w:r w:rsidRPr="004E339E">
              <w:rPr>
                <w:rFonts w:ascii="Edu NSW ACT Foundation Medium" w:hAnsi="Edu NSW ACT Foundation Medium"/>
              </w:rPr>
              <w:t>regarding financial and other information received, including in relation to the payment/non-payment of additional hours fees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C802454"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AFE9FC7"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5447978"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EF4EB2D"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4EEFD7A" w14:textId="77777777" w:rsidR="004E339E" w:rsidRPr="004E339E" w:rsidRDefault="004E339E" w:rsidP="004E339E">
            <w:pPr>
              <w:jc w:val="center"/>
              <w:rPr>
                <w:rFonts w:ascii="Edu NSW ACT Foundation Medium" w:hAnsi="Edu NSW ACT Foundation Medium"/>
                <w:szCs w:val="24"/>
              </w:rPr>
            </w:pPr>
          </w:p>
        </w:tc>
      </w:tr>
      <w:tr w:rsidR="004E339E" w:rsidRPr="004E339E" w14:paraId="4D39A0F0"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1DDDD088"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Notifying parents/guardians a minimum of 14 days of any proposed changes to the additional </w:t>
            </w:r>
            <w:proofErr w:type="gramStart"/>
            <w:r w:rsidRPr="004E339E">
              <w:rPr>
                <w:rFonts w:ascii="Edu NSW ACT Foundation Medium" w:hAnsi="Edu NSW ACT Foundation Medium"/>
              </w:rPr>
              <w:t>hours</w:t>
            </w:r>
            <w:proofErr w:type="gramEnd"/>
            <w:r w:rsidRPr="004E339E">
              <w:rPr>
                <w:rFonts w:ascii="Edu NSW ACT Foundation Medium" w:hAnsi="Edu NSW ACT Foundation Medium"/>
              </w:rPr>
              <w:t xml:space="preserve"> fees charged, or the way in which the fees are collected </w:t>
            </w:r>
            <w:r w:rsidRPr="004E339E">
              <w:rPr>
                <w:rFonts w:ascii="Edu NSW ACT Foundation Medium" w:hAnsi="Edu NSW ACT Foundation Medium"/>
                <w:i/>
                <w:color w:val="548DD4" w:themeColor="text2" w:themeTint="99"/>
                <w:szCs w:val="24"/>
              </w:rPr>
              <w:t>(Regulation 172(2))</w:t>
            </w:r>
            <w:r w:rsidRPr="004E339E">
              <w:rPr>
                <w:rFonts w:ascii="Edu NSW ACT Foundation Medium" w:hAnsi="Edu NSW ACT Foundation Medium"/>
              </w:rPr>
              <w:t>, ideally providing one term’s notice.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195A04F"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433EBAA"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6E4A0FE" w14:textId="77777777" w:rsidR="004E339E" w:rsidRPr="004E339E" w:rsidRDefault="004E339E" w:rsidP="004E339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C00E7A5"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9C387B3" w14:textId="77777777" w:rsidR="004E339E" w:rsidRPr="004E339E" w:rsidRDefault="004E339E" w:rsidP="004E339E">
            <w:pPr>
              <w:jc w:val="center"/>
              <w:rPr>
                <w:rFonts w:ascii="Edu NSW ACT Foundation Medium" w:hAnsi="Edu NSW ACT Foundation Medium"/>
                <w:szCs w:val="24"/>
              </w:rPr>
            </w:pPr>
          </w:p>
        </w:tc>
      </w:tr>
      <w:tr w:rsidR="004E339E" w:rsidRPr="004E339E" w14:paraId="31F37C0A"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36DFF8E5"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 xml:space="preserve">Implementing and reviewing this policy, in consultation with parents/guardians, the approved provider and staff, and in line with the requirements of DE’s Free Kinder initiative </w:t>
            </w:r>
            <w:r w:rsidRPr="004E339E">
              <w:rPr>
                <w:rFonts w:ascii="Edu NSW ACT Foundation Medium" w:hAnsi="Edu NSW ACT Foundation Medium"/>
                <w:i/>
                <w:color w:val="EE4158"/>
                <w:szCs w:val="24"/>
              </w:rPr>
              <w:t>(refer to Sources)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95C3DA3" w14:textId="77777777" w:rsidR="004E339E" w:rsidRPr="004E339E" w:rsidRDefault="004E339E" w:rsidP="004E339E">
            <w:pPr>
              <w:jc w:val="center"/>
              <w:rPr>
                <w:rFonts w:ascii="Edu NSW ACT Foundation Medium" w:hAnsi="Edu NSW ACT Foundation Medium"/>
                <w:szCs w:val="24"/>
              </w:rPr>
            </w:pPr>
            <w:r w:rsidRPr="004E339E">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B564E3"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3EC4E07"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B7A3C3C"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B658D88" w14:textId="77777777" w:rsidR="004E339E" w:rsidRPr="004E339E" w:rsidRDefault="004E339E" w:rsidP="004E339E">
            <w:pPr>
              <w:jc w:val="center"/>
              <w:rPr>
                <w:rFonts w:ascii="Edu NSW ACT Foundation Medium" w:hAnsi="Edu NSW ACT Foundation Medium"/>
                <w:szCs w:val="24"/>
              </w:rPr>
            </w:pPr>
          </w:p>
        </w:tc>
      </w:tr>
      <w:tr w:rsidR="004E339E" w:rsidRPr="004E339E" w14:paraId="43BB27BB"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64EA592F"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Informing the approved provider of any complaints or concerns that have been raised regarding additional hours fees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D6C39D7"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F3B7D0"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FDF5DB6"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1ADCF7"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C9BE55E" w14:textId="77777777" w:rsidR="004E339E" w:rsidRPr="004E339E" w:rsidRDefault="004E339E" w:rsidP="004E339E">
            <w:pPr>
              <w:jc w:val="center"/>
              <w:rPr>
                <w:rFonts w:ascii="Edu NSW ACT Foundation Medium" w:hAnsi="Edu NSW ACT Foundation Medium"/>
                <w:szCs w:val="24"/>
              </w:rPr>
            </w:pPr>
          </w:p>
        </w:tc>
      </w:tr>
      <w:tr w:rsidR="004E339E" w:rsidRPr="004E339E" w14:paraId="1867E7D0" w14:textId="77777777" w:rsidTr="009D5F76">
        <w:tc>
          <w:tcPr>
            <w:tcW w:w="5523" w:type="dxa"/>
            <w:tcBorders>
              <w:top w:val="single" w:sz="4" w:space="0" w:color="B6BD37"/>
              <w:left w:val="single" w:sz="4" w:space="0" w:color="B6BD37"/>
              <w:bottom w:val="single" w:sz="4" w:space="0" w:color="B6BD37"/>
              <w:right w:val="single" w:sz="4" w:space="0" w:color="B6BD37"/>
            </w:tcBorders>
          </w:tcPr>
          <w:p w14:paraId="7DF00FF0"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Referring parents’/guardians’ questions in relation to this policy to the approved provider.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DA076AD"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FF5BADE"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0E9F67" w14:textId="77777777" w:rsidR="004E339E" w:rsidRPr="004E339E" w:rsidRDefault="004E339E" w:rsidP="004E339E">
            <w:pPr>
              <w:jc w:val="center"/>
              <w:rPr>
                <w:rFonts w:ascii="Edu NSW ACT Foundation Medium" w:hAnsi="Edu NSW ACT Foundation Medium"/>
                <w:szCs w:val="24"/>
              </w:rPr>
            </w:pPr>
            <w:r w:rsidRPr="004E339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9061A92" w14:textId="77777777" w:rsidR="004E339E" w:rsidRPr="004E339E" w:rsidRDefault="004E339E" w:rsidP="004E339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A3618F2" w14:textId="77777777" w:rsidR="004E339E" w:rsidRPr="004E339E" w:rsidRDefault="004E339E" w:rsidP="004E339E">
            <w:pPr>
              <w:jc w:val="center"/>
              <w:rPr>
                <w:rFonts w:ascii="Edu NSW ACT Foundation Medium" w:hAnsi="Edu NSW ACT Foundation Medium"/>
                <w:szCs w:val="24"/>
              </w:rPr>
            </w:pPr>
          </w:p>
        </w:tc>
      </w:tr>
    </w:tbl>
    <w:p w14:paraId="6534DF9E" w14:textId="77777777" w:rsidR="004E339E" w:rsidRPr="004E339E" w:rsidRDefault="004E339E" w:rsidP="004E339E">
      <w:pPr>
        <w:ind w:left="1276"/>
        <w:rPr>
          <w:rFonts w:ascii="Edu NSW ACT Foundation Medium" w:hAnsi="Edu NSW ACT Foundation Medium"/>
          <w:szCs w:val="24"/>
        </w:rPr>
      </w:pPr>
    </w:p>
    <w:p w14:paraId="38738E0F"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75648" behindDoc="0" locked="1" layoutInCell="0" allowOverlap="1" wp14:anchorId="6BC08F69" wp14:editId="554A9A11">
                <wp:simplePos x="0" y="0"/>
                <wp:positionH relativeFrom="column">
                  <wp:posOffset>838835</wp:posOffset>
                </wp:positionH>
                <wp:positionV relativeFrom="line">
                  <wp:posOffset>-38735</wp:posOffset>
                </wp:positionV>
                <wp:extent cx="5709285"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5241DE9" id="Straight Connector 3"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 from="66.05pt,-3.05pt" to="515.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" o:allowincell="f" strokecolor="#f69434" strokeweight="1.25pt">
                <v:stroke dashstyle="1 1"/>
                <w10:wrap anchory="line"/>
                <w10:anchorlock/>
              </v:line>
            </w:pict>
          </mc:Fallback>
        </mc:AlternateContent>
      </w:r>
    </w:p>
    <w:p w14:paraId="441DB13D"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bookmarkStart w:id="5" w:name="_Hlk113285332"/>
      <w:r w:rsidRPr="004E339E">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8480" behindDoc="0" locked="1" layoutInCell="1" allowOverlap="1" wp14:anchorId="2A055FCF" wp14:editId="2B3955AD">
            <wp:simplePos x="0" y="0"/>
            <wp:positionH relativeFrom="column">
              <wp:posOffset>-54945</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548DD4" w:themeColor="text2" w:themeTint="99"/>
          <w:sz w:val="24"/>
          <w:szCs w:val="28"/>
        </w:rPr>
        <w:t>Background and Legislation</w:t>
      </w:r>
    </w:p>
    <w:p w14:paraId="42253831"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t>Background</w:t>
      </w:r>
    </w:p>
    <w:p w14:paraId="28E99122"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The Best Start, Best Life reform will help all Victorian children dream even bigger through increased access to quality early childhood education and care. A critical part of the reform is Free Kinder, which will support access to two years of high-quality kindergarten programs for all Victorian children. All families with a child enrolled in a funded kindergarten program are eligible for Free Kinder this includes both 3 and 4-year-old kindergarten programs.</w:t>
      </w:r>
    </w:p>
    <w:p w14:paraId="23719D52"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Free Kinder supports families to access a funded kindergarten program by:</w:t>
      </w:r>
    </w:p>
    <w:p w14:paraId="58AD0FB4"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providing a free 15-hour program to four-year-old children enrolled at a sessional service</w:t>
      </w:r>
    </w:p>
    <w:p w14:paraId="02406016"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providing a free 5-to-15-hour program to three-year-old children enrolled at a sessional service (subject to the length of funded program offered)</w:t>
      </w:r>
    </w:p>
    <w:p w14:paraId="7AB2CA7C"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offsetting the funded kindergarten program component of parent fees for three and four-year-old children enrolled at a long day care service</w:t>
      </w:r>
    </w:p>
    <w:p w14:paraId="380EF47B"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Free kinder supports every Victorian child to get the best start in life no matter where they live. Research shows that play-based learning is a powerful way to support children’s learning and development. Two years of early learning is a crucial part of their educational journey, these benefits last into the school years and beyond.</w:t>
      </w:r>
    </w:p>
    <w:p w14:paraId="30C5DFC9"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Regulation 168(2) (n) of the Education and Care Services National Regulations 2011 requires that funded services have a comprehensive written fees policy, and the content of this policy must be communicated to families. Any voluntary parent donations and/or fundraising must comply with the Free Kinder subsidy guidelines and be responsive to the local community.</w:t>
      </w:r>
    </w:p>
    <w:bookmarkEnd w:id="5"/>
    <w:p w14:paraId="3226F857"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lastRenderedPageBreak/>
        <w:t>Legislation and Standards</w:t>
      </w:r>
    </w:p>
    <w:p w14:paraId="1C11DEAD"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Relevant legislation and standards include but are not limited to:</w:t>
      </w:r>
    </w:p>
    <w:p w14:paraId="749847BF"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Charter of Human Rights and Responsibilities 2006 (Vic)</w:t>
      </w:r>
    </w:p>
    <w:p w14:paraId="11054D5F"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Child Wellbeing and Safety Act 2005 (Vic)</w:t>
      </w:r>
    </w:p>
    <w:p w14:paraId="1375E70B"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Disability Discrimination Act 1992 (</w:t>
      </w:r>
      <w:proofErr w:type="spellStart"/>
      <w:r w:rsidRPr="004E339E">
        <w:rPr>
          <w:rFonts w:ascii="Edu NSW ACT Foundation Medium" w:hAnsi="Edu NSW ACT Foundation Medium"/>
          <w:szCs w:val="24"/>
        </w:rPr>
        <w:t>Cth</w:t>
      </w:r>
      <w:proofErr w:type="spellEnd"/>
      <w:r w:rsidRPr="004E339E">
        <w:rPr>
          <w:rFonts w:ascii="Edu NSW ACT Foundation Medium" w:hAnsi="Edu NSW ACT Foundation Medium"/>
          <w:szCs w:val="24"/>
        </w:rPr>
        <w:t>)</w:t>
      </w:r>
    </w:p>
    <w:p w14:paraId="2D2D46F2"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Education and Care Services National Law Act 2010</w:t>
      </w:r>
    </w:p>
    <w:p w14:paraId="3D07835D"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Education and Care Services National Regulations 2011: Regulation 168(2)(n)</w:t>
      </w:r>
    </w:p>
    <w:p w14:paraId="64474B45"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Equal Opportunity Act 1995 (Vic)</w:t>
      </w:r>
    </w:p>
    <w:p w14:paraId="1E1F70A8"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45720" distB="45720" distL="114300" distR="114300" simplePos="0" relativeHeight="251674624" behindDoc="1" locked="0" layoutInCell="1" allowOverlap="1" wp14:anchorId="5198A0A5" wp14:editId="6757A8C4">
                <wp:simplePos x="0" y="0"/>
                <wp:positionH relativeFrom="margin">
                  <wp:posOffset>744951</wp:posOffset>
                </wp:positionH>
                <wp:positionV relativeFrom="paragraph">
                  <wp:posOffset>281357</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7A06BA18"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The most current amendments to listed legislation can be found at:</w:t>
                            </w:r>
                          </w:p>
                          <w:p w14:paraId="6F1E1C28" w14:textId="77777777" w:rsidR="004E339E" w:rsidRPr="004E339E" w:rsidRDefault="004E339E" w:rsidP="004E339E">
                            <w:pPr>
                              <w:pStyle w:val="TableAttachmentTextBullet1"/>
                              <w:rPr>
                                <w:rFonts w:ascii="Edu NSW ACT Foundation Medium" w:hAnsi="Edu NSW ACT Foundation Medium"/>
                              </w:rPr>
                            </w:pPr>
                            <w:r w:rsidRPr="004E339E">
                              <w:rPr>
                                <w:rFonts w:ascii="Edu NSW ACT Foundation Medium" w:hAnsi="Edu NSW ACT Foundation Medium"/>
                              </w:rPr>
                              <w:t xml:space="preserve">Victorian Legislation – Victorian Law Today: </w:t>
                            </w:r>
                            <w:hyperlink r:id="rId14" w:history="1">
                              <w:r w:rsidRPr="004E339E">
                                <w:rPr>
                                  <w:rStyle w:val="Hyperlink"/>
                                  <w:rFonts w:ascii="Edu NSW ACT Foundation Medium" w:hAnsi="Edu NSW ACT Foundation Medium"/>
                                </w:rPr>
                                <w:t>www.legislation.vic.gov.au</w:t>
                              </w:r>
                            </w:hyperlink>
                          </w:p>
                          <w:p w14:paraId="712B2B08" w14:textId="77777777" w:rsidR="004E339E" w:rsidRPr="004E339E" w:rsidRDefault="004E339E" w:rsidP="004E339E">
                            <w:pPr>
                              <w:pStyle w:val="TableAttachmentTextBullet1"/>
                              <w:rPr>
                                <w:rFonts w:ascii="Edu NSW ACT Foundation Medium" w:hAnsi="Edu NSW ACT Foundation Medium"/>
                              </w:rPr>
                            </w:pPr>
                            <w:r w:rsidRPr="004E339E">
                              <w:rPr>
                                <w:rFonts w:ascii="Edu NSW ACT Foundation Medium" w:hAnsi="Edu NSW ACT Foundation Medium"/>
                              </w:rPr>
                              <w:t xml:space="preserve">Commonwealth Legislation – Federal Register of Legislation: </w:t>
                            </w:r>
                            <w:hyperlink r:id="rId15" w:history="1">
                              <w:r w:rsidRPr="004E339E">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198A0A5" id="Text Box 217" o:spid="_x0000_s1026" style="position:absolute;left:0;text-align:left;margin-left:58.65pt;margin-top:22.15pt;width:441.75pt;height:73.6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" fillcolor="#94caed" stroked="f">
                <v:stroke joinstyle="miter"/>
                <v:textbox>
                  <w:txbxContent>
                    <w:p w14:paraId="7A06BA18" w14:textId="77777777" w:rsidR="004E339E" w:rsidRPr="004E339E" w:rsidRDefault="004E339E" w:rsidP="004E339E">
                      <w:pPr>
                        <w:rPr>
                          <w:rFonts w:ascii="Edu NSW ACT Foundation Medium" w:hAnsi="Edu NSW ACT Foundation Medium"/>
                        </w:rPr>
                      </w:pPr>
                      <w:r w:rsidRPr="004E339E">
                        <w:rPr>
                          <w:rFonts w:ascii="Edu NSW ACT Foundation Medium" w:hAnsi="Edu NSW ACT Foundation Medium"/>
                        </w:rPr>
                        <w:t>The most current amendments to listed legislation can be found at:</w:t>
                      </w:r>
                    </w:p>
                    <w:p w14:paraId="6F1E1C28" w14:textId="77777777" w:rsidR="004E339E" w:rsidRPr="004E339E" w:rsidRDefault="004E339E" w:rsidP="004E339E">
                      <w:pPr>
                        <w:pStyle w:val="TableAttachmentTextBullet1"/>
                        <w:rPr>
                          <w:rFonts w:ascii="Edu NSW ACT Foundation Medium" w:hAnsi="Edu NSW ACT Foundation Medium"/>
                        </w:rPr>
                      </w:pPr>
                      <w:r w:rsidRPr="004E339E">
                        <w:rPr>
                          <w:rFonts w:ascii="Edu NSW ACT Foundation Medium" w:hAnsi="Edu NSW ACT Foundation Medium"/>
                        </w:rPr>
                        <w:t xml:space="preserve">Victorian Legislation – Victorian Law Today: </w:t>
                      </w:r>
                      <w:hyperlink r:id="rId16" w:history="1">
                        <w:r w:rsidRPr="004E339E">
                          <w:rPr>
                            <w:rStyle w:val="Hyperlink"/>
                            <w:rFonts w:ascii="Edu NSW ACT Foundation Medium" w:hAnsi="Edu NSW ACT Foundation Medium"/>
                          </w:rPr>
                          <w:t>www.legislation.vic.gov.au</w:t>
                        </w:r>
                      </w:hyperlink>
                    </w:p>
                    <w:p w14:paraId="712B2B08" w14:textId="77777777" w:rsidR="004E339E" w:rsidRPr="004E339E" w:rsidRDefault="004E339E" w:rsidP="004E339E">
                      <w:pPr>
                        <w:pStyle w:val="TableAttachmentTextBullet1"/>
                        <w:rPr>
                          <w:rFonts w:ascii="Edu NSW ACT Foundation Medium" w:hAnsi="Edu NSW ACT Foundation Medium"/>
                        </w:rPr>
                      </w:pPr>
                      <w:r w:rsidRPr="004E339E">
                        <w:rPr>
                          <w:rFonts w:ascii="Edu NSW ACT Foundation Medium" w:hAnsi="Edu NSW ACT Foundation Medium"/>
                        </w:rPr>
                        <w:t xml:space="preserve">Commonwealth Legislation – Federal Register of Legislation: </w:t>
                      </w:r>
                      <w:hyperlink r:id="rId17" w:history="1">
                        <w:r w:rsidRPr="004E339E">
                          <w:rPr>
                            <w:rStyle w:val="Hyperlink"/>
                            <w:rFonts w:ascii="Edu NSW ACT Foundation Medium" w:hAnsi="Edu NSW ACT Foundation Medium"/>
                          </w:rPr>
                          <w:t>www.legislation.gov.au</w:t>
                        </w:r>
                      </w:hyperlink>
                    </w:p>
                  </w:txbxContent>
                </v:textbox>
                <w10:wrap type="tight" anchorx="margin"/>
              </v:roundrect>
            </w:pict>
          </mc:Fallback>
        </mc:AlternateContent>
      </w:r>
      <w:r w:rsidRPr="004E339E">
        <w:rPr>
          <w:rFonts w:ascii="Edu NSW ACT Foundation Medium" w:hAnsi="Edu NSW ACT Foundation Medium"/>
          <w:szCs w:val="24"/>
        </w:rPr>
        <w:t>National Quality Standard</w:t>
      </w:r>
    </w:p>
    <w:p w14:paraId="3731A7A9" w14:textId="77777777" w:rsidR="004E339E" w:rsidRPr="004E339E" w:rsidRDefault="004E339E" w:rsidP="004E339E">
      <w:pPr>
        <w:ind w:left="1276"/>
        <w:rPr>
          <w:rFonts w:ascii="Edu NSW ACT Foundation Medium" w:hAnsi="Edu NSW ACT Foundation Medium"/>
          <w:szCs w:val="24"/>
        </w:rPr>
      </w:pPr>
    </w:p>
    <w:p w14:paraId="06F9D4F1"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w:drawing>
          <wp:anchor distT="0" distB="0" distL="114300" distR="114300" simplePos="0" relativeHeight="251669504" behindDoc="1" locked="1" layoutInCell="1" allowOverlap="1" wp14:anchorId="28F24457" wp14:editId="71348EFA">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hAnsi="Edu NSW ACT Foundation Medium"/>
          <w:noProof/>
          <w:szCs w:val="24"/>
        </w:rPr>
        <mc:AlternateContent>
          <mc:Choice Requires="wps">
            <w:drawing>
              <wp:anchor distT="0" distB="0" distL="114300" distR="114300" simplePos="0" relativeHeight="251661312" behindDoc="0" locked="1" layoutInCell="1" allowOverlap="1" wp14:anchorId="085DF0B4" wp14:editId="16E7E1D1">
                <wp:simplePos x="0" y="0"/>
                <wp:positionH relativeFrom="column">
                  <wp:posOffset>821055</wp:posOffset>
                </wp:positionH>
                <wp:positionV relativeFrom="paragraph">
                  <wp:posOffset>-40005</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BDD67F6" id="Straight Connector 1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15pt" to="514.2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" strokecolor="#f69434" strokeweight="1.25pt">
                <v:stroke dashstyle="1 1"/>
                <w10:anchorlock/>
              </v:line>
            </w:pict>
          </mc:Fallback>
        </mc:AlternateContent>
      </w:r>
    </w:p>
    <w:p w14:paraId="396ACD29"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4E339E">
        <w:rPr>
          <w:rFonts w:ascii="Edu NSW ACT Foundation Medium" w:eastAsiaTheme="majorEastAsia" w:hAnsi="Edu NSW ACT Foundation Medium" w:cstheme="majorBidi"/>
          <w:b/>
          <w:bCs/>
          <w:caps/>
          <w:color w:val="DCBE22"/>
          <w:sz w:val="24"/>
          <w:szCs w:val="28"/>
        </w:rPr>
        <w:t>Definitions</w:t>
      </w:r>
    </w:p>
    <w:p w14:paraId="514D6CCB"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 xml:space="preserve">The terms defined in this section relate specifically to this policy. For regularly used terms e.g. Approved provider, Nominated supervisor, Notifiable complaints, Serious incidents, Duty of care, etc. refer to the Definitions file of the </w:t>
      </w:r>
      <w:proofErr w:type="spellStart"/>
      <w:r w:rsidRPr="004E339E">
        <w:rPr>
          <w:rFonts w:ascii="Edu NSW ACT Foundation Medium" w:hAnsi="Edu NSW ACT Foundation Medium"/>
          <w:szCs w:val="24"/>
        </w:rPr>
        <w:t>PolicyWorks</w:t>
      </w:r>
      <w:proofErr w:type="spellEnd"/>
      <w:r w:rsidRPr="004E339E">
        <w:rPr>
          <w:rFonts w:ascii="Edu NSW ACT Foundation Medium" w:hAnsi="Edu NSW ACT Foundation Medium"/>
          <w:szCs w:val="24"/>
        </w:rPr>
        <w:t xml:space="preserve"> catalogue.</w:t>
      </w:r>
    </w:p>
    <w:p w14:paraId="22538BDA"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Additional Hours/Wrap around care:</w:t>
      </w:r>
      <w:r w:rsidRPr="004E339E">
        <w:rPr>
          <w:rFonts w:ascii="Edu NSW ACT Foundation Medium" w:hAnsi="Edu NSW ACT Foundation Medium"/>
          <w:szCs w:val="24"/>
        </w:rPr>
        <w:t xml:space="preserve"> care that is provided by a kindergarten service to kindergarten children outside of the 15 hours per week program. Wrap around care fees are not funded by the Victorian Government but may be covered by CCS </w:t>
      </w:r>
      <w:r w:rsidRPr="004E339E">
        <w:rPr>
          <w:rFonts w:ascii="Edu NSW ACT Foundation Medium" w:hAnsi="Edu NSW ACT Foundation Medium"/>
          <w:i/>
          <w:color w:val="EE4158"/>
          <w:szCs w:val="24"/>
        </w:rPr>
        <w:t>(refer to Definitions).</w:t>
      </w:r>
    </w:p>
    <w:p w14:paraId="7A28F771"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Approved child care:</w:t>
      </w:r>
      <w:r w:rsidRPr="004E339E">
        <w:rPr>
          <w:rFonts w:ascii="Edu NSW ACT Foundation Medium" w:hAnsi="Edu NSW ACT Foundation Medium"/>
          <w:szCs w:val="24"/>
        </w:rPr>
        <w:t xml:space="preserve"> Approved child care services are services that have Australian Government approval to receive the Child Care Subsidy </w:t>
      </w:r>
      <w:r w:rsidRPr="004E339E">
        <w:rPr>
          <w:rFonts w:ascii="Edu NSW ACT Foundation Medium" w:hAnsi="Edu NSW ACT Foundation Medium"/>
          <w:i/>
          <w:color w:val="EE4158"/>
          <w:szCs w:val="24"/>
        </w:rPr>
        <w:t>(refer to Definitions)</w:t>
      </w:r>
      <w:r w:rsidRPr="004E339E">
        <w:rPr>
          <w:rFonts w:ascii="Edu NSW ACT Foundation Medium" w:hAnsi="Edu NSW ACT Foundation Medium"/>
          <w:szCs w:val="24"/>
        </w:rPr>
        <w:t xml:space="preserve"> on behalf of eligible parents. Approved child care includes centre-based day care, including long day care and occasional care, family day care, outside school hours care and in-home care.</w:t>
      </w:r>
    </w:p>
    <w:p w14:paraId="10A9B4AC"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Child care subsidy (CCS) if applicable:</w:t>
      </w:r>
      <w:r w:rsidRPr="004E339E">
        <w:rPr>
          <w:rFonts w:ascii="Edu NSW ACT Foundation Medium" w:hAnsi="Edu NSW ACT Foundation Medium"/>
          <w:szCs w:val="24"/>
        </w:rPr>
        <w:t xml:space="preserve"> A Commonwealth Government means tested subsidy to assist eligible families with the cost of child care. Payments are paid directly to approved child care providers. Further information can be found at: </w:t>
      </w:r>
      <w:hyperlink r:id="rId19" w:history="1">
        <w:r w:rsidRPr="004E339E">
          <w:rPr>
            <w:rFonts w:ascii="Edu NSW ACT Foundation Medium" w:hAnsi="Edu NSW ACT Foundation Medium"/>
            <w:color w:val="00ABBE"/>
            <w:szCs w:val="24"/>
            <w:u w:val="single"/>
          </w:rPr>
          <w:t>www.education.gov.au/child-care-subsidy</w:t>
        </w:r>
      </w:hyperlink>
    </w:p>
    <w:p w14:paraId="5984DF75"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Early Start Kindergarten (ESK):</w:t>
      </w:r>
      <w:r w:rsidRPr="004E339E">
        <w:rPr>
          <w:rFonts w:ascii="Edu NSW ACT Foundation Medium" w:hAnsi="Edu NSW ACT Foundation Medium"/>
          <w:szCs w:val="24"/>
        </w:rPr>
        <w:t xml:space="preserve"> A funding program that provides eligible children 15 hours of free or low cost kindergarten program each week for two years before starting school. To be eligible a child must by 3 by 30 April in the year they start kindergarten and be from a refugee or asylum seeker background, or identify as Aboriginal or Torres Strait Islander, or the family has had contact with child protection. Details are available at: </w:t>
      </w:r>
      <w:hyperlink r:id="rId20" w:history="1">
        <w:r w:rsidRPr="004E339E">
          <w:rPr>
            <w:rFonts w:ascii="Edu NSW ACT Foundation Medium" w:hAnsi="Edu NSW ACT Foundation Medium"/>
            <w:color w:val="00ABBE"/>
            <w:szCs w:val="24"/>
            <w:u w:val="single"/>
          </w:rPr>
          <w:t>www.vic.gov.au/early-start-kindergarten</w:t>
        </w:r>
      </w:hyperlink>
      <w:r w:rsidRPr="004E339E">
        <w:rPr>
          <w:rFonts w:ascii="Edu NSW ACT Foundation Medium" w:hAnsi="Edu NSW ACT Foundation Medium"/>
          <w:szCs w:val="24"/>
        </w:rPr>
        <w:t xml:space="preserve"> If a child is eligible for ESK, they should be enrolled in ESK, even where Free Kinder and/or 15 hours per week of funded three-year old kindergarten is offered. This ensures eligible children have priority access to 15 hours of funded kindergarten provided by an early childhood teacher and that service providers receive additional funding and support. ESK enrolments contribute to School Readiness Funding (SRF) calculations for service providers. It also allows the Department to continue to monitor efforts to engage the most vulnerable children in kindergarten across Victoria and provide additional targeted support where required through SRF or Early Childhood LOOKOUT.</w:t>
      </w:r>
    </w:p>
    <w:p w14:paraId="597D7574"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szCs w:val="24"/>
        </w:rPr>
        <w:t>Waitlist fee:</w:t>
      </w:r>
      <w:r w:rsidRPr="004E339E">
        <w:rPr>
          <w:rFonts w:ascii="Edu NSW ACT Foundation Medium" w:hAnsi="Edu NSW ACT Foundation Medium"/>
          <w:szCs w:val="24"/>
        </w:rPr>
        <w:t xml:space="preserve"> A fee for when families register their child directly with a service (not part the councils central enrolment scheme). This fee will not be refunded as it is not part of the Free Kinder subsidy, and not related to the fee charged for delivery of the kindergarten program.</w:t>
      </w:r>
    </w:p>
    <w:p w14:paraId="3D0FB6D6"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Excursion/service event charge:</w:t>
      </w:r>
      <w:r w:rsidRPr="004E339E">
        <w:rPr>
          <w:rFonts w:ascii="Edu NSW ACT Foundation Medium" w:hAnsi="Edu NSW ACT Foundation Medium"/>
          <w:szCs w:val="24"/>
        </w:rPr>
        <w:t xml:space="preserve"> An additional charge required to meet the cost of special events or excursions that occur in response to emerging children’s program needs. Events that are planned ahead and are included as an expenditure item in the service’s budget do not incur this additional charge </w:t>
      </w:r>
      <w:r w:rsidRPr="004E339E">
        <w:rPr>
          <w:rFonts w:ascii="Edu NSW ACT Foundation Medium" w:hAnsi="Edu NSW ACT Foundation Medium"/>
          <w:i/>
          <w:iCs/>
          <w:color w:val="693A77" w:themeColor="accent4"/>
          <w:szCs w:val="24"/>
        </w:rPr>
        <w:t>(refer to Excursions and Service Events Policy)</w:t>
      </w:r>
    </w:p>
    <w:p w14:paraId="1EE60576"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Fees:</w:t>
      </w:r>
      <w:r w:rsidRPr="004E339E">
        <w:rPr>
          <w:rFonts w:ascii="Edu NSW ACT Foundation Medium" w:hAnsi="Edu NSW ACT Foundation Medium"/>
          <w:szCs w:val="24"/>
        </w:rPr>
        <w:t xml:space="preserve"> A charge for program hours over and above the 15 funded hours per week (600 per year) and/or wrap around care. </w:t>
      </w:r>
    </w:p>
    <w:p w14:paraId="796C51E9"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lastRenderedPageBreak/>
        <w:t>Free Kinder:</w:t>
      </w:r>
      <w:r w:rsidRPr="004E339E">
        <w:rPr>
          <w:rFonts w:ascii="Edu NSW ACT Foundation Medium" w:hAnsi="Edu NSW ACT Foundation Medium"/>
          <w:szCs w:val="24"/>
        </w:rPr>
        <w:t xml:space="preserve"> A Victorian Government Best Start, Best Life initiative providing Free Kinder programs for four-year-old and three-year-old children in funded services, that have opted into the initiative.</w:t>
      </w:r>
    </w:p>
    <w:p w14:paraId="4B8F53E0"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Free Kinder supports families to access a funded kindergarten program by:</w:t>
      </w:r>
    </w:p>
    <w:p w14:paraId="54919882"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providing a free 15-hour program to 4-year-old children enrolled at a sessional service</w:t>
      </w:r>
    </w:p>
    <w:p w14:paraId="70948EC9"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providing a free 5 to 15-hour program to 3-year old children enrolled at a sessional service (subject to the length of funded program offered)</w:t>
      </w:r>
    </w:p>
    <w:p w14:paraId="0E36B3E0"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offsetting the funded kindergarten program component of parent fees for 3 and 4-year-old children enrolled at a long day care service.</w:t>
      </w:r>
    </w:p>
    <w:p w14:paraId="639F5FC8"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Funded Kindergarten:</w:t>
      </w:r>
      <w:r w:rsidRPr="004E339E">
        <w:rPr>
          <w:rFonts w:ascii="Edu NSW ACT Foundation Medium" w:hAnsi="Edu NSW ACT Foundation Medium"/>
          <w:szCs w:val="24"/>
        </w:rPr>
        <w:t xml:space="preserve"> For service’s that have not opted for Free Kinder, the Victorian Government provides funding to support children to access a high-quality kindergarten program in the two years before they start school. The funding is a contribution towards meeting the cost of the kindergarten program. Funded kindergartens charge fees to help meet the cost of running kindergarten programs. Fees are set by individual kindergartens and depend on things like how many hours children attend and whether there are extra costs such as excursions.</w:t>
      </w:r>
    </w:p>
    <w:p w14:paraId="742A5977"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szCs w:val="24"/>
        </w:rPr>
        <w:t>Enrolment deposit:</w:t>
      </w:r>
      <w:r w:rsidRPr="004E339E">
        <w:rPr>
          <w:rFonts w:ascii="Edu NSW ACT Foundation Medium" w:hAnsi="Edu NSW ACT Foundation Medium"/>
          <w:szCs w:val="24"/>
        </w:rPr>
        <w:t xml:space="preserve"> A charge to secure a place that has been offered in a program at the service. This should not act as a barrier to enrolling for any families. Services must ensure that families understand that the enrolment deposits will only be refunded if the child commences in the service.</w:t>
      </w:r>
    </w:p>
    <w:p w14:paraId="17B713F5" w14:textId="77777777" w:rsidR="004E339E" w:rsidRPr="004E339E" w:rsidRDefault="004E339E" w:rsidP="004E339E">
      <w:pPr>
        <w:ind w:left="1276"/>
        <w:rPr>
          <w:rFonts w:ascii="Edu NSW ACT Foundation Medium" w:hAnsi="Edu NSW ACT Foundation Medium"/>
          <w:b/>
          <w:bCs/>
          <w:szCs w:val="24"/>
        </w:rPr>
      </w:pPr>
      <w:r w:rsidRPr="004E339E">
        <w:rPr>
          <w:rFonts w:ascii="Edu NSW ACT Foundation Medium" w:hAnsi="Edu NSW ACT Foundation Medium"/>
          <w:b/>
          <w:bCs/>
          <w:szCs w:val="24"/>
        </w:rPr>
        <w:t xml:space="preserve">Pre-Prep: </w:t>
      </w:r>
      <w:r w:rsidRPr="004E339E">
        <w:rPr>
          <w:rFonts w:ascii="Edu NSW ACT Foundation Medium" w:hAnsi="Edu NSW ACT Foundation Medium"/>
          <w:szCs w:val="24"/>
        </w:rPr>
        <w:t>Four-Year-Old Kindergarten will gradually transition to Pre-Prep over the next decade from 2025. Funded kindergarten hours will double from 15 to up to 30 hours a week. Pre-Prep will be delivered through sessional kindergartens and long-day-care centres. By 2036, children across Victoria will have access to 1,800 hours of funded kindergarten before school, comprising 600 hours of Three-Year-Old Kindergarten and 1,200 hours of Pre-Prep.</w:t>
      </w:r>
    </w:p>
    <w:p w14:paraId="65855CDE"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Voluntary parent/guardian payment/donation</w:t>
      </w:r>
      <w:r w:rsidRPr="004E339E">
        <w:rPr>
          <w:rFonts w:ascii="Edu NSW ACT Foundation Medium" w:hAnsi="Edu NSW ACT Foundation Medium"/>
          <w:szCs w:val="24"/>
        </w:rPr>
        <w:t>: A voluntary payment/donation for items not directly related to the provision of the children’s program. Explicit and written agreement from a parent is required for any voluntary payments. Attendance at the service is not conditional on this payment.</w:t>
      </w:r>
    </w:p>
    <w:p w14:paraId="484899B3" w14:textId="77777777" w:rsidR="004E339E" w:rsidRPr="004E339E" w:rsidRDefault="004E339E" w:rsidP="004E339E">
      <w:pPr>
        <w:ind w:left="1276"/>
        <w:rPr>
          <w:rFonts w:ascii="Edu NSW ACT Foundation Medium" w:hAnsi="Edu NSW ACT Foundation Medium"/>
          <w:szCs w:val="24"/>
        </w:rPr>
      </w:pPr>
    </w:p>
    <w:p w14:paraId="243D34D5"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58CEB9C9" wp14:editId="0DBA29F7">
                <wp:simplePos x="0" y="0"/>
                <wp:positionH relativeFrom="column">
                  <wp:posOffset>821055</wp:posOffset>
                </wp:positionH>
                <wp:positionV relativeFrom="paragraph">
                  <wp:posOffset>-35560</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D88B624" id="Straight Connector 1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8pt" to="514.2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" strokecolor="#f69434" strokeweight="1.25pt">
                <v:stroke dashstyle="1 1"/>
                <w10:anchorlock/>
              </v:line>
            </w:pict>
          </mc:Fallback>
        </mc:AlternateContent>
      </w:r>
    </w:p>
    <w:p w14:paraId="5B2089D2"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4E339E">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0528" behindDoc="1" locked="0" layoutInCell="1" allowOverlap="1" wp14:anchorId="39E8A952" wp14:editId="2DB4784C">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1">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F5917B"/>
          <w:sz w:val="24"/>
          <w:szCs w:val="28"/>
        </w:rPr>
        <w:t>Sources and Related Policies</w:t>
      </w:r>
    </w:p>
    <w:p w14:paraId="0A543135"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t>Sources</w:t>
      </w:r>
    </w:p>
    <w:p w14:paraId="5AF071A7"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Best Start Best Life: </w:t>
      </w:r>
      <w:hyperlink r:id="rId22" w:history="1">
        <w:r w:rsidRPr="004E339E">
          <w:rPr>
            <w:rFonts w:ascii="Edu NSW ACT Foundation Medium" w:hAnsi="Edu NSW ACT Foundation Medium"/>
            <w:color w:val="00ABBE"/>
            <w:szCs w:val="24"/>
            <w:u w:val="single"/>
          </w:rPr>
          <w:t>https://www.vic.gov.au/give-your-child-the-best-start-in-life</w:t>
        </w:r>
      </w:hyperlink>
    </w:p>
    <w:p w14:paraId="554504BC"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The Kindergarten Funding Guide (Department of Education): </w:t>
      </w:r>
      <w:hyperlink r:id="rId23" w:history="1">
        <w:r w:rsidRPr="004E339E">
          <w:rPr>
            <w:rFonts w:ascii="Edu NSW ACT Foundation Medium" w:hAnsi="Edu NSW ACT Foundation Medium"/>
            <w:color w:val="00ABBE"/>
            <w:szCs w:val="24"/>
            <w:u w:val="single"/>
          </w:rPr>
          <w:t>www.vic.gov.au/kindergarten-funding-guide</w:t>
        </w:r>
      </w:hyperlink>
    </w:p>
    <w:p w14:paraId="53D37DCE"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Resources for Funded Kindergartens: </w:t>
      </w:r>
      <w:hyperlink r:id="rId24" w:history="1">
        <w:r w:rsidRPr="004E339E">
          <w:rPr>
            <w:rFonts w:ascii="Edu NSW ACT Foundation Medium" w:hAnsi="Edu NSW ACT Foundation Medium"/>
            <w:color w:val="00ABBE"/>
            <w:szCs w:val="24"/>
            <w:u w:val="single"/>
          </w:rPr>
          <w:t>https://www.vic.gov.au/resources-funded-kindergartens</w:t>
        </w:r>
      </w:hyperlink>
    </w:p>
    <w:p w14:paraId="738E3C0C"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The constitution of [Service Name]</w:t>
      </w:r>
    </w:p>
    <w:p w14:paraId="32A28DFF" w14:textId="77777777" w:rsidR="004E339E" w:rsidRPr="004E339E" w:rsidRDefault="004E339E" w:rsidP="004E339E">
      <w:pPr>
        <w:keepNext/>
        <w:keepLines/>
        <w:spacing w:before="200" w:after="0"/>
        <w:ind w:left="1276"/>
        <w:outlineLvl w:val="1"/>
        <w:rPr>
          <w:rFonts w:ascii="Edu NSW ACT Foundation Medium" w:eastAsiaTheme="majorEastAsia" w:hAnsi="Edu NSW ACT Foundation Medium" w:cstheme="majorBidi"/>
          <w:caps/>
          <w:sz w:val="22"/>
          <w:szCs w:val="26"/>
        </w:rPr>
      </w:pPr>
      <w:r w:rsidRPr="004E339E">
        <w:rPr>
          <w:rFonts w:ascii="Edu NSW ACT Foundation Medium" w:eastAsiaTheme="majorEastAsia" w:hAnsi="Edu NSW ACT Foundation Medium" w:cstheme="majorBidi"/>
          <w:caps/>
          <w:sz w:val="22"/>
          <w:szCs w:val="26"/>
        </w:rPr>
        <w:t>Related Policies</w:t>
      </w:r>
    </w:p>
    <w:p w14:paraId="212E505F"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Compliments and Complaints </w:t>
      </w:r>
    </w:p>
    <w:p w14:paraId="08CE1319"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Delivery and Collection of Children</w:t>
      </w:r>
    </w:p>
    <w:p w14:paraId="64BF5D9A"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Enrolment and Orientation</w:t>
      </w:r>
    </w:p>
    <w:p w14:paraId="1C76CDA4"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Excursions and Service Events</w:t>
      </w:r>
    </w:p>
    <w:p w14:paraId="14BBC740"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Governance and Management of the Service</w:t>
      </w:r>
    </w:p>
    <w:p w14:paraId="02D79E59"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Inclusion and Equity</w:t>
      </w:r>
    </w:p>
    <w:p w14:paraId="24E2635F"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Privacy and Confidentiality</w:t>
      </w:r>
    </w:p>
    <w:p w14:paraId="1C0AFF58" w14:textId="77777777" w:rsidR="004E339E" w:rsidRPr="004E339E" w:rsidRDefault="004E339E" w:rsidP="004E339E">
      <w:pPr>
        <w:ind w:left="1276"/>
        <w:rPr>
          <w:rFonts w:ascii="Edu NSW ACT Foundation Medium" w:hAnsi="Edu NSW ACT Foundation Medium"/>
          <w:szCs w:val="24"/>
        </w:rPr>
      </w:pPr>
    </w:p>
    <w:p w14:paraId="6CF2968D"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7F77B65A" wp14:editId="2E9B841F">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4C806F3" id="Straight Connector 1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31869948"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4E339E">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1552" behindDoc="1" locked="0" layoutInCell="1" allowOverlap="1" wp14:anchorId="1F28629E" wp14:editId="6B5C1A91">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5">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DCBE22"/>
          <w:sz w:val="24"/>
          <w:szCs w:val="28"/>
        </w:rPr>
        <w:t>Evaluation</w:t>
      </w:r>
    </w:p>
    <w:p w14:paraId="13B334F4"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In order to assess whether the values and purposes of the policy have been achieved, the approved provider will:</w:t>
      </w:r>
    </w:p>
    <w:p w14:paraId="5D03274A"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regularly seek feedback from everyone affected by the policy regarding its effectiveness, particularly in relation to affordability, flexibility of payment options and procedures for the collection of fees</w:t>
      </w:r>
    </w:p>
    <w:p w14:paraId="5D0739FE"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lastRenderedPageBreak/>
        <w:t>monitor the implementation, compliance, complaints and incidents in relation to this policy</w:t>
      </w:r>
    </w:p>
    <w:p w14:paraId="7948A5A1"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keep the policy up to date with current legislation and government policy, research, policy and best practice</w:t>
      </w:r>
    </w:p>
    <w:p w14:paraId="730701F4"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revise the policy and procedures as part of the service’s policy review cycle, or as required</w:t>
      </w:r>
    </w:p>
    <w:p w14:paraId="6EE2E034"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4E339E">
        <w:rPr>
          <w:rFonts w:ascii="Edu NSW ACT Foundation Medium" w:hAnsi="Edu NSW ACT Foundation Medium"/>
          <w:i/>
          <w:color w:val="548DD4" w:themeColor="text2" w:themeTint="99"/>
          <w:szCs w:val="24"/>
        </w:rPr>
        <w:t>(Regulation 172 (2))</w:t>
      </w:r>
      <w:r w:rsidRPr="004E339E">
        <w:rPr>
          <w:rFonts w:ascii="Edu NSW ACT Foundation Medium" w:hAnsi="Edu NSW ACT Foundation Medium"/>
          <w:szCs w:val="24"/>
        </w:rPr>
        <w:t>.</w:t>
      </w:r>
    </w:p>
    <w:p w14:paraId="10C020C2" w14:textId="77777777" w:rsidR="004E339E" w:rsidRPr="004E339E" w:rsidRDefault="004E339E" w:rsidP="004E339E">
      <w:pPr>
        <w:ind w:left="1276"/>
        <w:rPr>
          <w:rFonts w:ascii="Edu NSW ACT Foundation Medium" w:hAnsi="Edu NSW ACT Foundation Medium"/>
          <w:szCs w:val="24"/>
        </w:rPr>
      </w:pPr>
    </w:p>
    <w:p w14:paraId="35B55B50"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47741E58" wp14:editId="4CBCDE93">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93130EE" id="Straight Connector 1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" strokecolor="#f69434" strokeweight="1.25pt">
                <v:stroke dashstyle="1 1"/>
                <w10:anchorlock/>
              </v:line>
            </w:pict>
          </mc:Fallback>
        </mc:AlternateContent>
      </w:r>
    </w:p>
    <w:p w14:paraId="097CE5AE"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4E339E">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2576" behindDoc="1" locked="1" layoutInCell="1" allowOverlap="1" wp14:anchorId="04B3879F" wp14:editId="7666868C">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107CBF"/>
          <w:sz w:val="24"/>
          <w:szCs w:val="28"/>
        </w:rPr>
        <w:t>Attachments</w:t>
      </w:r>
    </w:p>
    <w:p w14:paraId="178400FB"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Attachment 1: Free Kinder information for families</w:t>
      </w:r>
    </w:p>
    <w:p w14:paraId="3E265C93"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 xml:space="preserve">Attachment 2: Statement of additional hours and/or wrap around fees </w:t>
      </w:r>
    </w:p>
    <w:p w14:paraId="60BA4080" w14:textId="77777777" w:rsidR="004E339E" w:rsidRPr="004E339E" w:rsidRDefault="004E339E" w:rsidP="004E339E">
      <w:pPr>
        <w:numPr>
          <w:ilvl w:val="0"/>
          <w:numId w:val="11"/>
        </w:numPr>
        <w:ind w:left="2058" w:hanging="357"/>
        <w:contextualSpacing/>
        <w:rPr>
          <w:rFonts w:ascii="Edu NSW ACT Foundation Medium" w:hAnsi="Edu NSW ACT Foundation Medium"/>
          <w:szCs w:val="24"/>
        </w:rPr>
      </w:pPr>
      <w:r w:rsidRPr="004E339E">
        <w:rPr>
          <w:rFonts w:ascii="Edu NSW ACT Foundation Medium" w:hAnsi="Edu NSW ACT Foundation Medium"/>
          <w:szCs w:val="24"/>
        </w:rPr>
        <w:t>Attachment 3: Additional hours and/or wrap around care fee payment agreement</w:t>
      </w:r>
    </w:p>
    <w:p w14:paraId="64496B2E" w14:textId="77777777" w:rsidR="004E339E" w:rsidRPr="004E339E" w:rsidRDefault="004E339E" w:rsidP="004E339E">
      <w:pPr>
        <w:ind w:left="1276"/>
        <w:rPr>
          <w:rFonts w:ascii="Edu NSW ACT Foundation Medium" w:hAnsi="Edu NSW ACT Foundation Medium"/>
          <w:szCs w:val="24"/>
        </w:rPr>
      </w:pPr>
    </w:p>
    <w:p w14:paraId="6FA1A723"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56449401" wp14:editId="1FEEE0FA">
                <wp:simplePos x="0" y="0"/>
                <wp:positionH relativeFrom="column">
                  <wp:posOffset>821055</wp:posOffset>
                </wp:positionH>
                <wp:positionV relativeFrom="paragraph">
                  <wp:posOffset>-24765</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0D7FC9C" id="Straight Connector 1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95pt" to="514.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" strokecolor="#f69434" strokeweight="1.25pt">
                <v:stroke dashstyle="1 1"/>
                <w10:anchorlock/>
              </v:line>
            </w:pict>
          </mc:Fallback>
        </mc:AlternateContent>
      </w:r>
    </w:p>
    <w:p w14:paraId="2795EB58" w14:textId="77777777" w:rsidR="004E339E" w:rsidRPr="004E339E" w:rsidRDefault="004E339E" w:rsidP="004E339E">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4E339E">
        <w:rPr>
          <w:rFonts w:ascii="Edu NSW ACT Foundation Medium" w:eastAsiaTheme="majorEastAsia" w:hAnsi="Edu NSW ACT Foundation Medium" w:cstheme="majorBidi"/>
          <w:b/>
          <w:bCs/>
          <w:caps/>
          <w:noProof/>
          <w:color w:val="808080"/>
          <w:sz w:val="24"/>
          <w:szCs w:val="28"/>
        </w:rPr>
        <w:drawing>
          <wp:anchor distT="0" distB="0" distL="114300" distR="114300" simplePos="0" relativeHeight="251673600" behindDoc="1" locked="0" layoutInCell="1" allowOverlap="1" wp14:anchorId="2A399EE7" wp14:editId="7F91D3B7">
            <wp:simplePos x="0" y="0"/>
            <wp:positionH relativeFrom="column">
              <wp:posOffset>-53340</wp:posOffset>
            </wp:positionH>
            <wp:positionV relativeFrom="line">
              <wp:posOffset>44450</wp:posOffset>
            </wp:positionV>
            <wp:extent cx="828000" cy="8280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7">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4E339E">
        <w:rPr>
          <w:rFonts w:ascii="Edu NSW ACT Foundation Medium" w:eastAsiaTheme="majorEastAsia" w:hAnsi="Edu NSW ACT Foundation Medium" w:cstheme="majorBidi"/>
          <w:b/>
          <w:bCs/>
          <w:caps/>
          <w:color w:val="808080"/>
          <w:sz w:val="24"/>
          <w:szCs w:val="28"/>
        </w:rPr>
        <w:t>Authorisation</w:t>
      </w:r>
    </w:p>
    <w:p w14:paraId="3D724BBC" w14:textId="1565360C"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1918514725"/>
          <w:placeholder>
            <w:docPart w:val="80E641B2F610435EB10A031E59DB908C"/>
          </w:placeholder>
          <w:dataBinding w:prefixMappings="xmlns:ns0='http://schemas.openxmlformats.org/officeDocument/2006/extended-properties' " w:xpath="/ns0:Properties[1]/ns0:Company[1]" w:storeItemID="{6668398D-A668-4E3E-A5EB-62B293D839F1}"/>
          <w:text/>
        </w:sdtPr>
        <w:sdtEndPr/>
        <w:sdtContent>
          <w:r w:rsidRPr="004E339E">
            <w:rPr>
              <w:rFonts w:ascii="Edu NSW ACT Foundation Medium" w:hAnsi="Edu NSW ACT Foundation Medium"/>
              <w:szCs w:val="24"/>
            </w:rPr>
            <w:t>Thomastown West Kindergarten</w:t>
          </w:r>
        </w:sdtContent>
      </w:sdt>
      <w:r w:rsidRPr="004E339E">
        <w:rPr>
          <w:rFonts w:ascii="Edu NSW ACT Foundation Medium" w:hAnsi="Edu NSW ACT Foundation Medium"/>
          <w:szCs w:val="24"/>
        </w:rPr>
        <w:t xml:space="preserve"> on </w:t>
      </w:r>
      <w:r>
        <w:rPr>
          <w:rFonts w:ascii="Edu NSW ACT Foundation Medium" w:hAnsi="Edu NSW ACT Foundation Medium"/>
          <w:szCs w:val="24"/>
        </w:rPr>
        <w:t>21</w:t>
      </w:r>
      <w:r w:rsidRPr="004E339E">
        <w:rPr>
          <w:rFonts w:ascii="Edu NSW ACT Foundation Medium" w:hAnsi="Edu NSW ACT Foundation Medium"/>
          <w:szCs w:val="24"/>
          <w:vertAlign w:val="superscript"/>
        </w:rPr>
        <w:t>ST</w:t>
      </w:r>
      <w:r>
        <w:rPr>
          <w:rFonts w:ascii="Edu NSW ACT Foundation Medium" w:hAnsi="Edu NSW ACT Foundation Medium"/>
          <w:szCs w:val="24"/>
        </w:rPr>
        <w:t xml:space="preserve"> July 2025 </w:t>
      </w:r>
    </w:p>
    <w:p w14:paraId="64D0510C" w14:textId="3F821770"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b/>
          <w:bCs/>
          <w:szCs w:val="24"/>
        </w:rPr>
        <w:t>REVIEW DATE:</w:t>
      </w:r>
      <w:r w:rsidRPr="004E339E">
        <w:rPr>
          <w:rFonts w:ascii="Edu NSW ACT Foundation Medium" w:hAnsi="Edu NSW ACT Foundation Medium"/>
          <w:szCs w:val="24"/>
        </w:rPr>
        <w:t xml:space="preserve"> </w:t>
      </w:r>
      <w:r>
        <w:rPr>
          <w:rFonts w:ascii="Edu NSW ACT Foundation Medium" w:hAnsi="Edu NSW ACT Foundation Medium"/>
          <w:szCs w:val="24"/>
        </w:rPr>
        <w:t xml:space="preserve">JULY 2026 </w:t>
      </w:r>
    </w:p>
    <w:p w14:paraId="26C22CD3" w14:textId="77777777" w:rsidR="004E339E" w:rsidRPr="004E339E" w:rsidRDefault="004E339E" w:rsidP="004E339E">
      <w:pPr>
        <w:ind w:left="1276"/>
        <w:rPr>
          <w:rFonts w:ascii="Edu NSW ACT Foundation Medium" w:hAnsi="Edu NSW ACT Foundation Medium"/>
          <w:szCs w:val="24"/>
        </w:rPr>
      </w:pPr>
      <w:r w:rsidRPr="004E339E">
        <w:rPr>
          <w:rFonts w:ascii="Edu NSW ACT Foundation Medium" w:hAnsi="Edu NSW ACT Foundation Medium"/>
          <w:noProof/>
          <w:szCs w:val="24"/>
        </w:rPr>
        <mc:AlternateContent>
          <mc:Choice Requires="wps">
            <w:drawing>
              <wp:anchor distT="0" distB="0" distL="114300" distR="114300" simplePos="0" relativeHeight="251666432" behindDoc="0" locked="1" layoutInCell="1" allowOverlap="1" wp14:anchorId="1873FE7B" wp14:editId="34F676D9">
                <wp:simplePos x="0" y="0"/>
                <wp:positionH relativeFrom="column">
                  <wp:posOffset>821055</wp:posOffset>
                </wp:positionH>
                <wp:positionV relativeFrom="paragraph">
                  <wp:posOffset>-46355</wp:posOffset>
                </wp:positionV>
                <wp:extent cx="5709285"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8526439" id="Straight Connector 19"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65pt" to="514.2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" strokecolor="#f69434" strokeweight="1.25pt">
                <v:stroke dashstyle="1 1"/>
                <w10:anchorlock/>
              </v:line>
            </w:pict>
          </mc:Fallback>
        </mc:AlternateContent>
      </w:r>
    </w:p>
    <w:p w14:paraId="01284297" w14:textId="20A35C0E" w:rsidR="00EF43D6" w:rsidRPr="003B2F72" w:rsidRDefault="00EF43D6" w:rsidP="00B4010B">
      <w:pPr>
        <w:spacing w:after="200" w:line="276" w:lineRule="auto"/>
        <w:rPr>
          <w:szCs w:val="24"/>
        </w:rPr>
        <w:sectPr w:rsidR="00EF43D6" w:rsidRPr="003B2F72" w:rsidSect="00E948E8">
          <w:headerReference w:type="default" r:id="rId28"/>
          <w:footerReference w:type="default" r:id="rId29"/>
          <w:headerReference w:type="first" r:id="rId30"/>
          <w:footerReference w:type="first" r:id="rId31"/>
          <w:pgSz w:w="11906" w:h="16838"/>
          <w:pgMar w:top="2101" w:right="566" w:bottom="1440" w:left="851" w:header="0" w:footer="737" w:gutter="0"/>
          <w:cols w:space="708"/>
          <w:titlePg/>
          <w:docGrid w:linePitch="360"/>
        </w:sectPr>
      </w:pPr>
    </w:p>
    <w:p w14:paraId="582A172B" w14:textId="5DAC1C14" w:rsidR="00610EFF" w:rsidRPr="004E339E" w:rsidRDefault="00610EFF" w:rsidP="003B2F72">
      <w:pPr>
        <w:spacing w:after="107" w:line="247" w:lineRule="auto"/>
        <w:ind w:right="836"/>
        <w:rPr>
          <w:rFonts w:ascii="Edu NSW ACT Foundation Medium" w:hAnsi="Edu NSW ACT Foundation Medium"/>
        </w:rPr>
      </w:pPr>
    </w:p>
    <w:p w14:paraId="4CB5F0CD" w14:textId="77777777" w:rsidR="004E339E" w:rsidRPr="004E339E" w:rsidRDefault="004E339E" w:rsidP="004E339E">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4E339E">
        <w:rPr>
          <w:rFonts w:ascii="Edu NSW ACT Foundation Medium" w:eastAsiaTheme="majorEastAsia" w:hAnsi="Edu NSW ACT Foundation Medium" w:cstheme="majorBidi"/>
          <w:b/>
          <w:bCs/>
          <w:caps/>
          <w:color w:val="107CBF"/>
          <w:sz w:val="24"/>
          <w:szCs w:val="28"/>
        </w:rPr>
        <w:t>Attachment 1. Free Kinder information for families</w:t>
      </w:r>
    </w:p>
    <w:p w14:paraId="7AE3C7DA" w14:textId="5F776FC7" w:rsidR="004E339E" w:rsidRPr="004E339E" w:rsidRDefault="003B07D8" w:rsidP="004E339E">
      <w:pPr>
        <w:rPr>
          <w:rFonts w:ascii="Edu NSW ACT Foundation Medium" w:hAnsi="Edu NSW ACT Foundation Medium"/>
        </w:rPr>
      </w:pPr>
      <w:sdt>
        <w:sdtPr>
          <w:rPr>
            <w:rFonts w:ascii="Edu NSW ACT Foundation Medium" w:hAnsi="Edu NSW ACT Foundation Medium"/>
          </w:rPr>
          <w:alias w:val="Company"/>
          <w:tag w:val=""/>
          <w:id w:val="-1275244453"/>
          <w:placeholder>
            <w:docPart w:val="F4AB36CB7FF14A3EA5DF265372714966"/>
          </w:placeholder>
          <w:dataBinding w:prefixMappings="xmlns:ns0='http://schemas.openxmlformats.org/officeDocument/2006/extended-properties' " w:xpath="/ns0:Properties[1]/ns0:Company[1]" w:storeItemID="{6668398D-A668-4E3E-A5EB-62B293D839F1}"/>
          <w:text/>
        </w:sdtPr>
        <w:sdtEndPr/>
        <w:sdtContent>
          <w:r w:rsidR="004E339E" w:rsidRPr="004E339E">
            <w:rPr>
              <w:rFonts w:ascii="Edu NSW ACT Foundation Medium" w:hAnsi="Edu NSW ACT Foundation Medium"/>
            </w:rPr>
            <w:t>Thomastown West Kindergarten</w:t>
          </w:r>
        </w:sdtContent>
      </w:sdt>
      <w:r w:rsidR="004E339E" w:rsidRPr="004E339E">
        <w:rPr>
          <w:rFonts w:ascii="Edu NSW ACT Foundation Medium" w:hAnsi="Edu NSW ACT Foundation Medium"/>
        </w:rPr>
        <w:t xml:space="preserve"> [</w:t>
      </w:r>
      <w:r>
        <w:rPr>
          <w:rFonts w:ascii="Edu NSW ACT Foundation Medium" w:hAnsi="Edu NSW ACT Foundation Medium"/>
        </w:rPr>
        <w:t>2025</w:t>
      </w:r>
      <w:r w:rsidR="004E339E" w:rsidRPr="004E339E">
        <w:rPr>
          <w:rFonts w:ascii="Edu NSW ACT Foundation Medium" w:hAnsi="Edu NSW ACT Foundation Medium"/>
        </w:rPr>
        <w:t>]</w:t>
      </w:r>
    </w:p>
    <w:p w14:paraId="6327C998" w14:textId="77777777" w:rsidR="004E339E" w:rsidRPr="004E339E" w:rsidRDefault="004E339E" w:rsidP="004E339E">
      <w:pPr>
        <w:spacing w:before="240"/>
        <w:ind w:left="720" w:hanging="360"/>
        <w:rPr>
          <w:rFonts w:ascii="Edu NSW ACT Foundation Medium" w:hAnsi="Edu NSW ACT Foundation Medium"/>
          <w:b/>
        </w:rPr>
      </w:pPr>
      <w:r w:rsidRPr="004E339E">
        <w:rPr>
          <w:rFonts w:ascii="Edu NSW ACT Foundation Medium" w:hAnsi="Edu NSW ACT Foundation Medium"/>
          <w:b/>
        </w:rPr>
        <w:t>General information</w:t>
      </w:r>
    </w:p>
    <w:p w14:paraId="086DB62C"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Kindergarten programs for four-year-old and three-year-old children in Victorian Government funded services will be free as part of the Best Start, Best Life reform.</w:t>
      </w:r>
    </w:p>
    <w:p w14:paraId="73F26350"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 xml:space="preserve">Free Kinder provides families with a free program in sessional services and a fee offset in long day care services. </w:t>
      </w:r>
    </w:p>
    <w:p w14:paraId="34D8F025"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DE also provides funding to assist eligible three-year-old Aboriginal and Torres Strait Islander children, Asylum seeker and refugee children and children known to Child Protection, to access kindergarten programs.</w:t>
      </w:r>
    </w:p>
    <w:tbl>
      <w:tblPr>
        <w:tblStyle w:val="PlainTable1"/>
        <w:tblW w:w="4450" w:type="pct"/>
        <w:tblInd w:w="421" w:type="dxa"/>
        <w:tblLook w:val="04A0" w:firstRow="1" w:lastRow="0" w:firstColumn="1" w:lastColumn="0" w:noHBand="0" w:noVBand="1"/>
      </w:tblPr>
      <w:tblGrid>
        <w:gridCol w:w="4589"/>
        <w:gridCol w:w="4484"/>
      </w:tblGrid>
      <w:tr w:rsidR="004E339E" w:rsidRPr="004E339E" w14:paraId="2BE5E5C7" w14:textId="77777777" w:rsidTr="009D5F76">
        <w:trPr>
          <w:cnfStyle w:val="100000000000" w:firstRow="1" w:lastRow="0" w:firstColumn="0" w:lastColumn="0" w:oddVBand="0" w:evenVBand="0" w:oddHBand="0"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2529" w:type="pct"/>
          </w:tcPr>
          <w:p w14:paraId="01818D7E"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Operation hours</w:t>
            </w:r>
          </w:p>
        </w:tc>
        <w:tc>
          <w:tcPr>
            <w:tcW w:w="2471" w:type="pct"/>
          </w:tcPr>
          <w:p w14:paraId="621DCA47" w14:textId="304F92DC" w:rsidR="004E339E" w:rsidRPr="003B07D8" w:rsidRDefault="003B07D8" w:rsidP="004E339E">
            <w:pPr>
              <w:cnfStyle w:val="100000000000" w:firstRow="1" w:lastRow="0" w:firstColumn="0" w:lastColumn="0" w:oddVBand="0" w:evenVBand="0" w:oddHBand="0" w:evenHBand="0" w:firstRowFirstColumn="0" w:firstRowLastColumn="0" w:lastRowFirstColumn="0" w:lastRowLastColumn="0"/>
              <w:rPr>
                <w:rFonts w:ascii="Edu NSW ACT Foundation Medium" w:hAnsi="Edu NSW ACT Foundation Medium"/>
              </w:rPr>
            </w:pPr>
            <w:r>
              <w:rPr>
                <w:rFonts w:ascii="Edu NSW ACT Foundation Medium" w:hAnsi="Edu NSW ACT Foundation Medium"/>
              </w:rPr>
              <w:t>Mon -  Fri (8:30-1:30)</w:t>
            </w:r>
          </w:p>
        </w:tc>
      </w:tr>
      <w:tr w:rsidR="004E339E" w:rsidRPr="004E339E" w14:paraId="296E23AA" w14:textId="77777777" w:rsidTr="009D5F76">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2529" w:type="pct"/>
          </w:tcPr>
          <w:p w14:paraId="2DACDC62"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Term 1</w:t>
            </w:r>
          </w:p>
        </w:tc>
        <w:tc>
          <w:tcPr>
            <w:tcW w:w="2471" w:type="pct"/>
          </w:tcPr>
          <w:p w14:paraId="5B8F7451" w14:textId="288AC0EB" w:rsidR="004E339E" w:rsidRPr="003B07D8" w:rsidRDefault="003B07D8" w:rsidP="003B07D8">
            <w:pPr>
              <w:cnfStyle w:val="000000100000" w:firstRow="0" w:lastRow="0" w:firstColumn="0" w:lastColumn="0" w:oddVBand="0" w:evenVBand="0" w:oddHBand="1" w:evenHBand="0" w:firstRowFirstColumn="0" w:firstRowLastColumn="0" w:lastRowFirstColumn="0" w:lastRowLastColumn="0"/>
              <w:rPr>
                <w:rFonts w:ascii="Edu NSW ACT Foundation Medium" w:hAnsi="Edu NSW ACT Foundation Medium"/>
              </w:rPr>
            </w:pPr>
            <w:r w:rsidRPr="003B07D8">
              <w:rPr>
                <w:rFonts w:ascii="Edu NSW ACT Foundation Medium" w:hAnsi="Edu NSW ACT Foundation Medium"/>
              </w:rPr>
              <w:t>Tuesday 28 January</w:t>
            </w:r>
            <w:r>
              <w:rPr>
                <w:rFonts w:ascii="Edu NSW ACT Foundation Medium" w:hAnsi="Edu NSW ACT Foundation Medium"/>
              </w:rPr>
              <w:t xml:space="preserve"> - </w:t>
            </w:r>
            <w:r w:rsidRPr="003B07D8">
              <w:rPr>
                <w:rFonts w:ascii="Edu NSW ACT Foundation Medium" w:hAnsi="Edu NSW ACT Foundation Medium"/>
              </w:rPr>
              <w:t>Friday 4 April</w:t>
            </w:r>
          </w:p>
        </w:tc>
      </w:tr>
      <w:tr w:rsidR="004E339E" w:rsidRPr="004E339E" w14:paraId="33E7086B" w14:textId="77777777" w:rsidTr="009D5F76">
        <w:trPr>
          <w:trHeight w:val="318"/>
        </w:trPr>
        <w:tc>
          <w:tcPr>
            <w:cnfStyle w:val="001000000000" w:firstRow="0" w:lastRow="0" w:firstColumn="1" w:lastColumn="0" w:oddVBand="0" w:evenVBand="0" w:oddHBand="0" w:evenHBand="0" w:firstRowFirstColumn="0" w:firstRowLastColumn="0" w:lastRowFirstColumn="0" w:lastRowLastColumn="0"/>
            <w:tcW w:w="2529" w:type="pct"/>
          </w:tcPr>
          <w:p w14:paraId="015AFB3E"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Term 2</w:t>
            </w:r>
          </w:p>
        </w:tc>
        <w:tc>
          <w:tcPr>
            <w:tcW w:w="2471" w:type="pct"/>
          </w:tcPr>
          <w:p w14:paraId="1A651BC5" w14:textId="3457620A" w:rsidR="004E339E" w:rsidRPr="003B07D8" w:rsidRDefault="003B07D8" w:rsidP="003B07D8">
            <w:pPr>
              <w:cnfStyle w:val="000000000000" w:firstRow="0" w:lastRow="0" w:firstColumn="0" w:lastColumn="0" w:oddVBand="0" w:evenVBand="0" w:oddHBand="0" w:evenHBand="0" w:firstRowFirstColumn="0" w:firstRowLastColumn="0" w:lastRowFirstColumn="0" w:lastRowLastColumn="0"/>
              <w:rPr>
                <w:rFonts w:ascii="Edu NSW ACT Foundation Medium" w:hAnsi="Edu NSW ACT Foundation Medium"/>
              </w:rPr>
            </w:pPr>
            <w:r w:rsidRPr="003B07D8">
              <w:rPr>
                <w:rFonts w:ascii="Edu NSW ACT Foundation Medium" w:hAnsi="Edu NSW ACT Foundation Medium"/>
              </w:rPr>
              <w:t>Tuesday 22 April</w:t>
            </w:r>
            <w:r>
              <w:rPr>
                <w:rFonts w:ascii="Edu NSW ACT Foundation Medium" w:hAnsi="Edu NSW ACT Foundation Medium"/>
              </w:rPr>
              <w:t xml:space="preserve"> - </w:t>
            </w:r>
            <w:r w:rsidRPr="003B07D8">
              <w:rPr>
                <w:rFonts w:ascii="Edu NSW ACT Foundation Medium" w:hAnsi="Edu NSW ACT Foundation Medium"/>
              </w:rPr>
              <w:t>Friday 4 July</w:t>
            </w:r>
          </w:p>
        </w:tc>
      </w:tr>
      <w:tr w:rsidR="004E339E" w:rsidRPr="004E339E" w14:paraId="2CC00B02" w14:textId="77777777" w:rsidTr="009D5F76">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2529" w:type="pct"/>
          </w:tcPr>
          <w:p w14:paraId="413ACA86"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Term 3</w:t>
            </w:r>
          </w:p>
        </w:tc>
        <w:tc>
          <w:tcPr>
            <w:tcW w:w="2471" w:type="pct"/>
          </w:tcPr>
          <w:p w14:paraId="07784A1E" w14:textId="736E001D" w:rsidR="004E339E" w:rsidRPr="003B07D8" w:rsidRDefault="003B07D8" w:rsidP="003B07D8">
            <w:pPr>
              <w:cnfStyle w:val="000000100000" w:firstRow="0" w:lastRow="0" w:firstColumn="0" w:lastColumn="0" w:oddVBand="0" w:evenVBand="0" w:oddHBand="1" w:evenHBand="0" w:firstRowFirstColumn="0" w:firstRowLastColumn="0" w:lastRowFirstColumn="0" w:lastRowLastColumn="0"/>
              <w:rPr>
                <w:rFonts w:ascii="Edu NSW ACT Foundation Medium" w:hAnsi="Edu NSW ACT Foundation Medium"/>
              </w:rPr>
            </w:pPr>
            <w:r w:rsidRPr="003B07D8">
              <w:rPr>
                <w:rFonts w:ascii="Edu NSW ACT Foundation Medium" w:hAnsi="Edu NSW ACT Foundation Medium"/>
              </w:rPr>
              <w:t>Monday 21 July</w:t>
            </w:r>
            <w:r>
              <w:rPr>
                <w:rFonts w:ascii="Edu NSW ACT Foundation Medium" w:hAnsi="Edu NSW ACT Foundation Medium"/>
              </w:rPr>
              <w:t xml:space="preserve"> - </w:t>
            </w:r>
            <w:r w:rsidRPr="003B07D8">
              <w:rPr>
                <w:rFonts w:ascii="Edu NSW ACT Foundation Medium" w:hAnsi="Edu NSW ACT Foundation Medium"/>
              </w:rPr>
              <w:t>Friday 19 September</w:t>
            </w:r>
          </w:p>
        </w:tc>
      </w:tr>
      <w:tr w:rsidR="004E339E" w:rsidRPr="004E339E" w14:paraId="74B57820" w14:textId="77777777" w:rsidTr="009D5F76">
        <w:trPr>
          <w:trHeight w:val="326"/>
        </w:trPr>
        <w:tc>
          <w:tcPr>
            <w:cnfStyle w:val="001000000000" w:firstRow="0" w:lastRow="0" w:firstColumn="1" w:lastColumn="0" w:oddVBand="0" w:evenVBand="0" w:oddHBand="0" w:evenHBand="0" w:firstRowFirstColumn="0" w:firstRowLastColumn="0" w:lastRowFirstColumn="0" w:lastRowLastColumn="0"/>
            <w:tcW w:w="2529" w:type="pct"/>
          </w:tcPr>
          <w:p w14:paraId="5E7328B6"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Term 4</w:t>
            </w:r>
          </w:p>
        </w:tc>
        <w:tc>
          <w:tcPr>
            <w:tcW w:w="2471" w:type="pct"/>
          </w:tcPr>
          <w:p w14:paraId="02EDB7EC" w14:textId="7D713BB2" w:rsidR="004E339E" w:rsidRPr="003B07D8" w:rsidRDefault="003B07D8" w:rsidP="003B07D8">
            <w:pPr>
              <w:cnfStyle w:val="000000000000" w:firstRow="0" w:lastRow="0" w:firstColumn="0" w:lastColumn="0" w:oddVBand="0" w:evenVBand="0" w:oddHBand="0" w:evenHBand="0" w:firstRowFirstColumn="0" w:firstRowLastColumn="0" w:lastRowFirstColumn="0" w:lastRowLastColumn="0"/>
              <w:rPr>
                <w:rFonts w:ascii="Edu NSW ACT Foundation Medium" w:hAnsi="Edu NSW ACT Foundation Medium"/>
              </w:rPr>
            </w:pPr>
            <w:r w:rsidRPr="003B07D8">
              <w:rPr>
                <w:rFonts w:ascii="Edu NSW ACT Foundation Medium" w:hAnsi="Edu NSW ACT Foundation Medium"/>
              </w:rPr>
              <w:t>Monday 6 October</w:t>
            </w:r>
            <w:r>
              <w:rPr>
                <w:rFonts w:ascii="Edu NSW ACT Foundation Medium" w:hAnsi="Edu NSW ACT Foundation Medium"/>
              </w:rPr>
              <w:t xml:space="preserve"> - </w:t>
            </w:r>
            <w:r w:rsidRPr="003B07D8">
              <w:rPr>
                <w:rFonts w:ascii="Edu NSW ACT Foundation Medium" w:hAnsi="Edu NSW ACT Foundation Medium"/>
              </w:rPr>
              <w:t>Friday 19 December</w:t>
            </w:r>
          </w:p>
        </w:tc>
      </w:tr>
      <w:tr w:rsidR="004E339E" w:rsidRPr="004E339E" w14:paraId="1B568A8F" w14:textId="77777777" w:rsidTr="009D5F76">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2529" w:type="pct"/>
          </w:tcPr>
          <w:p w14:paraId="70CE67F3" w14:textId="77777777" w:rsidR="004E339E" w:rsidRPr="003B07D8" w:rsidRDefault="004E339E" w:rsidP="004E339E">
            <w:pPr>
              <w:rPr>
                <w:rFonts w:ascii="Edu NSW ACT Foundation Medium" w:hAnsi="Edu NSW ACT Foundation Medium"/>
              </w:rPr>
            </w:pPr>
            <w:r w:rsidRPr="003B07D8">
              <w:rPr>
                <w:rFonts w:ascii="Edu NSW ACT Foundation Medium" w:hAnsi="Edu NSW ACT Foundation Medium"/>
              </w:rPr>
              <w:t xml:space="preserve">Planned Closures </w:t>
            </w:r>
          </w:p>
        </w:tc>
        <w:tc>
          <w:tcPr>
            <w:tcW w:w="2471" w:type="pct"/>
          </w:tcPr>
          <w:p w14:paraId="3976BDA7" w14:textId="5A984E32" w:rsidR="004E339E" w:rsidRPr="003B07D8" w:rsidRDefault="003B07D8" w:rsidP="004E339E">
            <w:pPr>
              <w:cnfStyle w:val="000000100000" w:firstRow="0" w:lastRow="0" w:firstColumn="0" w:lastColumn="0" w:oddVBand="0" w:evenVBand="0" w:oddHBand="1" w:evenHBand="0" w:firstRowFirstColumn="0" w:firstRowLastColumn="0" w:lastRowFirstColumn="0" w:lastRowLastColumn="0"/>
              <w:rPr>
                <w:rFonts w:ascii="Edu NSW ACT Foundation Medium" w:hAnsi="Edu NSW ACT Foundation Medium"/>
              </w:rPr>
            </w:pPr>
            <w:r w:rsidRPr="003B07D8">
              <w:rPr>
                <w:rFonts w:ascii="Edu NSW ACT Foundation Medium" w:hAnsi="Edu NSW ACT Foundation Medium"/>
              </w:rPr>
              <w:t>The centre is closed to the public during Victorian school term breaks and public holidays</w:t>
            </w:r>
          </w:p>
        </w:tc>
      </w:tr>
    </w:tbl>
    <w:p w14:paraId="4159A6FF" w14:textId="77777777" w:rsidR="004E339E" w:rsidRPr="004E339E" w:rsidRDefault="004E339E" w:rsidP="004E339E">
      <w:pPr>
        <w:ind w:left="340"/>
        <w:rPr>
          <w:rFonts w:ascii="Edu NSW ACT Foundation Medium" w:hAnsi="Edu NSW ACT Foundation Medium"/>
        </w:rPr>
      </w:pPr>
    </w:p>
    <w:p w14:paraId="2768630C" w14:textId="77777777" w:rsidR="004E339E" w:rsidRPr="004E339E" w:rsidRDefault="004E339E" w:rsidP="004E339E">
      <w:pPr>
        <w:spacing w:before="240"/>
        <w:ind w:left="720" w:hanging="360"/>
        <w:rPr>
          <w:rFonts w:ascii="Edu NSW ACT Foundation Medium" w:hAnsi="Edu NSW ACT Foundation Medium"/>
          <w:b/>
        </w:rPr>
      </w:pPr>
      <w:r w:rsidRPr="004E339E">
        <w:rPr>
          <w:rFonts w:ascii="Edu NSW ACT Foundation Medium" w:hAnsi="Edu NSW ACT Foundation Medium"/>
          <w:b/>
        </w:rPr>
        <w:t xml:space="preserve">What Free Kinder means at our service </w:t>
      </w:r>
    </w:p>
    <w:p w14:paraId="6AAC981A" w14:textId="319EC108"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 xml:space="preserve">[Service Name] has opted in to the Free Kinder initiative. Applicable parent fees are outlined below: </w:t>
      </w:r>
    </w:p>
    <w:p w14:paraId="7A5407FD" w14:textId="77777777" w:rsidR="004E339E" w:rsidRPr="004E339E" w:rsidRDefault="004E339E" w:rsidP="004E339E">
      <w:pPr>
        <w:numPr>
          <w:ilvl w:val="0"/>
          <w:numId w:val="9"/>
        </w:numPr>
        <w:spacing w:after="240"/>
        <w:ind w:left="1440"/>
        <w:contextualSpacing/>
        <w:rPr>
          <w:rFonts w:ascii="Edu NSW ACT Foundation Medium" w:hAnsi="Edu NSW ACT Foundation Medium"/>
        </w:rPr>
      </w:pPr>
      <w:r w:rsidRPr="004E339E">
        <w:rPr>
          <w:rFonts w:ascii="Edu NSW ACT Foundation Medium" w:hAnsi="Edu NSW ACT Foundation Medium"/>
        </w:rPr>
        <w:t>Funded sessional kindergarten for 3-year-old children (up to 15 hours per week) – no parent fee</w:t>
      </w:r>
    </w:p>
    <w:p w14:paraId="04C3805B" w14:textId="77777777" w:rsidR="004E339E" w:rsidRPr="004E339E" w:rsidRDefault="004E339E" w:rsidP="004E339E">
      <w:pPr>
        <w:numPr>
          <w:ilvl w:val="0"/>
          <w:numId w:val="9"/>
        </w:numPr>
        <w:spacing w:after="240"/>
        <w:ind w:left="1440"/>
        <w:contextualSpacing/>
        <w:rPr>
          <w:rFonts w:ascii="Edu NSW ACT Foundation Medium" w:hAnsi="Edu NSW ACT Foundation Medium"/>
        </w:rPr>
      </w:pPr>
      <w:r w:rsidRPr="004E339E">
        <w:rPr>
          <w:rFonts w:ascii="Edu NSW ACT Foundation Medium" w:hAnsi="Edu NSW ACT Foundation Medium"/>
        </w:rPr>
        <w:t>Funded sessional kindergarten for 4-year-old children (15 hours per week) - no parent fee</w:t>
      </w:r>
    </w:p>
    <w:p w14:paraId="6FA9D51C" w14:textId="4DF15E76" w:rsidR="004E339E" w:rsidRPr="004E339E" w:rsidRDefault="003B07D8" w:rsidP="004E339E">
      <w:pPr>
        <w:ind w:left="340"/>
        <w:rPr>
          <w:rFonts w:ascii="Edu NSW ACT Foundation Medium" w:hAnsi="Edu NSW ACT Foundation Medium"/>
        </w:rPr>
      </w:pPr>
      <w:sdt>
        <w:sdtPr>
          <w:rPr>
            <w:rFonts w:ascii="Edu NSW ACT Foundation Medium" w:hAnsi="Edu NSW ACT Foundation Medium"/>
          </w:rPr>
          <w:alias w:val="Company"/>
          <w:tag w:val=""/>
          <w:id w:val="1721936972"/>
          <w:placeholder>
            <w:docPart w:val="9EAF44C53E6649E3BAA95071B9762F27"/>
          </w:placeholder>
          <w:dataBinding w:prefixMappings="xmlns:ns0='http://schemas.openxmlformats.org/officeDocument/2006/extended-properties' " w:xpath="/ns0:Properties[1]/ns0:Company[1]" w:storeItemID="{6668398D-A668-4E3E-A5EB-62B293D839F1}"/>
          <w:text/>
        </w:sdtPr>
        <w:sdtEndPr/>
        <w:sdtContent>
          <w:r w:rsidR="004E339E" w:rsidRPr="004E339E">
            <w:rPr>
              <w:rFonts w:ascii="Edu NSW ACT Foundation Medium" w:hAnsi="Edu NSW ACT Foundation Medium"/>
            </w:rPr>
            <w:t>Thomastown West Kindergarten</w:t>
          </w:r>
        </w:sdtContent>
      </w:sdt>
      <w:r w:rsidR="004E339E" w:rsidRPr="004E339E">
        <w:rPr>
          <w:rFonts w:ascii="Edu NSW ACT Foundation Medium" w:hAnsi="Edu NSW ACT Foundation Medium"/>
        </w:rPr>
        <w:t xml:space="preserve"> will reimburse families in full for any kindergarten fee deposit </w:t>
      </w:r>
      <w:r w:rsidR="004E339E" w:rsidRPr="004E339E">
        <w:rPr>
          <w:rFonts w:ascii="Edu NSW ACT Foundation Medium" w:hAnsi="Edu NSW ACT Foundation Medium"/>
          <w:i/>
          <w:color w:val="EE4158"/>
          <w:szCs w:val="24"/>
        </w:rPr>
        <w:t>(refer to Definitions)</w:t>
      </w:r>
      <w:r w:rsidR="004E339E" w:rsidRPr="004E339E">
        <w:rPr>
          <w:rFonts w:ascii="Edu NSW ACT Foundation Medium" w:hAnsi="Edu NSW ACT Foundation Medium"/>
        </w:rPr>
        <w:t xml:space="preserve"> payments that have already been made upon acceptance of enrolment, excluding any voluntary parent donations/payments that you agree to in writing. </w:t>
      </w:r>
    </w:p>
    <w:p w14:paraId="77B017FF" w14:textId="648ABC2E"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 xml:space="preserve">Other charges levied by </w:t>
      </w:r>
      <w:sdt>
        <w:sdtPr>
          <w:rPr>
            <w:rFonts w:ascii="Edu NSW ACT Foundation Medium" w:hAnsi="Edu NSW ACT Foundation Medium"/>
          </w:rPr>
          <w:alias w:val="Company"/>
          <w:tag w:val=""/>
          <w:id w:val="1915659648"/>
          <w:placeholder>
            <w:docPart w:val="A5BA8204EDD346A6999E8B6858EE1349"/>
          </w:placeholder>
          <w:dataBinding w:prefixMappings="xmlns:ns0='http://schemas.openxmlformats.org/officeDocument/2006/extended-properties' " w:xpath="/ns0:Properties[1]/ns0:Company[1]" w:storeItemID="{6668398D-A668-4E3E-A5EB-62B293D839F1}"/>
          <w:text/>
        </w:sdtPr>
        <w:sdtEndPr/>
        <w:sdtContent>
          <w:r w:rsidRPr="004E339E">
            <w:rPr>
              <w:rFonts w:ascii="Edu NSW ACT Foundation Medium" w:hAnsi="Edu NSW ACT Foundation Medium"/>
            </w:rPr>
            <w:t>Thomastown West Kindergarten</w:t>
          </w:r>
        </w:sdtContent>
      </w:sdt>
      <w:r w:rsidRPr="004E339E">
        <w:rPr>
          <w:rFonts w:ascii="Edu NSW ACT Foundation Medium" w:hAnsi="Edu NSW ACT Foundation Medium"/>
        </w:rPr>
        <w:t xml:space="preserve"> are included on the Statement of Fees and Charges, that will be provided to families upon enrolment. </w:t>
      </w:r>
    </w:p>
    <w:p w14:paraId="3995980F" w14:textId="4A0072F2"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 xml:space="preserve">These include: </w:t>
      </w:r>
    </w:p>
    <w:p w14:paraId="3AF74C32" w14:textId="77777777" w:rsidR="004E339E" w:rsidRPr="004E339E" w:rsidRDefault="004E339E" w:rsidP="004E339E">
      <w:pPr>
        <w:numPr>
          <w:ilvl w:val="0"/>
          <w:numId w:val="9"/>
        </w:numPr>
        <w:spacing w:after="0"/>
        <w:contextualSpacing/>
        <w:rPr>
          <w:rFonts w:ascii="Edu NSW ACT Foundation Medium" w:hAnsi="Edu NSW ACT Foundation Medium"/>
        </w:rPr>
      </w:pPr>
      <w:r w:rsidRPr="004E339E">
        <w:rPr>
          <w:rFonts w:ascii="Edu NSW ACT Foundation Medium" w:hAnsi="Edu NSW ACT Foundation Medium"/>
          <w:b/>
          <w:bCs/>
        </w:rPr>
        <w:t>Excursion/service event charge (outside of the 15 hours per week program):</w:t>
      </w:r>
      <w:r w:rsidRPr="004E339E">
        <w:rPr>
          <w:rFonts w:ascii="Edu NSW ACT Foundation Medium" w:hAnsi="Edu NSW ACT Foundation Medium"/>
        </w:rPr>
        <w:t xml:space="preserve"> At times throughout the year an additional excursion(s) or event(s) may be arranged where it is considered relevant to the service’s program and the children’s interests. At this time any additional costs to families are taken into consideration before a decision is made </w:t>
      </w:r>
      <w:r w:rsidRPr="004E339E">
        <w:rPr>
          <w:rFonts w:ascii="Edu NSW ACT Foundation Medium" w:hAnsi="Edu NSW ACT Foundation Medium"/>
          <w:i/>
          <w:iCs/>
          <w:color w:val="693A77" w:themeColor="accent4"/>
          <w:szCs w:val="24"/>
        </w:rPr>
        <w:t>(refer to Excursions and Service Events Policy)</w:t>
      </w:r>
      <w:r w:rsidRPr="004E339E">
        <w:rPr>
          <w:rFonts w:ascii="Edu NSW ACT Foundation Medium" w:hAnsi="Edu NSW ACT Foundation Medium"/>
        </w:rPr>
        <w:t xml:space="preserve">. </w:t>
      </w:r>
    </w:p>
    <w:p w14:paraId="3C32DE59" w14:textId="1DF6029E" w:rsidR="004E339E" w:rsidRPr="004E339E" w:rsidRDefault="004E339E" w:rsidP="004E339E">
      <w:pPr>
        <w:numPr>
          <w:ilvl w:val="0"/>
          <w:numId w:val="9"/>
        </w:numPr>
        <w:spacing w:after="0"/>
        <w:contextualSpacing/>
        <w:rPr>
          <w:rFonts w:ascii="Edu NSW ACT Foundation Medium" w:hAnsi="Edu NSW ACT Foundation Medium"/>
        </w:rPr>
      </w:pPr>
      <w:r w:rsidRPr="004E339E">
        <w:rPr>
          <w:rFonts w:ascii="Edu NSW ACT Foundation Medium" w:hAnsi="Edu NSW ACT Foundation Medium"/>
          <w:b/>
          <w:bCs/>
        </w:rPr>
        <w:t>Late collection charge:</w:t>
      </w:r>
      <w:r w:rsidRPr="004E339E">
        <w:rPr>
          <w:rFonts w:ascii="Edu NSW ACT Foundation Medium" w:hAnsi="Edu NSW ACT Foundation Medium"/>
        </w:rPr>
        <w:t xml:space="preserve"> The approved provider/Committee of Management/Board [delete whichever is not applicable] reserves the right to implement a late collection charge when parents/guardians are frequently late in collecting a child from the service. This charge will be set at a level determined by the approved provider/Committee of Management/Board </w:t>
      </w:r>
    </w:p>
    <w:p w14:paraId="4B5D8D2E" w14:textId="77777777" w:rsidR="003B07D8" w:rsidRDefault="003B07D8" w:rsidP="004E339E">
      <w:pPr>
        <w:spacing w:before="240"/>
        <w:ind w:left="720" w:hanging="360"/>
        <w:rPr>
          <w:rFonts w:ascii="Edu NSW ACT Foundation Medium" w:hAnsi="Edu NSW ACT Foundation Medium"/>
          <w:b/>
        </w:rPr>
      </w:pPr>
    </w:p>
    <w:p w14:paraId="41CC9737" w14:textId="2021CA60" w:rsidR="004E339E" w:rsidRPr="004E339E" w:rsidRDefault="004E339E" w:rsidP="004E339E">
      <w:pPr>
        <w:spacing w:before="240"/>
        <w:ind w:left="720" w:hanging="360"/>
        <w:rPr>
          <w:rFonts w:ascii="Edu NSW ACT Foundation Medium" w:hAnsi="Edu NSW ACT Foundation Medium"/>
          <w:b/>
        </w:rPr>
      </w:pPr>
      <w:r w:rsidRPr="004E339E">
        <w:rPr>
          <w:rFonts w:ascii="Edu NSW ACT Foundation Medium" w:hAnsi="Edu NSW ACT Foundation Medium"/>
          <w:b/>
        </w:rPr>
        <w:t xml:space="preserve">Fundraising and voluntary parent payment/donations </w:t>
      </w:r>
    </w:p>
    <w:p w14:paraId="60D1E196"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 xml:space="preserve">While </w:t>
      </w:r>
      <w:r w:rsidRPr="004E339E">
        <w:rPr>
          <w:rFonts w:ascii="Edu NSW ACT Foundation Medium" w:hAnsi="Edu NSW ACT Foundation Medium"/>
          <w:b/>
          <w:bCs/>
        </w:rPr>
        <w:t>participation in fundraising/donation is voluntary</w:t>
      </w:r>
      <w:r w:rsidRPr="004E339E">
        <w:rPr>
          <w:rFonts w:ascii="Edu NSW ACT Foundation Medium" w:hAnsi="Edu NSW ACT Foundation Medium"/>
        </w:rPr>
        <w:t>, the support of every family is encouraged. Fundraising activities are also an opportunity for families and communities to come together.</w:t>
      </w:r>
    </w:p>
    <w:p w14:paraId="668993FE"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The approved provider/Committee of Management/Board [</w:t>
      </w:r>
      <w:r w:rsidRPr="004E339E">
        <w:rPr>
          <w:rFonts w:ascii="Edu NSW ACT Foundation Medium" w:hAnsi="Edu NSW ACT Foundation Medium"/>
          <w:highlight w:val="yellow"/>
        </w:rPr>
        <w:t>delete whichever is not applicable</w:t>
      </w:r>
      <w:r w:rsidRPr="004E339E">
        <w:rPr>
          <w:rFonts w:ascii="Edu NSW ACT Foundation Medium" w:hAnsi="Edu NSW ACT Foundation Medium"/>
        </w:rPr>
        <w:t>] will regularly review payment options and procedures to ensure that they are inclusive and sensitive to families’ cultural and financial situations.</w:t>
      </w:r>
    </w:p>
    <w:p w14:paraId="51AF7B24" w14:textId="77777777" w:rsidR="003B07D8" w:rsidRDefault="004E339E" w:rsidP="003B07D8">
      <w:pPr>
        <w:ind w:left="340"/>
        <w:rPr>
          <w:rFonts w:ascii="Edu NSW ACT Foundation Medium" w:hAnsi="Edu NSW ACT Foundation Medium"/>
        </w:rPr>
      </w:pPr>
      <w:r w:rsidRPr="004E339E">
        <w:rPr>
          <w:rFonts w:ascii="Edu NSW ACT Foundation Medium" w:hAnsi="Edu NSW ACT Foundation Medium"/>
        </w:rPr>
        <w:t xml:space="preserve">Fees will be invoiced to parents/guardians directly and must be paid by the date indicated on the invoice. Each invoice will be accompanied by payment instructions. The first term’s fees must be received in full prior to the child commencing at the service. </w:t>
      </w:r>
    </w:p>
    <w:p w14:paraId="29986C8D" w14:textId="5413FDBA" w:rsidR="004E339E" w:rsidRPr="004E339E" w:rsidRDefault="004E339E" w:rsidP="003B07D8">
      <w:pPr>
        <w:ind w:left="340"/>
        <w:rPr>
          <w:rFonts w:ascii="Edu NSW ACT Foundation Medium" w:hAnsi="Edu NSW ACT Foundation Medium"/>
          <w:b/>
        </w:rPr>
      </w:pPr>
      <w:r w:rsidRPr="004E339E">
        <w:rPr>
          <w:rFonts w:ascii="Edu NSW ACT Foundation Medium" w:hAnsi="Edu NSW ACT Foundation Medium"/>
        </w:rPr>
        <w:lastRenderedPageBreak/>
        <w:t xml:space="preserve">For </w:t>
      </w:r>
      <w:r w:rsidRPr="004E339E">
        <w:rPr>
          <w:rFonts w:ascii="Edu NSW ACT Foundation Medium" w:hAnsi="Edu NSW ACT Foundation Medium"/>
          <w:b/>
        </w:rPr>
        <w:t>Support services</w:t>
      </w:r>
    </w:p>
    <w:p w14:paraId="578914F8"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Families experiencing financial hardship often require access to family support services. Information on these services may be available from the kindergarten service provider or alternatively families may contact the local council.</w:t>
      </w:r>
    </w:p>
    <w:p w14:paraId="40F64D54" w14:textId="77777777" w:rsidR="004E339E" w:rsidRPr="004E339E" w:rsidRDefault="004E339E" w:rsidP="004E339E">
      <w:pPr>
        <w:spacing w:before="240"/>
        <w:ind w:left="720" w:hanging="360"/>
        <w:rPr>
          <w:rFonts w:ascii="Edu NSW ACT Foundation Medium" w:hAnsi="Edu NSW ACT Foundation Medium"/>
          <w:b/>
        </w:rPr>
      </w:pPr>
      <w:r w:rsidRPr="004E339E">
        <w:rPr>
          <w:rFonts w:ascii="Edu NSW ACT Foundation Medium" w:hAnsi="Edu NSW ACT Foundation Medium"/>
          <w:b/>
        </w:rPr>
        <w:t>Notification of fee changes during the year for additional hours/wrap around care</w:t>
      </w:r>
    </w:p>
    <w:p w14:paraId="4401642F" w14:textId="77777777" w:rsidR="004E339E" w:rsidRPr="004E339E" w:rsidRDefault="004E339E" w:rsidP="004E339E">
      <w:pPr>
        <w:ind w:left="340"/>
        <w:rPr>
          <w:rFonts w:ascii="Edu NSW ACT Foundation Medium" w:hAnsi="Edu NSW ACT Foundation Medium"/>
        </w:rPr>
      </w:pPr>
      <w:r w:rsidRPr="004E339E">
        <w:rPr>
          <w:rFonts w:ascii="Edu NSW ACT Foundation Medium" w:hAnsi="Edu NSW ACT Foundation Medium"/>
        </w:rPr>
        <w:t>Fees set for the year would only be reviewed in extraordinary circumstances, for example, if attendance rates fall below the budget ‘break even’ point. Parents/guardians will be notified one term in advance of any required fee increase and will be offered the option to request a payment plan.</w:t>
      </w:r>
    </w:p>
    <w:p w14:paraId="2EBE075B" w14:textId="77777777" w:rsidR="004E339E" w:rsidRPr="00610EFF" w:rsidRDefault="004E339E" w:rsidP="003B2F72">
      <w:pPr>
        <w:spacing w:after="107" w:line="247" w:lineRule="auto"/>
        <w:ind w:right="836"/>
      </w:pPr>
    </w:p>
    <w:sectPr w:rsidR="004E339E" w:rsidRPr="00610EFF" w:rsidSect="00EF43D6">
      <w:headerReference w:type="first" r:id="rId32"/>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45058" w14:textId="77777777" w:rsidR="00A200C9" w:rsidRDefault="00A200C9" w:rsidP="004B56A8">
      <w:r>
        <w:separator/>
      </w:r>
    </w:p>
  </w:endnote>
  <w:endnote w:type="continuationSeparator" w:id="0">
    <w:p w14:paraId="4C420ADA" w14:textId="77777777" w:rsidR="00A200C9" w:rsidRDefault="00A200C9" w:rsidP="004B56A8">
      <w:r>
        <w:continuationSeparator/>
      </w:r>
    </w:p>
  </w:endnote>
  <w:endnote w:type="continuationNotice" w:id="1">
    <w:p w14:paraId="554EE1E5" w14:textId="77777777" w:rsidR="00A200C9" w:rsidRDefault="00A200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995781"/>
      <w:docPartObj>
        <w:docPartGallery w:val="Page Numbers (Bottom of Page)"/>
        <w:docPartUnique/>
      </w:docPartObj>
    </w:sdtPr>
    <w:sdtEndPr>
      <w:rPr>
        <w:noProof/>
      </w:rPr>
    </w:sdtEndPr>
    <w:sdtContent>
      <w:p w14:paraId="61B6549D" w14:textId="0350804A" w:rsidR="003B2F72" w:rsidRDefault="003B2F72" w:rsidP="004E339E">
        <w:pPr>
          <w:pStyle w:val="Footer"/>
        </w:pPr>
        <w:r>
          <w:rPr>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Pr>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3CADDF1E" w:rsidR="003B2F72" w:rsidRPr="004E339E" w:rsidRDefault="003B07D8" w:rsidP="004E339E">
                                <w:pPr>
                                  <w:pStyle w:val="Footer"/>
                                </w:pPr>
                                <w:sdt>
                                  <w:sdtPr>
                                    <w:rPr>
                                      <w:color w:val="0070C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Pr>
                                        <w:color w:val="0070C0"/>
                                      </w:rPr>
                                      <w:t>FEES – FREE KINDERGARTEN</w:t>
                                    </w:r>
                                  </w:sdtContent>
                                </w:sdt>
                                <w:r w:rsidR="003B2F72" w:rsidRPr="004E339E">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t>| THIS POLICY WAS ADOPTED BY THE APPROVED PROVIDER OF THOMASTOWN WEST  KINDERGARTEN ON NOVEMBER 28TH 2024. REVIEW DATE: NOVEMBER 28TH 2025</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7" style="position:absolute;left:0;text-align:left;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9"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3CADDF1E" w:rsidR="003B2F72" w:rsidRPr="004E339E" w:rsidRDefault="003B07D8" w:rsidP="004E339E">
                          <w:pPr>
                            <w:pStyle w:val="Footer"/>
                          </w:pPr>
                          <w:sdt>
                            <w:sdtPr>
                              <w:rPr>
                                <w:color w:val="0070C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Pr>
                                  <w:color w:val="0070C0"/>
                                </w:rPr>
                                <w:t>FEES – FREE KINDERGARTEN</w:t>
                              </w:r>
                            </w:sdtContent>
                          </w:sdt>
                          <w:r w:rsidR="003B2F72" w:rsidRPr="004E339E">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t>| THIS POLICY WAS ADOPTED BY THE APPROVED PROVIDER OF THOMASTOWN WEST  KINDERGARTEN ON NOVEMBER 28TH 2024. REVIEW DATE: NOVEMBER 28TH 2025</w:t>
                              </w:r>
                            </w:sdtContent>
                          </w:sdt>
                        </w:p>
                      </w:txbxContent>
                    </v:textbox>
                  </v:shape>
                  <w10:wrap anchorx="margin" anchory="margin"/>
                </v:group>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41302772" w14:textId="65AF938B" w:rsidR="00432CDC" w:rsidRDefault="00432CDC" w:rsidP="004E33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FD909" w14:textId="02EE37B0" w:rsidR="003B2F72" w:rsidRDefault="003B2F72" w:rsidP="004E339E">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5F956F23" w:rsidR="003B2F72" w:rsidRDefault="003B07D8" w:rsidP="004E339E">
                          <w:pPr>
                            <w:pStyle w:val="Footer"/>
                          </w:pPr>
                          <w:sdt>
                            <w:sdtPr>
                              <w:rPr>
                                <w:color w:val="0072CE" w:themeColor="accent1"/>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Pr>
                                  <w:color w:val="0072CE" w:themeColor="accent1"/>
                                </w:rPr>
                                <w:t>FEES – FREE KINDERGARTEN</w:t>
                              </w:r>
                            </w:sdtContent>
                          </w:sdt>
                          <w:r w:rsidR="003B2F72">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t xml:space="preserve">| THIS POLICY WAS ADOPTED BY THE APPROVED PROVIDER OF THOMASTOWN WEST  KINDERGARTEN ON NOVEMBER </w:t>
                              </w:r>
                              <w:r w:rsidR="00106DEA">
                                <w:t>28</w:t>
                              </w:r>
                              <w:r w:rsidR="00DF2894">
                                <w:t xml:space="preserve">TH 2024. REVIEW DATE: NOVEMBER </w:t>
                              </w:r>
                              <w:r w:rsidR="00106DEA">
                                <w:t>28</w:t>
                              </w:r>
                              <w:r w:rsidR="00DF2894">
                                <w:t>TH 2025</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1" type="#_x0000_t202" style="position:absolute;left:0;text-align:left;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" filled="f" stroked="f" strokeweight=".5pt">
              <v:textbox style="mso-fit-shape-to-text:t" inset="0,,0">
                <w:txbxContent>
                  <w:p w14:paraId="5EDD6A87" w14:textId="5F956F23" w:rsidR="003B2F72" w:rsidRDefault="003B07D8" w:rsidP="004E339E">
                    <w:pPr>
                      <w:pStyle w:val="Footer"/>
                    </w:pPr>
                    <w:sdt>
                      <w:sdtPr>
                        <w:rPr>
                          <w:color w:val="0072CE" w:themeColor="accent1"/>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Pr>
                            <w:color w:val="0072CE" w:themeColor="accent1"/>
                          </w:rPr>
                          <w:t>FEES – FREE KINDERGARTEN</w:t>
                        </w:r>
                      </w:sdtContent>
                    </w:sdt>
                    <w:r w:rsidR="003B2F72">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t xml:space="preserve">| THIS POLICY WAS ADOPTED BY THE APPROVED PROVIDER OF THOMASTOWN WEST  KINDERGARTEN ON NOVEMBER </w:t>
                        </w:r>
                        <w:r w:rsidR="00106DEA">
                          <w:t>28</w:t>
                        </w:r>
                        <w:r w:rsidR="00DF2894">
                          <w:t xml:space="preserve">TH 2024. REVIEW DATE: NOVEMBER </w:t>
                        </w:r>
                        <w:r w:rsidR="00106DEA">
                          <w:t>28</w:t>
                        </w:r>
                        <w:r w:rsidR="00DF2894">
                          <w:t>TH 2025</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rsidP="004E33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241DF" w14:textId="77777777" w:rsidR="00A200C9" w:rsidRDefault="00A200C9" w:rsidP="004B56A8">
      <w:r>
        <w:separator/>
      </w:r>
    </w:p>
  </w:footnote>
  <w:footnote w:type="continuationSeparator" w:id="0">
    <w:p w14:paraId="486D6FCE" w14:textId="77777777" w:rsidR="00A200C9" w:rsidRDefault="00A200C9" w:rsidP="004B56A8">
      <w:r>
        <w:continuationSeparator/>
      </w:r>
    </w:p>
  </w:footnote>
  <w:footnote w:type="continuationNotice" w:id="1">
    <w:p w14:paraId="74009D72" w14:textId="77777777" w:rsidR="00A200C9" w:rsidRDefault="00A200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687EDE61" w:rsidR="003624E3" w:rsidRPr="004E339E" w:rsidRDefault="003B07D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Pr>
                                  <w:rFonts w:ascii="Edu NSW ACT Foundation Medium" w:hAnsi="Edu NSW ACT Foundation Medium"/>
                                  <w:i w:val="0"/>
                                  <w:iCs w:val="0"/>
                                  <w:sz w:val="48"/>
                                  <w:szCs w:val="72"/>
                                </w:rPr>
                                <w:t>FEES – FREE KINDERGARTEN</w:t>
                              </w:r>
                            </w:sdtContent>
                          </w:sdt>
                        </w:p>
                        <w:p w14:paraId="685A04B5" w14:textId="21AD0AD9" w:rsidR="003624E3" w:rsidRPr="004E339E"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4E339E">
                            <w:rPr>
                              <w:rFonts w:ascii="Edu NSW ACT Foundation Medium" w:eastAsiaTheme="majorEastAsia" w:hAnsi="Edu NSW ACT Foundation Medium" w:cstheme="majorBidi"/>
                              <w:i w:val="0"/>
                              <w:iCs w:val="0"/>
                              <w:color w:val="00ABBE"/>
                              <w:spacing w:val="5"/>
                              <w:kern w:val="28"/>
                              <w:sz w:val="20"/>
                              <w:szCs w:val="52"/>
                            </w:rPr>
                            <w:t xml:space="preserve">QUALITY AREA </w:t>
                          </w:r>
                          <w:r w:rsidR="004E339E">
                            <w:rPr>
                              <w:rFonts w:ascii="Edu NSW ACT Foundation Medium" w:eastAsiaTheme="majorEastAsia" w:hAnsi="Edu NSW ACT Foundation Medium" w:cstheme="majorBidi"/>
                              <w:i w:val="0"/>
                              <w:iCs w:val="0"/>
                              <w:color w:val="00ABBE"/>
                              <w:spacing w:val="5"/>
                              <w:kern w:val="28"/>
                              <w:sz w:val="20"/>
                              <w:szCs w:val="5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30"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" stroked="f">
              <v:textbox>
                <w:txbxContent>
                  <w:p w14:paraId="644FE6E6" w14:textId="687EDE61" w:rsidR="003624E3" w:rsidRPr="004E339E" w:rsidRDefault="003B07D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Pr>
                            <w:rFonts w:ascii="Edu NSW ACT Foundation Medium" w:hAnsi="Edu NSW ACT Foundation Medium"/>
                            <w:i w:val="0"/>
                            <w:iCs w:val="0"/>
                            <w:sz w:val="48"/>
                            <w:szCs w:val="72"/>
                          </w:rPr>
                          <w:t>FEES – FREE KINDERGARTEN</w:t>
                        </w:r>
                      </w:sdtContent>
                    </w:sdt>
                  </w:p>
                  <w:p w14:paraId="685A04B5" w14:textId="21AD0AD9" w:rsidR="003624E3" w:rsidRPr="004E339E"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4E339E">
                      <w:rPr>
                        <w:rFonts w:ascii="Edu NSW ACT Foundation Medium" w:eastAsiaTheme="majorEastAsia" w:hAnsi="Edu NSW ACT Foundation Medium" w:cstheme="majorBidi"/>
                        <w:i w:val="0"/>
                        <w:iCs w:val="0"/>
                        <w:color w:val="00ABBE"/>
                        <w:spacing w:val="5"/>
                        <w:kern w:val="28"/>
                        <w:sz w:val="20"/>
                        <w:szCs w:val="52"/>
                      </w:rPr>
                      <w:t xml:space="preserve">QUALITY AREA </w:t>
                    </w:r>
                    <w:r w:rsidR="004E339E">
                      <w:rPr>
                        <w:rFonts w:ascii="Edu NSW ACT Foundation Medium" w:eastAsiaTheme="majorEastAsia" w:hAnsi="Edu NSW ACT Foundation Medium" w:cstheme="majorBidi"/>
                        <w:i w:val="0"/>
                        <w:iCs w:val="0"/>
                        <w:color w:val="00ABBE"/>
                        <w:spacing w:val="5"/>
                        <w:kern w:val="28"/>
                        <w:sz w:val="20"/>
                        <w:szCs w:val="52"/>
                      </w:rPr>
                      <w:t>7</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2"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5586329"/>
    <w:multiLevelType w:val="multilevel"/>
    <w:tmpl w:val="FF6A216E"/>
    <w:lvl w:ilvl="0">
      <w:start w:val="1"/>
      <w:numFmt w:val="decimal"/>
      <w:pStyle w:val="Attachmentlist"/>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2"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491138719">
    <w:abstractNumId w:val="11"/>
  </w:num>
  <w:num w:numId="2" w16cid:durableId="1446189394">
    <w:abstractNumId w:val="12"/>
  </w:num>
  <w:num w:numId="3" w16cid:durableId="1105231510">
    <w:abstractNumId w:val="0"/>
  </w:num>
  <w:num w:numId="4" w16cid:durableId="55324077">
    <w:abstractNumId w:val="8"/>
  </w:num>
  <w:num w:numId="5" w16cid:durableId="727069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96107348">
    <w:abstractNumId w:val="2"/>
  </w:num>
  <w:num w:numId="7" w16cid:durableId="1002855309">
    <w:abstractNumId w:val="3"/>
  </w:num>
  <w:num w:numId="8" w16cid:durableId="891161499">
    <w:abstractNumId w:val="5"/>
  </w:num>
  <w:num w:numId="9" w16cid:durableId="667174389">
    <w:abstractNumId w:val="9"/>
  </w:num>
  <w:num w:numId="10" w16cid:durableId="112598663">
    <w:abstractNumId w:val="6"/>
  </w:num>
  <w:num w:numId="11" w16cid:durableId="1173448945">
    <w:abstractNumId w:val="1"/>
  </w:num>
  <w:num w:numId="12" w16cid:durableId="1060711014">
    <w:abstractNumId w:val="13"/>
  </w:num>
  <w:num w:numId="13" w16cid:durableId="1000154008">
    <w:abstractNumId w:val="4"/>
  </w:num>
  <w:num w:numId="14" w16cid:durableId="1718702952">
    <w:abstractNumId w:val="7"/>
  </w:num>
  <w:num w:numId="15" w16cid:durableId="15616745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B507D"/>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07D8"/>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339E"/>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0C9"/>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1391"/>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4E339E"/>
    <w:pPr>
      <w:tabs>
        <w:tab w:val="center" w:pos="4513"/>
        <w:tab w:val="right" w:pos="9026"/>
      </w:tabs>
      <w:spacing w:after="0"/>
      <w:jc w:val="right"/>
    </w:pPr>
    <w:rPr>
      <w:rFonts w:ascii="Edu NSW ACT Foundation Medium" w:hAnsi="Edu NSW ACT Foundation Medium"/>
      <w:caps/>
      <w:sz w:val="16"/>
      <w:szCs w:val="16"/>
    </w:rPr>
  </w:style>
  <w:style w:type="character" w:customStyle="1" w:styleId="FooterChar">
    <w:name w:val="Footer Char"/>
    <w:basedOn w:val="DefaultParagraphFont"/>
    <w:link w:val="Footer"/>
    <w:uiPriority w:val="99"/>
    <w:rsid w:val="004E339E"/>
    <w:rPr>
      <w:rFonts w:ascii="Edu NSW ACT Foundation Medium" w:hAnsi="Edu NSW ACT Foundation Medium"/>
      <w:caps/>
      <w:sz w:val="16"/>
      <w:szCs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paragraph" w:customStyle="1" w:styleId="Attachmentlist">
    <w:name w:val="Attachment list"/>
    <w:basedOn w:val="Normal"/>
    <w:qFormat/>
    <w:rsid w:val="004E339E"/>
    <w:pPr>
      <w:numPr>
        <w:numId w:val="15"/>
      </w:numPr>
      <w:spacing w:before="240"/>
    </w:pPr>
    <w:rPr>
      <w:b/>
    </w:rPr>
  </w:style>
  <w:style w:type="table" w:styleId="PlainTable1">
    <w:name w:val="Plain Table 1"/>
    <w:basedOn w:val="TableNormal"/>
    <w:uiPriority w:val="41"/>
    <w:rsid w:val="004E339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image" Target="media/image6.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0" Type="http://schemas.openxmlformats.org/officeDocument/2006/relationships/hyperlink" Target="https://www.vic.gov.au/early-start-kindergarten"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vic.gov.au/resources-funded-kindergartens" TargetMode="External"/><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www.legislation.gov.au" TargetMode="External"/><Relationship Id="rId23" Type="http://schemas.openxmlformats.org/officeDocument/2006/relationships/hyperlink" Target="https://www.vic.gov.au/kindergarten-funding-gui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servicesaustralia.gov.au/child-care-subsidy"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gislation.vic.gov.au" TargetMode="External"/><Relationship Id="rId22" Type="http://schemas.openxmlformats.org/officeDocument/2006/relationships/hyperlink" Target="https://www.vic.gov.au/give-your-child-the-best-start-in-life" TargetMode="External"/><Relationship Id="rId27" Type="http://schemas.openxmlformats.org/officeDocument/2006/relationships/image" Target="media/image8.png"/><Relationship Id="rId30" Type="http://schemas.openxmlformats.org/officeDocument/2006/relationships/header" Target="header2.xml"/><Relationship Id="rId35" Type="http://schemas.openxmlformats.org/officeDocument/2006/relationships/theme" Target="theme/theme1.xml"/><Relationship Id="rId8" Type="http://schemas.openxmlformats.org/officeDocument/2006/relationships/webSettings" Target="webSettings.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9402C970EE940E7B83178551CB7FBC1"/>
        <w:category>
          <w:name w:val="General"/>
          <w:gallery w:val="placeholder"/>
        </w:category>
        <w:types>
          <w:type w:val="bbPlcHdr"/>
        </w:types>
        <w:behaviors>
          <w:behavior w:val="content"/>
        </w:behaviors>
        <w:guid w:val="{525B28EB-E3B1-442C-A832-C08BC5FF4B05}"/>
      </w:docPartPr>
      <w:docPartBody>
        <w:p w:rsidR="00650892" w:rsidRDefault="0000606B" w:rsidP="0000606B">
          <w:pPr>
            <w:pStyle w:val="99402C970EE940E7B83178551CB7FBC1"/>
          </w:pPr>
          <w:r w:rsidRPr="00B134CF">
            <w:rPr>
              <w:rStyle w:val="PlaceholderText"/>
            </w:rPr>
            <w:t>[Company]</w:t>
          </w:r>
        </w:p>
      </w:docPartBody>
    </w:docPart>
    <w:docPart>
      <w:docPartPr>
        <w:name w:val="AE665C4AA8E94D258EEED293FE72CA46"/>
        <w:category>
          <w:name w:val="General"/>
          <w:gallery w:val="placeholder"/>
        </w:category>
        <w:types>
          <w:type w:val="bbPlcHdr"/>
        </w:types>
        <w:behaviors>
          <w:behavior w:val="content"/>
        </w:behaviors>
        <w:guid w:val="{A8568B76-F8E4-4C26-BBF7-78262E3948D5}"/>
      </w:docPartPr>
      <w:docPartBody>
        <w:p w:rsidR="00650892" w:rsidRDefault="0000606B" w:rsidP="0000606B">
          <w:pPr>
            <w:pStyle w:val="AE665C4AA8E94D258EEED293FE72CA46"/>
          </w:pPr>
          <w:r w:rsidRPr="00B67D49">
            <w:rPr>
              <w:rStyle w:val="PlaceholderText"/>
            </w:rPr>
            <w:t>[Company]</w:t>
          </w:r>
        </w:p>
      </w:docPartBody>
    </w:docPart>
    <w:docPart>
      <w:docPartPr>
        <w:name w:val="B8A4BA770FF64BB28E6299A372226DCE"/>
        <w:category>
          <w:name w:val="General"/>
          <w:gallery w:val="placeholder"/>
        </w:category>
        <w:types>
          <w:type w:val="bbPlcHdr"/>
        </w:types>
        <w:behaviors>
          <w:behavior w:val="content"/>
        </w:behaviors>
        <w:guid w:val="{2277305D-BE81-4E4D-9359-D9347534B94E}"/>
      </w:docPartPr>
      <w:docPartBody>
        <w:p w:rsidR="00650892" w:rsidRDefault="0000606B" w:rsidP="0000606B">
          <w:pPr>
            <w:pStyle w:val="B8A4BA770FF64BB28E6299A372226DCE"/>
          </w:pPr>
          <w:r w:rsidRPr="00327714">
            <w:rPr>
              <w:rStyle w:val="PlaceholderText"/>
            </w:rPr>
            <w:t>[Company]</w:t>
          </w:r>
        </w:p>
      </w:docPartBody>
    </w:docPart>
    <w:docPart>
      <w:docPartPr>
        <w:name w:val="CCAD2F7A7295416E9F07A5A56587A7A7"/>
        <w:category>
          <w:name w:val="General"/>
          <w:gallery w:val="placeholder"/>
        </w:category>
        <w:types>
          <w:type w:val="bbPlcHdr"/>
        </w:types>
        <w:behaviors>
          <w:behavior w:val="content"/>
        </w:behaviors>
        <w:guid w:val="{2F6A7BCD-D603-40CA-AA91-929D4B712D34}"/>
      </w:docPartPr>
      <w:docPartBody>
        <w:p w:rsidR="00650892" w:rsidRDefault="0000606B" w:rsidP="0000606B">
          <w:pPr>
            <w:pStyle w:val="CCAD2F7A7295416E9F07A5A56587A7A7"/>
          </w:pPr>
          <w:r w:rsidRPr="00327714">
            <w:rPr>
              <w:rStyle w:val="PlaceholderText"/>
            </w:rPr>
            <w:t>[Company]</w:t>
          </w:r>
        </w:p>
      </w:docPartBody>
    </w:docPart>
    <w:docPart>
      <w:docPartPr>
        <w:name w:val="80E641B2F610435EB10A031E59DB908C"/>
        <w:category>
          <w:name w:val="General"/>
          <w:gallery w:val="placeholder"/>
        </w:category>
        <w:types>
          <w:type w:val="bbPlcHdr"/>
        </w:types>
        <w:behaviors>
          <w:behavior w:val="content"/>
        </w:behaviors>
        <w:guid w:val="{B6299A5E-6630-4A39-B542-5AC8FAD4D317}"/>
      </w:docPartPr>
      <w:docPartBody>
        <w:p w:rsidR="00650892" w:rsidRDefault="0000606B" w:rsidP="0000606B">
          <w:pPr>
            <w:pStyle w:val="80E641B2F610435EB10A031E59DB908C"/>
          </w:pPr>
          <w:r w:rsidRPr="00B134CF">
            <w:rPr>
              <w:rStyle w:val="PlaceholderText"/>
            </w:rPr>
            <w:t>[Company]</w:t>
          </w:r>
        </w:p>
      </w:docPartBody>
    </w:docPart>
    <w:docPart>
      <w:docPartPr>
        <w:name w:val="F4AB36CB7FF14A3EA5DF265372714966"/>
        <w:category>
          <w:name w:val="General"/>
          <w:gallery w:val="placeholder"/>
        </w:category>
        <w:types>
          <w:type w:val="bbPlcHdr"/>
        </w:types>
        <w:behaviors>
          <w:behavior w:val="content"/>
        </w:behaviors>
        <w:guid w:val="{67A71AE6-8D8E-4E98-91C1-17F5396950ED}"/>
      </w:docPartPr>
      <w:docPartBody>
        <w:p w:rsidR="00650892" w:rsidRDefault="0000606B" w:rsidP="0000606B">
          <w:pPr>
            <w:pStyle w:val="F4AB36CB7FF14A3EA5DF265372714966"/>
          </w:pPr>
          <w:r w:rsidRPr="00327714">
            <w:rPr>
              <w:rStyle w:val="PlaceholderText"/>
            </w:rPr>
            <w:t>[Company]</w:t>
          </w:r>
        </w:p>
      </w:docPartBody>
    </w:docPart>
    <w:docPart>
      <w:docPartPr>
        <w:name w:val="9EAF44C53E6649E3BAA95071B9762F27"/>
        <w:category>
          <w:name w:val="General"/>
          <w:gallery w:val="placeholder"/>
        </w:category>
        <w:types>
          <w:type w:val="bbPlcHdr"/>
        </w:types>
        <w:behaviors>
          <w:behavior w:val="content"/>
        </w:behaviors>
        <w:guid w:val="{9E123B51-3806-45BA-BB66-A5B0F41D3CEB}"/>
      </w:docPartPr>
      <w:docPartBody>
        <w:p w:rsidR="00650892" w:rsidRDefault="0000606B" w:rsidP="0000606B">
          <w:pPr>
            <w:pStyle w:val="9EAF44C53E6649E3BAA95071B9762F27"/>
          </w:pPr>
          <w:r w:rsidRPr="00327714">
            <w:rPr>
              <w:rStyle w:val="PlaceholderText"/>
            </w:rPr>
            <w:t>[Company]</w:t>
          </w:r>
        </w:p>
      </w:docPartBody>
    </w:docPart>
    <w:docPart>
      <w:docPartPr>
        <w:name w:val="A5BA8204EDD346A6999E8B6858EE1349"/>
        <w:category>
          <w:name w:val="General"/>
          <w:gallery w:val="placeholder"/>
        </w:category>
        <w:types>
          <w:type w:val="bbPlcHdr"/>
        </w:types>
        <w:behaviors>
          <w:behavior w:val="content"/>
        </w:behaviors>
        <w:guid w:val="{6810BFE2-5408-4E6E-9187-A2CADD511161}"/>
      </w:docPartPr>
      <w:docPartBody>
        <w:p w:rsidR="00650892" w:rsidRDefault="0000606B" w:rsidP="0000606B">
          <w:pPr>
            <w:pStyle w:val="A5BA8204EDD346A6999E8B6858EE1349"/>
          </w:pPr>
          <w:r w:rsidRPr="00327714">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06B"/>
    <w:rsid w:val="0000606B"/>
    <w:rsid w:val="00650892"/>
    <w:rsid w:val="00824BCD"/>
    <w:rsid w:val="00AA13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606B"/>
    <w:rPr>
      <w:color w:val="808080"/>
    </w:rPr>
  </w:style>
  <w:style w:type="paragraph" w:customStyle="1" w:styleId="99402C970EE940E7B83178551CB7FBC1">
    <w:name w:val="99402C970EE940E7B83178551CB7FBC1"/>
    <w:rsid w:val="0000606B"/>
  </w:style>
  <w:style w:type="paragraph" w:customStyle="1" w:styleId="AE665C4AA8E94D258EEED293FE72CA46">
    <w:name w:val="AE665C4AA8E94D258EEED293FE72CA46"/>
    <w:rsid w:val="0000606B"/>
  </w:style>
  <w:style w:type="paragraph" w:customStyle="1" w:styleId="B8A4BA770FF64BB28E6299A372226DCE">
    <w:name w:val="B8A4BA770FF64BB28E6299A372226DCE"/>
    <w:rsid w:val="0000606B"/>
  </w:style>
  <w:style w:type="paragraph" w:customStyle="1" w:styleId="CCAD2F7A7295416E9F07A5A56587A7A7">
    <w:name w:val="CCAD2F7A7295416E9F07A5A56587A7A7"/>
    <w:rsid w:val="0000606B"/>
  </w:style>
  <w:style w:type="paragraph" w:customStyle="1" w:styleId="80E641B2F610435EB10A031E59DB908C">
    <w:name w:val="80E641B2F610435EB10A031E59DB908C"/>
    <w:rsid w:val="0000606B"/>
  </w:style>
  <w:style w:type="paragraph" w:customStyle="1" w:styleId="F4AB36CB7FF14A3EA5DF265372714966">
    <w:name w:val="F4AB36CB7FF14A3EA5DF265372714966"/>
    <w:rsid w:val="0000606B"/>
  </w:style>
  <w:style w:type="paragraph" w:customStyle="1" w:styleId="9EAF44C53E6649E3BAA95071B9762F27">
    <w:name w:val="9EAF44C53E6649E3BAA95071B9762F27"/>
    <w:rsid w:val="0000606B"/>
  </w:style>
  <w:style w:type="paragraph" w:customStyle="1" w:styleId="A5BA8204EDD346A6999E8B6858EE1349">
    <w:name w:val="A5BA8204EDD346A6999E8B6858EE1349"/>
    <w:rsid w:val="0000606B"/>
  </w:style>
  <w:style w:type="paragraph" w:customStyle="1" w:styleId="4797C5EEB1464E0E801ECC818175986B">
    <w:name w:val="4797C5EEB1464E0E801ECC818175986B"/>
    <w:rsid w:val="0000606B"/>
  </w:style>
  <w:style w:type="paragraph" w:customStyle="1" w:styleId="D78156B652FE4260B8A5B735718CC8C8">
    <w:name w:val="D78156B652FE4260B8A5B735718CC8C8"/>
    <w:rsid w:val="0000606B"/>
  </w:style>
  <w:style w:type="paragraph" w:customStyle="1" w:styleId="7191C980DD2744B2AE878A63F0F56877">
    <w:name w:val="7191C980DD2744B2AE878A63F0F56877"/>
    <w:rsid w:val="0000606B"/>
  </w:style>
  <w:style w:type="paragraph" w:customStyle="1" w:styleId="CFF1F9A3A3E843EF9825A651D3E4BBA6">
    <w:name w:val="CFF1F9A3A3E843EF9825A651D3E4BBA6"/>
    <w:rsid w:val="000060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4.xml><?xml version="1.0" encoding="utf-8"?>
<ds:datastoreItem xmlns:ds="http://schemas.openxmlformats.org/officeDocument/2006/customXml" ds:itemID="{96622DB7-8095-42E8-9C59-932372FF4B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7</TotalTime>
  <Pages>8</Pages>
  <Words>2879</Words>
  <Characters>16414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INCLUSION AND EQUITY</vt:lpstr>
    </vt:vector>
  </TitlesOfParts>
  <Company>Thomastown West Kindergarten</Company>
  <LinksUpToDate>false</LinksUpToDate>
  <CharactersWithSpaces>19255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FEES – FREE KINDERGARTEN</dc:title>
  <dc:subject>| THIS POLICY WAS ADOPTED BY THE APPROVED PROVIDER OF THOMASTOWN WEST  KINDERGARTEN ON NOVEMBER 28TH 2024. REVIEW DATE: NOVEMBER 28TH 2025</dc:subject>
  <dc:creator>ELAA</dc:creator>
  <cp:keywords/>
  <dc:description/>
  <cp:lastModifiedBy>Thomastown West Kindergarten</cp:lastModifiedBy>
  <cp:revision>3</cp:revision>
  <cp:lastPrinted>2024-11-13T00:57:00Z</cp:lastPrinted>
  <dcterms:created xsi:type="dcterms:W3CDTF">2025-07-03T02:08:00Z</dcterms:created>
  <dcterms:modified xsi:type="dcterms:W3CDTF">2025-08-07T03:51:00Z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