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9F60C" w14:textId="1A83C048" w:rsidR="00705B2F" w:rsidRPr="00705B2F" w:rsidRDefault="00705B2F" w:rsidP="00705B2F">
      <w:pPr>
        <w:keepNext/>
        <w:keepLines/>
        <w:spacing w:before="120" w:after="0"/>
        <w:ind w:left="1276"/>
        <w:outlineLvl w:val="0"/>
        <w:rPr>
          <w:rFonts w:ascii="Edu NSW ACT Foundation Medium" w:eastAsiaTheme="majorEastAsia" w:hAnsi="Edu NSW ACT Foundation Medium" w:cstheme="majorBidi"/>
          <w:b/>
          <w:bCs/>
          <w:caps/>
          <w:color w:val="EE4158"/>
          <w:sz w:val="24"/>
          <w:szCs w:val="28"/>
        </w:rPr>
      </w:pPr>
      <w:r>
        <w:rPr>
          <w:noProof/>
          <w:lang w:val="en-US"/>
        </w:rPr>
        <w:drawing>
          <wp:anchor distT="0" distB="0" distL="114300" distR="114300" simplePos="0" relativeHeight="251676672" behindDoc="1" locked="1" layoutInCell="1" allowOverlap="1" wp14:anchorId="4B7455AF" wp14:editId="17168A97">
            <wp:simplePos x="0" y="0"/>
            <wp:positionH relativeFrom="column">
              <wp:posOffset>-76200</wp:posOffset>
            </wp:positionH>
            <wp:positionV relativeFrom="line">
              <wp:posOffset>-162560</wp:posOffset>
            </wp:positionV>
            <wp:extent cx="827405" cy="827405"/>
            <wp:effectExtent l="0" t="0" r="0" b="0"/>
            <wp:wrapTight wrapText="bothSides">
              <wp:wrapPolygon edited="0">
                <wp:start x="13925" y="2984"/>
                <wp:lineTo x="7957" y="4476"/>
                <wp:lineTo x="2984" y="7957"/>
                <wp:lineTo x="2984" y="12930"/>
                <wp:lineTo x="8454" y="18401"/>
                <wp:lineTo x="11936" y="18401"/>
                <wp:lineTo x="13427" y="17406"/>
                <wp:lineTo x="17406" y="13427"/>
                <wp:lineTo x="17406" y="5968"/>
                <wp:lineTo x="16411" y="2984"/>
                <wp:lineTo x="13925" y="2984"/>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705B2F">
        <w:rPr>
          <w:rFonts w:ascii="Edu NSW ACT Foundation Medium" w:eastAsiaTheme="majorEastAsia" w:hAnsi="Edu NSW ACT Foundation Medium" w:cstheme="majorBidi"/>
          <w:b/>
          <w:bCs/>
          <w:caps/>
          <w:color w:val="EE4158"/>
          <w:sz w:val="24"/>
          <w:szCs w:val="28"/>
        </w:rPr>
        <w:t>Purpose</w:t>
      </w:r>
    </w:p>
    <w:p w14:paraId="23511B34" w14:textId="5FC9A72A"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szCs w:val="24"/>
        </w:rPr>
        <w:t xml:space="preserve">This policy will provide guidelines for the engagement and participation of volunteers and students at </w:t>
      </w:r>
      <w:sdt>
        <w:sdtPr>
          <w:rPr>
            <w:rFonts w:ascii="Edu NSW ACT Foundation Medium" w:hAnsi="Edu NSW ACT Foundation Medium"/>
            <w:szCs w:val="24"/>
          </w:rPr>
          <w:alias w:val="Company"/>
          <w:tag w:val=""/>
          <w:id w:val="722564300"/>
          <w:placeholder>
            <w:docPart w:val="DED83EBA6505467AAB3929C9DC38839C"/>
          </w:placeholder>
          <w:dataBinding w:prefixMappings="xmlns:ns0='http://schemas.openxmlformats.org/officeDocument/2006/extended-properties' " w:xpath="/ns0:Properties[1]/ns0:Company[1]" w:storeItemID="{6668398D-A668-4E3E-A5EB-62B293D839F1}"/>
          <w:text/>
        </w:sdtPr>
        <w:sdtEndPr/>
        <w:sdtContent>
          <w:r w:rsidRPr="00705B2F">
            <w:rPr>
              <w:rFonts w:ascii="Edu NSW ACT Foundation Medium" w:hAnsi="Edu NSW ACT Foundation Medium"/>
              <w:szCs w:val="24"/>
            </w:rPr>
            <w:t>Thomastown West Kindergarten</w:t>
          </w:r>
        </w:sdtContent>
      </w:sdt>
      <w:r w:rsidRPr="00705B2F">
        <w:rPr>
          <w:rFonts w:ascii="Edu NSW ACT Foundation Medium" w:hAnsi="Edu NSW ACT Foundation Medium"/>
          <w:szCs w:val="24"/>
        </w:rPr>
        <w:t>, while ensuring that children’s health, safety and wellbeing is protected at all times.</w:t>
      </w:r>
    </w:p>
    <w:p w14:paraId="798D627E" w14:textId="77777777" w:rsidR="00705B2F" w:rsidRPr="00705B2F" w:rsidRDefault="00705B2F" w:rsidP="00705B2F">
      <w:pPr>
        <w:spacing w:before="45"/>
        <w:ind w:left="1276"/>
        <w:rPr>
          <w:rFonts w:ascii="Edu NSW ACT Foundation Medium" w:hAnsi="Edu NSW ACT Foundation Medium"/>
          <w:szCs w:val="24"/>
        </w:rPr>
      </w:pPr>
    </w:p>
    <w:p w14:paraId="40087C5A" w14:textId="77777777" w:rsidR="00705B2F" w:rsidRPr="00705B2F" w:rsidRDefault="00705B2F" w:rsidP="00705B2F">
      <w:pPr>
        <w:ind w:left="1276"/>
        <w:rPr>
          <w:rFonts w:ascii="Edu NSW ACT Foundation Medium" w:hAnsi="Edu NSW ACT Foundation Medium"/>
        </w:rPr>
      </w:pPr>
      <w:r w:rsidRPr="00705B2F">
        <w:rPr>
          <w:rFonts w:ascii="Edu NSW ACT Foundation Medium" w:hAnsi="Edu NSW ACT Foundation Medium" w:cs="Lato"/>
          <w:noProof/>
          <w:color w:val="000000" w:themeColor="text1"/>
          <w:szCs w:val="20"/>
        </w:rPr>
        <w:drawing>
          <wp:anchor distT="0" distB="0" distL="114300" distR="114300" simplePos="0" relativeHeight="251667456" behindDoc="1" locked="1" layoutInCell="1" allowOverlap="1" wp14:anchorId="09E808C9" wp14:editId="25A5AE95">
            <wp:simplePos x="0" y="0"/>
            <wp:positionH relativeFrom="column">
              <wp:posOffset>-156845</wp:posOffset>
            </wp:positionH>
            <wp:positionV relativeFrom="line">
              <wp:posOffset>10160</wp:posOffset>
            </wp:positionV>
            <wp:extent cx="827405" cy="827405"/>
            <wp:effectExtent l="0" t="0" r="0" b="0"/>
            <wp:wrapTight wrapText="bothSides">
              <wp:wrapPolygon edited="0">
                <wp:start x="9449" y="2487"/>
                <wp:lineTo x="4973" y="5470"/>
                <wp:lineTo x="3481" y="7957"/>
                <wp:lineTo x="3979" y="13925"/>
                <wp:lineTo x="6962" y="17406"/>
                <wp:lineTo x="9449" y="18401"/>
                <wp:lineTo x="11438" y="18401"/>
                <wp:lineTo x="13427" y="17406"/>
                <wp:lineTo x="17903" y="12930"/>
                <wp:lineTo x="18401" y="8952"/>
                <wp:lineTo x="15417" y="5470"/>
                <wp:lineTo x="11438" y="2487"/>
                <wp:lineTo x="9449" y="2487"/>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705B2F">
        <w:rPr>
          <w:rFonts w:ascii="Edu NSW ACT Foundation Medium" w:hAnsi="Edu NSW ACT Foundation Medium"/>
          <w:noProof/>
        </w:rPr>
        <mc:AlternateContent>
          <mc:Choice Requires="wps">
            <w:drawing>
              <wp:anchor distT="0" distB="0" distL="114300" distR="114300" simplePos="0" relativeHeight="251659264" behindDoc="0" locked="1" layoutInCell="0" allowOverlap="1" wp14:anchorId="6027605F" wp14:editId="61A8F8F9">
                <wp:simplePos x="0" y="0"/>
                <wp:positionH relativeFrom="column">
                  <wp:posOffset>821055</wp:posOffset>
                </wp:positionH>
                <wp:positionV relativeFrom="paragraph">
                  <wp:posOffset>-27305</wp:posOffset>
                </wp:positionV>
                <wp:extent cx="5709285" cy="0"/>
                <wp:effectExtent l="0" t="0" r="0" b="0"/>
                <wp:wrapNone/>
                <wp:docPr id="7" name="Straight Connector 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5D87CBFD" id="Straight Connector 7"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15pt" to="514.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" o:allowincell="f" strokecolor="#f69434" strokeweight="1.25pt">
                <v:stroke dashstyle="1 1"/>
                <w10:anchorlock/>
              </v:line>
            </w:pict>
          </mc:Fallback>
        </mc:AlternateContent>
      </w:r>
    </w:p>
    <w:p w14:paraId="209756D9" w14:textId="77777777" w:rsidR="00705B2F" w:rsidRPr="00705B2F" w:rsidRDefault="00705B2F" w:rsidP="00705B2F">
      <w:pPr>
        <w:keepNext/>
        <w:keepLines/>
        <w:spacing w:before="120" w:after="0"/>
        <w:ind w:left="1276"/>
        <w:outlineLvl w:val="0"/>
        <w:rPr>
          <w:rFonts w:ascii="Edu NSW ACT Foundation Medium" w:eastAsiaTheme="majorEastAsia" w:hAnsi="Edu NSW ACT Foundation Medium" w:cstheme="majorBidi"/>
          <w:b/>
          <w:bCs/>
          <w:caps/>
          <w:color w:val="644065"/>
          <w:sz w:val="24"/>
          <w:szCs w:val="28"/>
        </w:rPr>
      </w:pPr>
      <w:r w:rsidRPr="00705B2F">
        <w:rPr>
          <w:rFonts w:ascii="Edu NSW ACT Foundation Medium" w:eastAsiaTheme="majorEastAsia" w:hAnsi="Edu NSW ACT Foundation Medium" w:cstheme="majorBidi"/>
          <w:b/>
          <w:bCs/>
          <w:caps/>
          <w:color w:val="644065"/>
          <w:sz w:val="24"/>
          <w:szCs w:val="28"/>
        </w:rPr>
        <w:t>Policy Statement</w:t>
      </w:r>
    </w:p>
    <w:p w14:paraId="68EB879D" w14:textId="77777777" w:rsidR="00705B2F" w:rsidRPr="00705B2F" w:rsidRDefault="00705B2F" w:rsidP="00705B2F">
      <w:pPr>
        <w:keepNext/>
        <w:keepLines/>
        <w:spacing w:before="200" w:after="0"/>
        <w:ind w:left="1276"/>
        <w:outlineLvl w:val="1"/>
        <w:rPr>
          <w:rFonts w:ascii="Edu NSW ACT Foundation Medium" w:eastAsiaTheme="majorEastAsia" w:hAnsi="Edu NSW ACT Foundation Medium" w:cstheme="majorBidi"/>
          <w:caps/>
          <w:sz w:val="22"/>
          <w:szCs w:val="26"/>
        </w:rPr>
      </w:pPr>
      <w:r w:rsidRPr="00705B2F">
        <w:rPr>
          <w:rFonts w:ascii="Edu NSW ACT Foundation Medium" w:eastAsiaTheme="majorEastAsia" w:hAnsi="Edu NSW ACT Foundation Medium" w:cstheme="majorBidi"/>
          <w:caps/>
          <w:sz w:val="22"/>
          <w:szCs w:val="26"/>
        </w:rPr>
        <w:t>Values</w:t>
      </w:r>
    </w:p>
    <w:p w14:paraId="2EBE8880" w14:textId="1B26F9D4" w:rsidR="00705B2F" w:rsidRPr="00705B2F" w:rsidRDefault="007E6101" w:rsidP="00705B2F">
      <w:pPr>
        <w:spacing w:before="45"/>
        <w:ind w:left="1276"/>
        <w:rPr>
          <w:rFonts w:ascii="Edu NSW ACT Foundation Medium" w:hAnsi="Edu NSW ACT Foundation Medium"/>
          <w:szCs w:val="24"/>
        </w:rPr>
      </w:pPr>
      <w:sdt>
        <w:sdtPr>
          <w:rPr>
            <w:rFonts w:ascii="Edu NSW ACT Foundation Medium" w:hAnsi="Edu NSW ACT Foundation Medium"/>
            <w:szCs w:val="24"/>
          </w:rPr>
          <w:alias w:val="Company"/>
          <w:tag w:val=""/>
          <w:id w:val="-1931884762"/>
          <w:placeholder>
            <w:docPart w:val="26A0DB00FAC04B42B643E45E009BD0FE"/>
          </w:placeholder>
          <w:dataBinding w:prefixMappings="xmlns:ns0='http://schemas.openxmlformats.org/officeDocument/2006/extended-properties' " w:xpath="/ns0:Properties[1]/ns0:Company[1]" w:storeItemID="{6668398D-A668-4E3E-A5EB-62B293D839F1}"/>
          <w:text/>
        </w:sdtPr>
        <w:sdtEndPr/>
        <w:sdtContent>
          <w:r w:rsidR="00705B2F" w:rsidRPr="00705B2F">
            <w:rPr>
              <w:rFonts w:ascii="Edu NSW ACT Foundation Medium" w:hAnsi="Edu NSW ACT Foundation Medium"/>
              <w:szCs w:val="24"/>
            </w:rPr>
            <w:t>Thomastown West Kindergarten</w:t>
          </w:r>
        </w:sdtContent>
      </w:sdt>
      <w:r w:rsidR="00705B2F" w:rsidRPr="00705B2F">
        <w:rPr>
          <w:rFonts w:ascii="Edu NSW ACT Foundation Medium" w:hAnsi="Edu NSW ACT Foundation Medium"/>
          <w:szCs w:val="24"/>
        </w:rPr>
        <w:t xml:space="preserve"> is committed to:</w:t>
      </w:r>
    </w:p>
    <w:p w14:paraId="5E8750A5"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supporting connections with educational institutions to provide opportunities for students to undertake practicum placements as part of their studies</w:t>
      </w:r>
    </w:p>
    <w:p w14:paraId="082DA1FC"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building relationships with community members and providing suitable opportunities to engage volunteers to contribute to the programs and activities of the service</w:t>
      </w:r>
    </w:p>
    <w:p w14:paraId="59AC046E"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ensuring the health, safety and wellbeing of each child at the service through consistent compliance with this policy and procedures when engaging volunteers and students.</w:t>
      </w:r>
    </w:p>
    <w:p w14:paraId="3732DF88" w14:textId="77777777" w:rsidR="00705B2F" w:rsidRPr="00705B2F" w:rsidRDefault="00705B2F" w:rsidP="00705B2F">
      <w:pPr>
        <w:keepNext/>
        <w:keepLines/>
        <w:spacing w:before="200" w:after="0"/>
        <w:ind w:left="1276"/>
        <w:outlineLvl w:val="1"/>
        <w:rPr>
          <w:rFonts w:ascii="Edu NSW ACT Foundation Medium" w:eastAsiaTheme="majorEastAsia" w:hAnsi="Edu NSW ACT Foundation Medium" w:cstheme="majorBidi"/>
          <w:caps/>
          <w:sz w:val="22"/>
          <w:szCs w:val="26"/>
        </w:rPr>
      </w:pPr>
      <w:r w:rsidRPr="00705B2F">
        <w:rPr>
          <w:rFonts w:ascii="Edu NSW ACT Foundation Medium" w:eastAsiaTheme="majorEastAsia" w:hAnsi="Edu NSW ACT Foundation Medium" w:cstheme="majorBidi"/>
          <w:caps/>
          <w:sz w:val="22"/>
          <w:szCs w:val="26"/>
        </w:rPr>
        <w:t>Scope</w:t>
      </w:r>
    </w:p>
    <w:p w14:paraId="35B629A4" w14:textId="7B51C69B"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szCs w:val="24"/>
        </w:rPr>
        <w:t xml:space="preserve">This policy applies to the approved provider, persons with management or control, nominated supervisor, persons in day-to-day charge, early childhood teachers, educators, staff, students, volunteers, parents/guardians, children, and others attending the programs and activities of </w:t>
      </w:r>
      <w:sdt>
        <w:sdtPr>
          <w:rPr>
            <w:rFonts w:ascii="Edu NSW ACT Foundation Medium" w:hAnsi="Edu NSW ACT Foundation Medium"/>
            <w:szCs w:val="24"/>
          </w:rPr>
          <w:alias w:val="Company"/>
          <w:tag w:val=""/>
          <w:id w:val="-1503963414"/>
          <w:placeholder>
            <w:docPart w:val="9C1CA2F2C0B14FA19E150C5D5B727243"/>
          </w:placeholder>
          <w:dataBinding w:prefixMappings="xmlns:ns0='http://schemas.openxmlformats.org/officeDocument/2006/extended-properties' " w:xpath="/ns0:Properties[1]/ns0:Company[1]" w:storeItemID="{6668398D-A668-4E3E-A5EB-62B293D839F1}"/>
          <w:text/>
        </w:sdtPr>
        <w:sdtEndPr/>
        <w:sdtContent>
          <w:r w:rsidRPr="00705B2F">
            <w:rPr>
              <w:rFonts w:ascii="Edu NSW ACT Foundation Medium" w:hAnsi="Edu NSW ACT Foundation Medium"/>
              <w:szCs w:val="24"/>
            </w:rPr>
            <w:t>Thomastown West Kindergarten</w:t>
          </w:r>
        </w:sdtContent>
      </w:sdt>
      <w:r w:rsidRPr="00705B2F">
        <w:rPr>
          <w:rFonts w:ascii="Edu NSW ACT Foundation Medium" w:hAnsi="Edu NSW ACT Foundation Medium"/>
          <w:szCs w:val="24"/>
        </w:rPr>
        <w:t>, including during offsite excursions and activities.</w:t>
      </w:r>
    </w:p>
    <w:p w14:paraId="28684C20" w14:textId="77777777" w:rsidR="00705B2F" w:rsidRPr="00705B2F" w:rsidRDefault="00705B2F" w:rsidP="00705B2F">
      <w:pPr>
        <w:spacing w:before="45"/>
        <w:ind w:left="1276"/>
        <w:rPr>
          <w:rFonts w:ascii="Edu NSW ACT Foundation Medium" w:hAnsi="Edu NSW ACT Foundation Medium"/>
          <w:szCs w:val="24"/>
        </w:rPr>
      </w:pPr>
    </w:p>
    <w:p w14:paraId="443D2F68" w14:textId="77777777" w:rsidR="00705B2F" w:rsidRPr="00705B2F" w:rsidRDefault="00705B2F" w:rsidP="00705B2F">
      <w:pPr>
        <w:ind w:left="1276"/>
        <w:rPr>
          <w:rFonts w:ascii="Edu NSW ACT Foundation Medium" w:hAnsi="Edu NSW ACT Foundation Medium"/>
        </w:rPr>
      </w:pPr>
      <w:r w:rsidRPr="00705B2F">
        <w:rPr>
          <w:rFonts w:ascii="Edu NSW ACT Foundation Medium" w:hAnsi="Edu NSW ACT Foundation Medium"/>
          <w:noProof/>
        </w:rPr>
        <mc:AlternateContent>
          <mc:Choice Requires="wps">
            <w:drawing>
              <wp:anchor distT="0" distB="0" distL="114300" distR="114300" simplePos="0" relativeHeight="251660288" behindDoc="0" locked="1" layoutInCell="0" allowOverlap="1" wp14:anchorId="2A6447D8" wp14:editId="6424E5B6">
                <wp:simplePos x="0" y="0"/>
                <wp:positionH relativeFrom="column">
                  <wp:posOffset>821055</wp:posOffset>
                </wp:positionH>
                <wp:positionV relativeFrom="paragraph">
                  <wp:posOffset>-33655</wp:posOffset>
                </wp:positionV>
                <wp:extent cx="570928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4611D00C" id="Straight Connector 5"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" o:allowincell="f" strokecolor="#f69434" strokeweight="1.25pt">
                <v:stroke dashstyle="1 1"/>
                <w10:anchorlock/>
              </v:line>
            </w:pict>
          </mc:Fallback>
        </mc:AlternateContent>
      </w:r>
    </w:p>
    <w:tbl>
      <w:tblPr>
        <w:tblStyle w:val="TableGrid1"/>
        <w:tblpPr w:leftFromText="180" w:rightFromText="180" w:vertAnchor="text" w:horzAnchor="page" w:tblpX="2139" w:tblpY="69"/>
        <w:tblW w:w="9067" w:type="dxa"/>
        <w:tblInd w:w="0" w:type="dxa"/>
        <w:tblLook w:val="04A0" w:firstRow="1" w:lastRow="0" w:firstColumn="1" w:lastColumn="0" w:noHBand="0" w:noVBand="1"/>
      </w:tblPr>
      <w:tblGrid>
        <w:gridCol w:w="5523"/>
        <w:gridCol w:w="709"/>
        <w:gridCol w:w="709"/>
        <w:gridCol w:w="709"/>
        <w:gridCol w:w="708"/>
        <w:gridCol w:w="709"/>
      </w:tblGrid>
      <w:tr w:rsidR="00705B2F" w:rsidRPr="00705B2F" w14:paraId="6C7B34CA" w14:textId="77777777" w:rsidTr="00BC117D">
        <w:trPr>
          <w:cnfStyle w:val="100000000000" w:firstRow="1" w:lastRow="0" w:firstColumn="0" w:lastColumn="0" w:oddVBand="0" w:evenVBand="0" w:oddHBand="0" w:evenHBand="0" w:firstRowFirstColumn="0" w:firstRowLastColumn="0" w:lastRowFirstColumn="0" w:lastRowLastColumn="0"/>
          <w:cantSplit/>
          <w:trHeight w:val="3011"/>
        </w:trPr>
        <w:tc>
          <w:tcPr>
            <w:tcW w:w="5523" w:type="dxa"/>
            <w:vAlign w:val="center"/>
            <w:hideMark/>
          </w:tcPr>
          <w:p w14:paraId="7A508311" w14:textId="77777777" w:rsidR="00705B2F" w:rsidRPr="00705B2F" w:rsidRDefault="00705B2F" w:rsidP="00705B2F">
            <w:pPr>
              <w:keepNext/>
              <w:keepLines/>
              <w:spacing w:before="120" w:after="0"/>
              <w:rPr>
                <w:rFonts w:ascii="Edu NSW ACT Foundation Medium" w:eastAsiaTheme="majorEastAsia" w:hAnsi="Edu NSW ACT Foundation Medium" w:cstheme="majorBidi"/>
                <w:bCs/>
                <w:caps/>
                <w:color w:val="A8B400" w:themeColor="accent3"/>
                <w:sz w:val="24"/>
                <w:szCs w:val="28"/>
              </w:rPr>
            </w:pPr>
            <w:r w:rsidRPr="00705B2F">
              <w:rPr>
                <w:rFonts w:ascii="Edu NSW ACT Foundation Medium" w:eastAsiaTheme="majorEastAsia" w:hAnsi="Edu NSW ACT Foundation Medium" w:cstheme="majorBidi"/>
                <w:bCs/>
                <w:caps/>
                <w:color w:val="A8B400" w:themeColor="accent3"/>
                <w:sz w:val="24"/>
                <w:szCs w:val="28"/>
              </w:rPr>
              <w:t>Responsibilities</w:t>
            </w:r>
          </w:p>
        </w:tc>
        <w:tc>
          <w:tcPr>
            <w:tcW w:w="709" w:type="dxa"/>
            <w:shd w:val="clear" w:color="auto" w:fill="FBFDE9"/>
            <w:textDirection w:val="tbRl"/>
            <w:hideMark/>
          </w:tcPr>
          <w:p w14:paraId="7DC11EA7" w14:textId="77777777" w:rsidR="00705B2F" w:rsidRPr="00705B2F" w:rsidRDefault="00705B2F" w:rsidP="00705B2F">
            <w:pPr>
              <w:spacing w:before="45"/>
              <w:ind w:left="113" w:right="113"/>
              <w:rPr>
                <w:rFonts w:ascii="Edu NSW ACT Foundation Medium" w:hAnsi="Edu NSW ACT Foundation Medium"/>
                <w:b w:val="0"/>
                <w:color w:val="000000" w:themeColor="text1"/>
                <w:szCs w:val="24"/>
              </w:rPr>
            </w:pPr>
            <w:bookmarkStart w:id="0" w:name="_Hlk70089029"/>
            <w:r w:rsidRPr="00705B2F">
              <w:rPr>
                <w:rFonts w:ascii="Edu NSW ACT Foundation Medium" w:hAnsi="Edu NSW ACT Foundation Medium"/>
                <w:b w:val="0"/>
                <w:color w:val="000000" w:themeColor="text1"/>
                <w:szCs w:val="24"/>
              </w:rPr>
              <w:t>Approved provider and persons with management or control</w:t>
            </w:r>
            <w:bookmarkEnd w:id="0"/>
          </w:p>
        </w:tc>
        <w:tc>
          <w:tcPr>
            <w:tcW w:w="709" w:type="dxa"/>
            <w:shd w:val="clear" w:color="auto" w:fill="F3F9BF"/>
            <w:textDirection w:val="tbRl"/>
            <w:hideMark/>
          </w:tcPr>
          <w:p w14:paraId="74C1FA0E" w14:textId="77777777" w:rsidR="00705B2F" w:rsidRPr="00705B2F" w:rsidRDefault="00705B2F" w:rsidP="00705B2F">
            <w:pPr>
              <w:spacing w:before="45"/>
              <w:ind w:left="113" w:right="113"/>
              <w:rPr>
                <w:rFonts w:ascii="Edu NSW ACT Foundation Medium" w:hAnsi="Edu NSW ACT Foundation Medium"/>
                <w:b w:val="0"/>
                <w:color w:val="000000" w:themeColor="text1"/>
                <w:szCs w:val="24"/>
              </w:rPr>
            </w:pPr>
            <w:bookmarkStart w:id="1" w:name="_Hlk70088991"/>
            <w:r w:rsidRPr="00705B2F">
              <w:rPr>
                <w:rFonts w:ascii="Edu NSW ACT Foundation Medium" w:hAnsi="Edu NSW ACT Foundation Medium"/>
                <w:b w:val="0"/>
                <w:color w:val="000000" w:themeColor="text1"/>
                <w:szCs w:val="24"/>
              </w:rPr>
              <w:t>Nominated supervisor and persons in day-to-day charge</w:t>
            </w:r>
            <w:bookmarkEnd w:id="1"/>
          </w:p>
        </w:tc>
        <w:tc>
          <w:tcPr>
            <w:tcW w:w="709" w:type="dxa"/>
            <w:shd w:val="clear" w:color="auto" w:fill="ECF593"/>
            <w:textDirection w:val="tbRl"/>
            <w:hideMark/>
          </w:tcPr>
          <w:p w14:paraId="50A2E1FF" w14:textId="77777777" w:rsidR="00705B2F" w:rsidRPr="00705B2F" w:rsidRDefault="00705B2F" w:rsidP="00705B2F">
            <w:pPr>
              <w:spacing w:before="45"/>
              <w:ind w:left="113" w:right="113"/>
              <w:rPr>
                <w:rFonts w:ascii="Edu NSW ACT Foundation Medium" w:hAnsi="Edu NSW ACT Foundation Medium"/>
                <w:b w:val="0"/>
                <w:color w:val="000000" w:themeColor="text1"/>
                <w:szCs w:val="24"/>
              </w:rPr>
            </w:pPr>
            <w:bookmarkStart w:id="2" w:name="_Hlk70088959"/>
            <w:r w:rsidRPr="00705B2F">
              <w:rPr>
                <w:rFonts w:ascii="Edu NSW ACT Foundation Medium" w:hAnsi="Edu NSW ACT Foundation Medium"/>
                <w:b w:val="0"/>
                <w:color w:val="000000" w:themeColor="text1"/>
                <w:szCs w:val="24"/>
              </w:rPr>
              <w:t>Early childhood teacher, educators and all other staff</w:t>
            </w:r>
            <w:bookmarkEnd w:id="2"/>
          </w:p>
        </w:tc>
        <w:tc>
          <w:tcPr>
            <w:tcW w:w="708" w:type="dxa"/>
            <w:shd w:val="clear" w:color="auto" w:fill="E6F272"/>
            <w:textDirection w:val="tbRl"/>
            <w:hideMark/>
          </w:tcPr>
          <w:p w14:paraId="13C4D7AB" w14:textId="77777777" w:rsidR="00705B2F" w:rsidRPr="00705B2F" w:rsidRDefault="00705B2F" w:rsidP="00705B2F">
            <w:pPr>
              <w:spacing w:before="45"/>
              <w:ind w:left="113" w:right="113"/>
              <w:rPr>
                <w:rFonts w:ascii="Edu NSW ACT Foundation Medium" w:hAnsi="Edu NSW ACT Foundation Medium"/>
                <w:b w:val="0"/>
                <w:color w:val="000000" w:themeColor="text1"/>
                <w:szCs w:val="24"/>
              </w:rPr>
            </w:pPr>
            <w:bookmarkStart w:id="3" w:name="_Hlk70088931"/>
            <w:r w:rsidRPr="00705B2F">
              <w:rPr>
                <w:rFonts w:ascii="Edu NSW ACT Foundation Medium" w:hAnsi="Edu NSW ACT Foundation Medium"/>
                <w:b w:val="0"/>
                <w:color w:val="000000" w:themeColor="text1"/>
                <w:szCs w:val="24"/>
              </w:rPr>
              <w:t>Parents/guardians</w:t>
            </w:r>
            <w:bookmarkEnd w:id="3"/>
          </w:p>
        </w:tc>
        <w:tc>
          <w:tcPr>
            <w:tcW w:w="709" w:type="dxa"/>
            <w:shd w:val="clear" w:color="auto" w:fill="DFEE4C"/>
            <w:textDirection w:val="tbRl"/>
            <w:hideMark/>
          </w:tcPr>
          <w:p w14:paraId="01928168" w14:textId="77777777" w:rsidR="00705B2F" w:rsidRPr="00705B2F" w:rsidRDefault="00705B2F" w:rsidP="00705B2F">
            <w:pPr>
              <w:spacing w:before="45"/>
              <w:ind w:left="113" w:right="113"/>
              <w:rPr>
                <w:rFonts w:ascii="Edu NSW ACT Foundation Medium" w:hAnsi="Edu NSW ACT Foundation Medium"/>
                <w:b w:val="0"/>
                <w:color w:val="000000" w:themeColor="text1"/>
                <w:szCs w:val="24"/>
              </w:rPr>
            </w:pPr>
            <w:bookmarkStart w:id="4" w:name="_Hlk70088905"/>
            <w:r w:rsidRPr="00705B2F">
              <w:rPr>
                <w:rFonts w:ascii="Edu NSW ACT Foundation Medium" w:hAnsi="Edu NSW ACT Foundation Medium"/>
                <w:b w:val="0"/>
                <w:color w:val="000000" w:themeColor="text1"/>
                <w:szCs w:val="24"/>
              </w:rPr>
              <w:t>Contractors, volunteers and students</w:t>
            </w:r>
            <w:bookmarkEnd w:id="4"/>
          </w:p>
        </w:tc>
      </w:tr>
      <w:tr w:rsidR="00705B2F" w:rsidRPr="00705B2F" w14:paraId="545E9B05" w14:textId="77777777" w:rsidTr="00BC117D">
        <w:tc>
          <w:tcPr>
            <w:tcW w:w="9067" w:type="dxa"/>
            <w:gridSpan w:val="6"/>
            <w:tcBorders>
              <w:top w:val="single" w:sz="4" w:space="0" w:color="B6BD37"/>
              <w:left w:val="single" w:sz="4" w:space="0" w:color="B6BD37"/>
              <w:bottom w:val="single" w:sz="4" w:space="0" w:color="B6BD37"/>
              <w:right w:val="single" w:sz="4" w:space="0" w:color="B6BD37"/>
            </w:tcBorders>
          </w:tcPr>
          <w:p w14:paraId="4DA52A8F" w14:textId="77777777" w:rsidR="00705B2F" w:rsidRPr="00705B2F" w:rsidRDefault="00705B2F" w:rsidP="00705B2F">
            <w:pPr>
              <w:spacing w:before="45"/>
              <w:jc w:val="center"/>
              <w:rPr>
                <w:rFonts w:ascii="Edu NSW ACT Foundation Medium" w:hAnsi="Edu NSW ACT Foundation Medium"/>
                <w:szCs w:val="24"/>
              </w:rPr>
            </w:pPr>
            <w:r w:rsidRPr="00705B2F">
              <w:rPr>
                <w:rFonts w:ascii="Edu NSW ACT Foundation Medium" w:hAnsi="Edu NSW ACT Foundation Medium"/>
                <w:b/>
                <w:bCs/>
                <w:szCs w:val="24"/>
              </w:rPr>
              <w:t>R</w:t>
            </w:r>
            <w:r w:rsidRPr="00705B2F">
              <w:rPr>
                <w:rFonts w:ascii="Edu NSW ACT Foundation Medium" w:hAnsi="Edu NSW ACT Foundation Medium"/>
                <w:szCs w:val="24"/>
              </w:rPr>
              <w:t xml:space="preserve"> indicates legislation requirement, and should not be deleted</w:t>
            </w:r>
          </w:p>
        </w:tc>
      </w:tr>
      <w:tr w:rsidR="00705B2F" w:rsidRPr="00705B2F" w14:paraId="214C2D4B" w14:textId="77777777" w:rsidTr="00BC117D">
        <w:tc>
          <w:tcPr>
            <w:tcW w:w="5523" w:type="dxa"/>
            <w:tcBorders>
              <w:top w:val="single" w:sz="4" w:space="0" w:color="B6BD37"/>
              <w:left w:val="single" w:sz="4" w:space="0" w:color="B6BD37"/>
              <w:bottom w:val="single" w:sz="4" w:space="0" w:color="B6BD37"/>
              <w:right w:val="single" w:sz="4" w:space="0" w:color="B6BD37"/>
            </w:tcBorders>
            <w:hideMark/>
          </w:tcPr>
          <w:p w14:paraId="4C6DFE4F" w14:textId="77777777" w:rsidR="00705B2F" w:rsidRPr="00705B2F" w:rsidRDefault="00705B2F" w:rsidP="00705B2F">
            <w:pPr>
              <w:rPr>
                <w:rFonts w:ascii="Edu NSW ACT Foundation Medium" w:hAnsi="Edu NSW ACT Foundation Medium"/>
                <w:i/>
                <w:iCs/>
                <w:color w:val="693A77" w:themeColor="accent4"/>
                <w:szCs w:val="24"/>
              </w:rPr>
            </w:pPr>
            <w:r w:rsidRPr="00705B2F">
              <w:rPr>
                <w:rFonts w:ascii="Edu NSW ACT Foundation Medium" w:hAnsi="Edu NSW ACT Foundation Medium"/>
              </w:rPr>
              <w:t xml:space="preserve">Developing guidelines for accepting applications from volunteers and students to work at the service in consultation with the nominated supervisor, ECT and educators and which are aligned with the </w:t>
            </w:r>
            <w:r w:rsidRPr="00705B2F">
              <w:rPr>
                <w:rFonts w:ascii="Edu NSW ACT Foundation Medium" w:hAnsi="Edu NSW ACT Foundation Medium"/>
                <w:i/>
                <w:iCs/>
                <w:color w:val="693A77" w:themeColor="accent4"/>
                <w:szCs w:val="24"/>
              </w:rPr>
              <w:t>Child Safe Environment and Wellbeing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2C20154"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7B9CB2E"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DB4917C"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33DF97E"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B99407F" w14:textId="77777777" w:rsidR="00705B2F" w:rsidRPr="00705B2F" w:rsidRDefault="00705B2F" w:rsidP="00705B2F">
            <w:pPr>
              <w:spacing w:before="45"/>
              <w:jc w:val="center"/>
              <w:rPr>
                <w:rFonts w:ascii="Edu NSW ACT Foundation Medium" w:hAnsi="Edu NSW ACT Foundation Medium"/>
                <w:szCs w:val="24"/>
              </w:rPr>
            </w:pPr>
          </w:p>
        </w:tc>
      </w:tr>
      <w:tr w:rsidR="00705B2F" w:rsidRPr="00705B2F" w14:paraId="556E4A8D"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027251F8"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Accepting or rejecting a potential volunteer or student based on the circumstances of the service at the time, in consultation with the nominated supervisor</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6BF41A6"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246841B"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646C186" w14:textId="77777777" w:rsidR="00705B2F" w:rsidRPr="00705B2F" w:rsidRDefault="00705B2F" w:rsidP="00705B2F">
            <w:pPr>
              <w:spacing w:before="45"/>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37AF09E"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E6DCD6A" w14:textId="77777777" w:rsidR="00705B2F" w:rsidRPr="00705B2F" w:rsidRDefault="00705B2F" w:rsidP="00705B2F">
            <w:pPr>
              <w:spacing w:before="45"/>
              <w:jc w:val="center"/>
              <w:rPr>
                <w:rFonts w:ascii="Edu NSW ACT Foundation Medium" w:hAnsi="Edu NSW ACT Foundation Medium"/>
                <w:szCs w:val="24"/>
              </w:rPr>
            </w:pPr>
          </w:p>
        </w:tc>
      </w:tr>
      <w:tr w:rsidR="00705B2F" w:rsidRPr="00705B2F" w14:paraId="30F2DC81"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032EE48F"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 xml:space="preserve">Obtaining a valid WWC Check </w:t>
            </w:r>
            <w:r w:rsidRPr="00705B2F">
              <w:rPr>
                <w:rFonts w:ascii="Edu NSW ACT Foundation Medium" w:hAnsi="Edu NSW ACT Foundation Medium"/>
                <w:i/>
                <w:color w:val="EE4158"/>
                <w:szCs w:val="24"/>
              </w:rPr>
              <w:t xml:space="preserve">(refer to Definitions) </w:t>
            </w:r>
            <w:r w:rsidRPr="00705B2F">
              <w:rPr>
                <w:rFonts w:ascii="Edu NSW ACT Foundation Medium" w:hAnsi="Edu NSW ACT Foundation Medium"/>
              </w:rPr>
              <w:t>and providing details to the service prior to commencement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902F38D"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1464B81"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0CB7831" w14:textId="77777777" w:rsidR="00705B2F" w:rsidRPr="00705B2F" w:rsidRDefault="00705B2F" w:rsidP="00705B2F">
            <w:pPr>
              <w:spacing w:before="45"/>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8CED1F5"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1597BE6"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r>
      <w:tr w:rsidR="00705B2F" w:rsidRPr="00705B2F" w14:paraId="556B8143"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7002124F"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 xml:space="preserve">Checking the status of the Working with Children (WWC) Clearance </w:t>
            </w:r>
            <w:r w:rsidRPr="00705B2F">
              <w:rPr>
                <w:rFonts w:ascii="Edu NSW ACT Foundation Medium" w:hAnsi="Edu NSW ACT Foundation Medium"/>
                <w:i/>
                <w:color w:val="EE4158"/>
                <w:szCs w:val="24"/>
              </w:rPr>
              <w:t>(refer to Definitions)</w:t>
            </w:r>
            <w:r w:rsidRPr="00705B2F">
              <w:rPr>
                <w:rFonts w:ascii="Edu NSW ACT Foundation Medium" w:hAnsi="Edu NSW ACT Foundation Medium"/>
              </w:rPr>
              <w:t xml:space="preserve"> of volunteers and students where required, and </w:t>
            </w:r>
            <w:r w:rsidRPr="00705B2F">
              <w:rPr>
                <w:rFonts w:ascii="Edu NSW ACT Foundation Medium" w:hAnsi="Edu NSW ACT Foundation Medium"/>
              </w:rPr>
              <w:lastRenderedPageBreak/>
              <w:t>ensuring that the details, including identification number and expiry date are recorded in the staff record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A854B8D" w14:textId="77777777" w:rsidR="00705B2F" w:rsidRPr="00705B2F" w:rsidRDefault="00705B2F" w:rsidP="00705B2F">
            <w:pPr>
              <w:spacing w:before="45"/>
              <w:jc w:val="center"/>
              <w:rPr>
                <w:rFonts w:ascii="Edu NSW ACT Foundation Medium" w:hAnsi="Edu NSW ACT Foundation Medium"/>
                <w:szCs w:val="24"/>
              </w:rPr>
            </w:pPr>
            <w:r w:rsidRPr="00705B2F">
              <w:rPr>
                <w:rFonts w:ascii="Edu NSW ACT Foundation Medium" w:hAnsi="Edu NSW ACT Foundation Medium"/>
                <w:szCs w:val="24"/>
              </w:rPr>
              <w:lastRenderedPageBreak/>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6B0149A"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C130A26" w14:textId="77777777" w:rsidR="00705B2F" w:rsidRPr="00705B2F" w:rsidRDefault="00705B2F" w:rsidP="00705B2F">
            <w:pPr>
              <w:spacing w:before="45"/>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179221A"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F1E3887" w14:textId="77777777" w:rsidR="00705B2F" w:rsidRPr="00705B2F" w:rsidRDefault="00705B2F" w:rsidP="00705B2F">
            <w:pPr>
              <w:spacing w:before="45"/>
              <w:jc w:val="center"/>
              <w:rPr>
                <w:rFonts w:ascii="Edu NSW ACT Foundation Medium" w:hAnsi="Edu NSW ACT Foundation Medium"/>
                <w:szCs w:val="24"/>
              </w:rPr>
            </w:pPr>
          </w:p>
        </w:tc>
      </w:tr>
      <w:tr w:rsidR="00705B2F" w:rsidRPr="00705B2F" w14:paraId="66019507"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184AC899"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Ensuring that the identifying number and the expiry date of a students or volunteers’ current teacher registration is recorded in the staff record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7FE6695" w14:textId="77777777" w:rsidR="00705B2F" w:rsidRPr="00705B2F" w:rsidRDefault="00705B2F" w:rsidP="00705B2F">
            <w:pPr>
              <w:spacing w:before="45"/>
              <w:jc w:val="center"/>
              <w:rPr>
                <w:rFonts w:ascii="Edu NSW ACT Foundation Medium" w:hAnsi="Edu NSW ACT Foundation Medium"/>
                <w:szCs w:val="24"/>
              </w:rPr>
            </w:pPr>
            <w:r w:rsidRPr="00705B2F">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5B2232B" w14:textId="77777777" w:rsidR="00705B2F" w:rsidRPr="00705B2F" w:rsidRDefault="00705B2F" w:rsidP="00705B2F">
            <w:pPr>
              <w:spacing w:before="45"/>
              <w:jc w:val="center"/>
              <w:rPr>
                <w:rFonts w:ascii="Edu NSW ACT Foundation Medium" w:eastAsia="Symbol" w:hAnsi="Edu NSW ACT Foundation Medium" w:cs="Symbol"/>
                <w:szCs w:val="24"/>
              </w:rPr>
            </w:pPr>
            <w:r w:rsidRPr="00705B2F">
              <w:rPr>
                <w:rFonts w:ascii="Edu NSW ACT Foundation Medium" w:eastAsia="Symbol" w:hAnsi="Edu NSW ACT Foundation Medium" w:cs="Symbol"/>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DFBF592" w14:textId="77777777" w:rsidR="00705B2F" w:rsidRPr="00705B2F" w:rsidRDefault="00705B2F" w:rsidP="00705B2F">
            <w:pPr>
              <w:spacing w:before="45"/>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608D0C9"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B3E7454" w14:textId="77777777" w:rsidR="00705B2F" w:rsidRPr="00705B2F" w:rsidRDefault="00705B2F" w:rsidP="00705B2F">
            <w:pPr>
              <w:spacing w:before="45"/>
              <w:jc w:val="center"/>
              <w:rPr>
                <w:rFonts w:ascii="Edu NSW ACT Foundation Medium" w:hAnsi="Edu NSW ACT Foundation Medium"/>
                <w:szCs w:val="24"/>
              </w:rPr>
            </w:pPr>
          </w:p>
        </w:tc>
      </w:tr>
      <w:tr w:rsidR="00705B2F" w:rsidRPr="00705B2F" w14:paraId="1C32D275"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65BF1791" w14:textId="77777777" w:rsidR="00705B2F" w:rsidRPr="00705B2F" w:rsidRDefault="00705B2F" w:rsidP="00705B2F">
            <w:pPr>
              <w:rPr>
                <w:rFonts w:ascii="Edu NSW ACT Foundation Medium" w:hAnsi="Edu NSW ACT Foundation Medium"/>
                <w:iCs/>
              </w:rPr>
            </w:pPr>
            <w:r w:rsidRPr="00705B2F">
              <w:rPr>
                <w:rFonts w:ascii="Edu NSW ACT Foundation Medium" w:hAnsi="Edu NSW ACT Foundation Medium"/>
              </w:rPr>
              <w:t xml:space="preserve">Ensuring that the staff record contains the full name, address and date of birth of volunteers and students attending the service </w:t>
            </w:r>
            <w:r w:rsidRPr="00705B2F">
              <w:rPr>
                <w:rFonts w:ascii="Edu NSW ACT Foundation Medium" w:hAnsi="Edu NSW ACT Foundation Medium"/>
                <w:i/>
                <w:color w:val="548DD4" w:themeColor="text2" w:themeTint="99"/>
                <w:szCs w:val="24"/>
              </w:rPr>
              <w:t>(Regulations 145, 149(1))</w:t>
            </w:r>
            <w:r w:rsidRPr="00705B2F">
              <w:rPr>
                <w:rFonts w:ascii="Edu NSW ACT Foundation Medium" w:hAnsi="Edu NSW ACT Foundation Medium"/>
                <w:iCs/>
                <w:color w:val="548DD4" w:themeColor="text2" w:themeTint="99"/>
                <w:szCs w:val="24"/>
              </w:rPr>
              <w: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EF7F056" w14:textId="77777777" w:rsidR="00705B2F" w:rsidRPr="00705B2F" w:rsidRDefault="00705B2F" w:rsidP="00705B2F">
            <w:pPr>
              <w:spacing w:before="45"/>
              <w:jc w:val="center"/>
              <w:rPr>
                <w:rFonts w:ascii="Edu NSW ACT Foundation Medium" w:hAnsi="Edu NSW ACT Foundation Medium"/>
                <w:szCs w:val="24"/>
              </w:rPr>
            </w:pPr>
            <w:r w:rsidRPr="00705B2F">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8CC0B34"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6D69C64" w14:textId="77777777" w:rsidR="00705B2F" w:rsidRPr="00705B2F" w:rsidRDefault="00705B2F" w:rsidP="00705B2F">
            <w:pPr>
              <w:spacing w:before="45"/>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23A5B47"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3CCA06A" w14:textId="77777777" w:rsidR="00705B2F" w:rsidRPr="00705B2F" w:rsidRDefault="00705B2F" w:rsidP="00705B2F">
            <w:pPr>
              <w:spacing w:before="45"/>
              <w:jc w:val="center"/>
              <w:rPr>
                <w:rFonts w:ascii="Edu NSW ACT Foundation Medium" w:hAnsi="Edu NSW ACT Foundation Medium"/>
                <w:szCs w:val="24"/>
              </w:rPr>
            </w:pPr>
          </w:p>
        </w:tc>
      </w:tr>
      <w:tr w:rsidR="00705B2F" w:rsidRPr="00705B2F" w14:paraId="15868DDC"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64C0A513"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Requesting additional information on the staff records such as emergency contact/next of kin and medical conditions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D89AA2F" w14:textId="77777777" w:rsidR="00705B2F" w:rsidRPr="00705B2F" w:rsidRDefault="00705B2F" w:rsidP="00705B2F">
            <w:pPr>
              <w:spacing w:before="45"/>
              <w:jc w:val="center"/>
              <w:rPr>
                <w:rFonts w:ascii="Edu NSW ACT Foundation Medium" w:hAnsi="Edu NSW ACT Foundation Medium"/>
                <w:szCs w:val="24"/>
              </w:rPr>
            </w:pPr>
            <w:r w:rsidRPr="00705B2F">
              <w:rPr>
                <w:rFonts w:ascii="Edu NSW ACT Foundation Medium" w:hAnsi="Edu NSW ACT Foundation Medium"/>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552B693" w14:textId="77777777" w:rsidR="00705B2F" w:rsidRPr="00705B2F" w:rsidRDefault="00705B2F" w:rsidP="00705B2F">
            <w:pPr>
              <w:spacing w:before="45"/>
              <w:jc w:val="center"/>
              <w:rPr>
                <w:rFonts w:ascii="Edu NSW ACT Foundation Medium" w:eastAsia="Symbol" w:hAnsi="Edu NSW ACT Foundation Medium" w:cs="Symbol"/>
                <w:szCs w:val="24"/>
              </w:rPr>
            </w:pPr>
            <w:r w:rsidRPr="00705B2F">
              <w:rPr>
                <w:rFonts w:ascii="Edu NSW ACT Foundation Medium" w:eastAsia="Symbol" w:hAnsi="Edu NSW ACT Foundation Medium" w:cs="Symbol"/>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132F5A7" w14:textId="77777777" w:rsidR="00705B2F" w:rsidRPr="00705B2F" w:rsidRDefault="00705B2F" w:rsidP="00705B2F">
            <w:pPr>
              <w:spacing w:before="45"/>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B06CFBF"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F5CC88D" w14:textId="77777777" w:rsidR="00705B2F" w:rsidRPr="00705B2F" w:rsidRDefault="00705B2F" w:rsidP="00705B2F">
            <w:pPr>
              <w:spacing w:before="45"/>
              <w:jc w:val="center"/>
              <w:rPr>
                <w:rFonts w:ascii="Edu NSW ACT Foundation Medium" w:hAnsi="Edu NSW ACT Foundation Medium"/>
                <w:szCs w:val="24"/>
              </w:rPr>
            </w:pPr>
          </w:p>
        </w:tc>
      </w:tr>
      <w:tr w:rsidR="00705B2F" w:rsidRPr="00705B2F" w14:paraId="47FC345A"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65FCF315"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 xml:space="preserve">Keeping a record for each day on which each student or volunteer participates with the date and the hours of participation </w:t>
            </w:r>
            <w:r w:rsidRPr="00705B2F">
              <w:rPr>
                <w:rFonts w:ascii="Edu NSW ACT Foundation Medium" w:hAnsi="Edu NSW ACT Foundation Medium"/>
                <w:i/>
                <w:color w:val="548DD4" w:themeColor="text2" w:themeTint="99"/>
                <w:szCs w:val="24"/>
              </w:rPr>
              <w:t>(Regulation 149(2))</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4065561" w14:textId="77777777" w:rsidR="00705B2F" w:rsidRPr="00705B2F" w:rsidRDefault="00705B2F" w:rsidP="00705B2F">
            <w:pPr>
              <w:spacing w:before="45"/>
              <w:jc w:val="center"/>
              <w:rPr>
                <w:rFonts w:ascii="Edu NSW ACT Foundation Medium" w:hAnsi="Edu NSW ACT Foundation Medium"/>
                <w:szCs w:val="24"/>
              </w:rPr>
            </w:pPr>
            <w:r w:rsidRPr="00705B2F">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2064187"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50CC955" w14:textId="77777777" w:rsidR="00705B2F" w:rsidRPr="00705B2F" w:rsidRDefault="00705B2F" w:rsidP="00705B2F">
            <w:pPr>
              <w:spacing w:before="45"/>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694B44C"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1D5892D" w14:textId="77777777" w:rsidR="00705B2F" w:rsidRPr="00705B2F" w:rsidRDefault="00705B2F" w:rsidP="00705B2F">
            <w:pPr>
              <w:spacing w:before="45"/>
              <w:jc w:val="center"/>
              <w:rPr>
                <w:rFonts w:ascii="Edu NSW ACT Foundation Medium" w:hAnsi="Edu NSW ACT Foundation Medium"/>
                <w:szCs w:val="24"/>
              </w:rPr>
            </w:pPr>
          </w:p>
        </w:tc>
      </w:tr>
      <w:tr w:rsidR="00705B2F" w:rsidRPr="00705B2F" w14:paraId="7A935308"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31713298"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 xml:space="preserve">Ensuring that volunteers, students and parents/guardians are adequately supervised at all times, and that the health, safety and wellbeing of children at the service is protected </w:t>
            </w:r>
            <w:r w:rsidRPr="00705B2F">
              <w:rPr>
                <w:rFonts w:ascii="Edu NSW ACT Foundation Medium" w:hAnsi="Edu NSW ACT Foundation Medium"/>
                <w:i/>
                <w:color w:val="548DD4" w:themeColor="text2" w:themeTint="99"/>
                <w:szCs w:val="24"/>
              </w:rPr>
              <w:t>(National Law, Section: 167)</w:t>
            </w:r>
            <w:r w:rsidRPr="00705B2F">
              <w:rPr>
                <w:rFonts w:ascii="Edu NSW ACT Foundation Medium" w:hAnsi="Edu NSW ACT Foundation Medium"/>
              </w:rPr>
              <w:t xml:space="preserve">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EAEB926" w14:textId="77777777" w:rsidR="00705B2F" w:rsidRPr="00705B2F" w:rsidRDefault="00705B2F" w:rsidP="00705B2F">
            <w:pPr>
              <w:spacing w:before="45"/>
              <w:jc w:val="center"/>
              <w:rPr>
                <w:rFonts w:ascii="Edu NSW ACT Foundation Medium" w:hAnsi="Edu NSW ACT Foundation Medium"/>
                <w:szCs w:val="24"/>
              </w:rPr>
            </w:pPr>
            <w:r w:rsidRPr="00705B2F">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001CF07"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07032C9"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B590A95"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1F7CD7E" w14:textId="77777777" w:rsidR="00705B2F" w:rsidRPr="00705B2F" w:rsidRDefault="00705B2F" w:rsidP="00705B2F">
            <w:pPr>
              <w:spacing w:before="45"/>
              <w:jc w:val="center"/>
              <w:rPr>
                <w:rFonts w:ascii="Edu NSW ACT Foundation Medium" w:hAnsi="Edu NSW ACT Foundation Medium"/>
                <w:szCs w:val="24"/>
              </w:rPr>
            </w:pPr>
          </w:p>
        </w:tc>
      </w:tr>
      <w:tr w:rsidR="00705B2F" w:rsidRPr="00705B2F" w14:paraId="4F846F4A"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00E54834"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Following the directions of staff at the service at all times to ensure that the health, safety and wellbeing of children is protected.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70FB4C0"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0961CFE"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9E3093A" w14:textId="77777777" w:rsidR="00705B2F" w:rsidRPr="00705B2F" w:rsidRDefault="00705B2F" w:rsidP="00705B2F">
            <w:pPr>
              <w:spacing w:before="45"/>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5E5BE73"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9C82D73"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r>
      <w:tr w:rsidR="00705B2F" w:rsidRPr="00705B2F" w14:paraId="7E7D2DAD"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26AE53E9"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 xml:space="preserve">Ensuring volunteers and students on placement at the service are not affected by alcohol or drugs (including prescription medication) that would impair their capacity to supervise or provide education and care to children </w:t>
            </w:r>
            <w:r w:rsidRPr="00705B2F">
              <w:rPr>
                <w:rFonts w:ascii="Edu NSW ACT Foundation Medium" w:hAnsi="Edu NSW ACT Foundation Medium"/>
                <w:i/>
                <w:color w:val="548DD4" w:themeColor="text2" w:themeTint="99"/>
                <w:szCs w:val="24"/>
              </w:rPr>
              <w:t>(Regulation 83)</w:t>
            </w:r>
            <w:r w:rsidRPr="00705B2F">
              <w:rPr>
                <w:rFonts w:ascii="Edu NSW ACT Foundation Medium" w:hAnsi="Edu NSW ACT Foundation Medium"/>
              </w:rPr>
              <w:t xml:space="preserve"> </w:t>
            </w:r>
            <w:r w:rsidRPr="00705B2F">
              <w:rPr>
                <w:rFonts w:ascii="Edu NSW ACT Foundation Medium" w:hAnsi="Edu NSW ACT Foundation Medium"/>
                <w:i/>
                <w:iCs/>
                <w:color w:val="693A77" w:themeColor="accent4"/>
                <w:szCs w:val="24"/>
              </w:rPr>
              <w:t>(refer to Tobacco, Alcohol and other Drugs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8D5C5F3" w14:textId="77777777" w:rsidR="00705B2F" w:rsidRPr="00705B2F" w:rsidRDefault="00705B2F" w:rsidP="00705B2F">
            <w:pPr>
              <w:spacing w:before="45"/>
              <w:jc w:val="center"/>
              <w:rPr>
                <w:rFonts w:ascii="Edu NSW ACT Foundation Medium" w:hAnsi="Edu NSW ACT Foundation Medium"/>
                <w:szCs w:val="24"/>
              </w:rPr>
            </w:pPr>
            <w:r w:rsidRPr="00705B2F">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C17A684"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25BC204"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52EBF70"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D72F711"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r>
      <w:tr w:rsidR="00705B2F" w:rsidRPr="00705B2F" w14:paraId="532389A5"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234E3245"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 xml:space="preserve">Providing volunteers, students and parents/guardians with access to all service policies and procedures </w:t>
            </w:r>
            <w:r w:rsidRPr="00705B2F">
              <w:rPr>
                <w:rFonts w:ascii="Edu NSW ACT Foundation Medium" w:hAnsi="Edu NSW ACT Foundation Medium"/>
                <w:i/>
                <w:color w:val="548DD4" w:themeColor="text2" w:themeTint="99"/>
                <w:szCs w:val="24"/>
              </w:rPr>
              <w:t>(Regulation 171)</w:t>
            </w:r>
            <w:r w:rsidRPr="00705B2F">
              <w:rPr>
                <w:rFonts w:ascii="Edu NSW ACT Foundation Medium" w:hAnsi="Edu NSW ACT Foundation Medium"/>
              </w:rPr>
              <w:t xml:space="preserve">, and access to the </w:t>
            </w:r>
            <w:r w:rsidRPr="00705B2F">
              <w:rPr>
                <w:rFonts w:ascii="Edu NSW ACT Foundation Medium" w:hAnsi="Edu NSW ACT Foundation Medium"/>
                <w:i/>
                <w:color w:val="548DD4" w:themeColor="text2" w:themeTint="99"/>
                <w:szCs w:val="24"/>
              </w:rPr>
              <w:t>Education and Care Services National Regulations 2011 and Education and Care Services National Law (Regulation 185)</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9EB549D" w14:textId="77777777" w:rsidR="00705B2F" w:rsidRPr="00705B2F" w:rsidRDefault="00705B2F" w:rsidP="00705B2F">
            <w:pPr>
              <w:spacing w:before="45"/>
              <w:jc w:val="center"/>
              <w:rPr>
                <w:rFonts w:ascii="Edu NSW ACT Foundation Medium" w:hAnsi="Edu NSW ACT Foundation Medium"/>
                <w:szCs w:val="24"/>
              </w:rPr>
            </w:pPr>
            <w:r w:rsidRPr="00705B2F">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419D2D2"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DB97638" w14:textId="77777777" w:rsidR="00705B2F" w:rsidRPr="00705B2F" w:rsidRDefault="00705B2F" w:rsidP="00705B2F">
            <w:pPr>
              <w:spacing w:before="45"/>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EF8F11A"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F46331C" w14:textId="77777777" w:rsidR="00705B2F" w:rsidRPr="00705B2F" w:rsidRDefault="00705B2F" w:rsidP="00705B2F">
            <w:pPr>
              <w:spacing w:before="45"/>
              <w:jc w:val="center"/>
              <w:rPr>
                <w:rFonts w:ascii="Edu NSW ACT Foundation Medium" w:hAnsi="Edu NSW ACT Foundation Medium"/>
                <w:szCs w:val="24"/>
              </w:rPr>
            </w:pPr>
          </w:p>
        </w:tc>
      </w:tr>
      <w:tr w:rsidR="00705B2F" w:rsidRPr="00705B2F" w14:paraId="589E8E0B"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15645BEE" w14:textId="77777777" w:rsidR="00705B2F" w:rsidRPr="00705B2F" w:rsidRDefault="00705B2F" w:rsidP="00705B2F">
            <w:pPr>
              <w:rPr>
                <w:rFonts w:ascii="Edu NSW ACT Foundation Medium" w:hAnsi="Edu NSW ACT Foundation Medium"/>
                <w:i/>
                <w:color w:val="548DD4" w:themeColor="text2" w:themeTint="99"/>
                <w:szCs w:val="24"/>
              </w:rPr>
            </w:pPr>
            <w:r w:rsidRPr="00705B2F">
              <w:rPr>
                <w:rFonts w:ascii="Edu NSW ACT Foundation Medium" w:hAnsi="Edu NSW ACT Foundation Medium"/>
              </w:rPr>
              <w:t xml:space="preserve">Ensuring that volunteers, students and parents/guardians comply with the </w:t>
            </w:r>
            <w:r w:rsidRPr="00705B2F">
              <w:rPr>
                <w:rFonts w:ascii="Edu NSW ACT Foundation Medium" w:hAnsi="Edu NSW ACT Foundation Medium"/>
                <w:i/>
                <w:color w:val="548DD4" w:themeColor="text2" w:themeTint="99"/>
                <w:szCs w:val="24"/>
              </w:rPr>
              <w:t xml:space="preserve">Education and Care Services National Regulations 2011 </w:t>
            </w:r>
            <w:r w:rsidRPr="00705B2F">
              <w:rPr>
                <w:rFonts w:ascii="Edu NSW ACT Foundation Medium" w:hAnsi="Edu NSW ACT Foundation Medium"/>
                <w:szCs w:val="24"/>
              </w:rPr>
              <w:t>and</w:t>
            </w:r>
            <w:r w:rsidRPr="00705B2F">
              <w:rPr>
                <w:rFonts w:ascii="Edu NSW ACT Foundation Medium" w:hAnsi="Edu NSW ACT Foundation Medium"/>
                <w:i/>
                <w:color w:val="548DD4" w:themeColor="text2" w:themeTint="99"/>
                <w:szCs w:val="24"/>
              </w:rPr>
              <w:t xml:space="preserve"> Education and Care Services National Law </w:t>
            </w:r>
            <w:r w:rsidRPr="00705B2F">
              <w:rPr>
                <w:rFonts w:ascii="Edu NSW ACT Foundation Medium" w:hAnsi="Edu NSW ACT Foundation Medium"/>
              </w:rPr>
              <w:t xml:space="preserve">and all service policies and procedures </w:t>
            </w:r>
            <w:r w:rsidRPr="00705B2F">
              <w:rPr>
                <w:rFonts w:ascii="Edu NSW ACT Foundation Medium" w:hAnsi="Edu NSW ACT Foundation Medium"/>
                <w:i/>
                <w:color w:val="548DD4" w:themeColor="text2" w:themeTint="99"/>
                <w:szCs w:val="24"/>
              </w:rPr>
              <w:t>(Regulations 170)</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6277CE5" w14:textId="77777777" w:rsidR="00705B2F" w:rsidRPr="00705B2F" w:rsidRDefault="00705B2F" w:rsidP="00705B2F">
            <w:pPr>
              <w:spacing w:before="45"/>
              <w:jc w:val="center"/>
              <w:rPr>
                <w:rFonts w:ascii="Edu NSW ACT Foundation Medium" w:hAnsi="Edu NSW ACT Foundation Medium"/>
                <w:szCs w:val="24"/>
              </w:rPr>
            </w:pPr>
            <w:r w:rsidRPr="00705B2F">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3EF494F"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DDC6006"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A5C97A0"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D31BFF9"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r>
      <w:tr w:rsidR="00705B2F" w:rsidRPr="00705B2F" w14:paraId="4D28F9DF"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55BC2CFD"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 xml:space="preserve">Complying with the requirements of the </w:t>
            </w:r>
            <w:r w:rsidRPr="00705B2F">
              <w:rPr>
                <w:rFonts w:ascii="Edu NSW ACT Foundation Medium" w:hAnsi="Edu NSW ACT Foundation Medium"/>
                <w:i/>
                <w:color w:val="548DD4" w:themeColor="text2" w:themeTint="99"/>
                <w:szCs w:val="24"/>
              </w:rPr>
              <w:t xml:space="preserve">Education and Care Services National Regulations 2011, Education and Care Services National Law (Regulation 185) </w:t>
            </w:r>
            <w:r w:rsidRPr="00705B2F">
              <w:rPr>
                <w:rFonts w:ascii="Edu NSW ACT Foundation Medium" w:hAnsi="Edu NSW ACT Foundation Medium"/>
              </w:rPr>
              <w:t xml:space="preserve">and with all service policies and procedures, including the </w:t>
            </w:r>
            <w:r w:rsidRPr="00705B2F">
              <w:rPr>
                <w:rFonts w:ascii="Edu NSW ACT Foundation Medium" w:hAnsi="Edu NSW ACT Foundation Medium"/>
                <w:i/>
                <w:iCs/>
                <w:color w:val="693A77" w:themeColor="accent4"/>
                <w:szCs w:val="24"/>
              </w:rPr>
              <w:t>Code of Conduct Policy</w:t>
            </w:r>
            <w:r w:rsidRPr="00705B2F">
              <w:rPr>
                <w:rFonts w:ascii="Edu NSW ACT Foundation Medium" w:hAnsi="Edu NSW ACT Foundation Medium"/>
              </w:rPr>
              <w:t xml:space="preserve">, </w:t>
            </w:r>
            <w:r w:rsidRPr="00705B2F">
              <w:rPr>
                <w:rFonts w:ascii="Edu NSW ACT Foundation Medium" w:hAnsi="Edu NSW ACT Foundation Medium"/>
                <w:i/>
                <w:iCs/>
                <w:color w:val="693A77" w:themeColor="accent4"/>
                <w:szCs w:val="24"/>
              </w:rPr>
              <w:t>Child Safe Environment</w:t>
            </w:r>
            <w:r w:rsidRPr="00705B2F">
              <w:rPr>
                <w:rFonts w:ascii="Edu NSW ACT Foundation Medium" w:hAnsi="Edu NSW ACT Foundation Medium"/>
              </w:rPr>
              <w:t xml:space="preserve"> </w:t>
            </w:r>
            <w:r w:rsidRPr="00705B2F">
              <w:rPr>
                <w:rFonts w:ascii="Edu NSW ACT Foundation Medium" w:hAnsi="Edu NSW ACT Foundation Medium"/>
                <w:i/>
                <w:iCs/>
                <w:color w:val="693A77" w:themeColor="accent4"/>
                <w:szCs w:val="24"/>
              </w:rPr>
              <w:t>and Wellbeing Policy, Interactions with Children</w:t>
            </w:r>
            <w:r w:rsidRPr="00705B2F">
              <w:rPr>
                <w:rFonts w:ascii="Edu NSW ACT Foundation Medium" w:hAnsi="Edu NSW ACT Foundation Medium"/>
              </w:rPr>
              <w:t xml:space="preserve"> and </w:t>
            </w:r>
            <w:r w:rsidRPr="00705B2F">
              <w:rPr>
                <w:rFonts w:ascii="Edu NSW ACT Foundation Medium" w:hAnsi="Edu NSW ACT Foundation Medium"/>
                <w:i/>
                <w:iCs/>
                <w:color w:val="693A77" w:themeColor="accent4"/>
                <w:szCs w:val="24"/>
              </w:rPr>
              <w:t>Privacy and Confidentiality Policy</w:t>
            </w:r>
            <w:r w:rsidRPr="00705B2F">
              <w:rPr>
                <w:rFonts w:ascii="Edu NSW ACT Foundation Medium" w:hAnsi="Edu NSW ACT Foundation Medium"/>
              </w:rPr>
              <w:t xml:space="preserve"> while attending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F16BC74"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648801D"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667A76F" w14:textId="77777777" w:rsidR="00705B2F" w:rsidRPr="00705B2F" w:rsidRDefault="00705B2F" w:rsidP="00705B2F">
            <w:pPr>
              <w:spacing w:before="45"/>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18F316F"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D681636"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r>
      <w:tr w:rsidR="00705B2F" w:rsidRPr="00705B2F" w14:paraId="16FBB94F"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3806C6BD"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Ensuring that volunteers, students and parents/guardians are aware of how to comply with child protection law and Child Safe Standards obligations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7031B9F" w14:textId="77777777" w:rsidR="00705B2F" w:rsidRPr="00705B2F" w:rsidRDefault="00705B2F" w:rsidP="00705B2F">
            <w:pPr>
              <w:spacing w:before="45"/>
              <w:jc w:val="center"/>
              <w:rPr>
                <w:rFonts w:ascii="Edu NSW ACT Foundation Medium" w:hAnsi="Edu NSW ACT Foundation Medium"/>
                <w:szCs w:val="24"/>
              </w:rPr>
            </w:pPr>
            <w:r w:rsidRPr="00705B2F">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D47903B"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D750FCF" w14:textId="77777777" w:rsidR="00705B2F" w:rsidRPr="00705B2F" w:rsidRDefault="00705B2F" w:rsidP="00705B2F">
            <w:pPr>
              <w:spacing w:before="45"/>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EEC5304"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B39799F" w14:textId="77777777" w:rsidR="00705B2F" w:rsidRPr="00705B2F" w:rsidRDefault="00705B2F" w:rsidP="00705B2F">
            <w:pPr>
              <w:spacing w:before="45"/>
              <w:jc w:val="center"/>
              <w:rPr>
                <w:rFonts w:ascii="Edu NSW ACT Foundation Medium" w:hAnsi="Edu NSW ACT Foundation Medium"/>
                <w:szCs w:val="24"/>
              </w:rPr>
            </w:pPr>
          </w:p>
        </w:tc>
      </w:tr>
      <w:tr w:rsidR="00705B2F" w:rsidRPr="00705B2F" w14:paraId="108E7F53"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5200B895"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 xml:space="preserve">Ensuring volunteers, students and parents/guardians can identify children with medical conditions, the child’s medical management plan and the location of the child’s medication </w:t>
            </w:r>
            <w:r w:rsidRPr="00705B2F">
              <w:rPr>
                <w:rFonts w:ascii="Edu NSW ACT Foundation Medium" w:hAnsi="Edu NSW ACT Foundation Medium"/>
                <w:i/>
                <w:color w:val="548DD4" w:themeColor="text2" w:themeTint="99"/>
                <w:szCs w:val="24"/>
              </w:rPr>
              <w:t>(Regulations 90, 168(2)(d), 170, 171)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0B5FE68" w14:textId="77777777" w:rsidR="00705B2F" w:rsidRPr="00705B2F" w:rsidRDefault="00705B2F" w:rsidP="00705B2F">
            <w:pPr>
              <w:spacing w:before="45"/>
              <w:jc w:val="center"/>
              <w:rPr>
                <w:rFonts w:ascii="Edu NSW ACT Foundation Medium" w:hAnsi="Edu NSW ACT Foundation Medium"/>
                <w:szCs w:val="24"/>
              </w:rPr>
            </w:pPr>
            <w:r w:rsidRPr="00705B2F">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0ED79D3"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1678DA4"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CB1806E"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098CA1C" w14:textId="77777777" w:rsidR="00705B2F" w:rsidRPr="00705B2F" w:rsidRDefault="00705B2F" w:rsidP="00705B2F">
            <w:pPr>
              <w:spacing w:before="45"/>
              <w:jc w:val="center"/>
              <w:rPr>
                <w:rFonts w:ascii="Edu NSW ACT Foundation Medium" w:hAnsi="Edu NSW ACT Foundation Medium"/>
                <w:szCs w:val="24"/>
              </w:rPr>
            </w:pPr>
          </w:p>
        </w:tc>
      </w:tr>
      <w:tr w:rsidR="00705B2F" w:rsidRPr="00705B2F" w14:paraId="613A09C2"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45B73CE3"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 xml:space="preserve">Informing volunteers, students and parents/guardians of the services </w:t>
            </w:r>
            <w:r w:rsidRPr="00705B2F">
              <w:rPr>
                <w:rFonts w:ascii="Edu NSW ACT Foundation Medium" w:hAnsi="Edu NSW ACT Foundation Medium"/>
                <w:i/>
                <w:iCs/>
                <w:color w:val="693A77" w:themeColor="accent4"/>
                <w:szCs w:val="24"/>
              </w:rPr>
              <w:t>Dealing with Medical Conditions Policy</w:t>
            </w:r>
            <w:r w:rsidRPr="00705B2F">
              <w:rPr>
                <w:rFonts w:ascii="Edu NSW ACT Foundation Medium" w:hAnsi="Edu NSW ACT Foundation Medium"/>
              </w:rPr>
              <w:t xml:space="preserve"> </w:t>
            </w:r>
            <w:r w:rsidRPr="00705B2F">
              <w:rPr>
                <w:rFonts w:ascii="Edu NSW ACT Foundation Medium" w:hAnsi="Edu NSW ACT Foundation Medium"/>
                <w:i/>
                <w:color w:val="548DD4" w:themeColor="text2" w:themeTint="99"/>
                <w:szCs w:val="24"/>
              </w:rPr>
              <w:t>(Regulations 90, 168(2)(d), 170, 171)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1A7B0FA" w14:textId="77777777" w:rsidR="00705B2F" w:rsidRPr="00705B2F" w:rsidRDefault="00705B2F" w:rsidP="00705B2F">
            <w:pPr>
              <w:spacing w:before="45"/>
              <w:jc w:val="center"/>
              <w:rPr>
                <w:rFonts w:ascii="Edu NSW ACT Foundation Medium" w:hAnsi="Edu NSW ACT Foundation Medium"/>
                <w:szCs w:val="24"/>
              </w:rPr>
            </w:pPr>
            <w:r w:rsidRPr="00705B2F">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93D1880"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7E1AA62" w14:textId="77777777" w:rsidR="00705B2F" w:rsidRPr="00705B2F" w:rsidRDefault="00705B2F" w:rsidP="00705B2F">
            <w:pPr>
              <w:spacing w:before="45"/>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752612C"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E669A4C" w14:textId="77777777" w:rsidR="00705B2F" w:rsidRPr="00705B2F" w:rsidRDefault="00705B2F" w:rsidP="00705B2F">
            <w:pPr>
              <w:spacing w:before="45"/>
              <w:jc w:val="center"/>
              <w:rPr>
                <w:rFonts w:ascii="Edu NSW ACT Foundation Medium" w:hAnsi="Edu NSW ACT Foundation Medium"/>
                <w:szCs w:val="24"/>
              </w:rPr>
            </w:pPr>
          </w:p>
        </w:tc>
      </w:tr>
      <w:tr w:rsidR="00705B2F" w:rsidRPr="00705B2F" w14:paraId="710DCA84"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0A954181" w14:textId="77777777" w:rsidR="00705B2F" w:rsidRPr="00705B2F" w:rsidRDefault="00705B2F" w:rsidP="00705B2F">
            <w:pPr>
              <w:rPr>
                <w:rFonts w:ascii="Edu NSW ACT Foundation Medium" w:hAnsi="Edu NSW ACT Foundation Medium"/>
                <w:highlight w:val="yellow"/>
              </w:rPr>
            </w:pPr>
            <w:r w:rsidRPr="00705B2F">
              <w:rPr>
                <w:rFonts w:ascii="Edu NSW ACT Foundation Medium" w:hAnsi="Edu NSW ACT Foundation Medium"/>
              </w:rPr>
              <w:lastRenderedPageBreak/>
              <w:t xml:space="preserve">Informing volunteers, students and parents/guardians of the services emergency and evacuation procedures </w:t>
            </w:r>
            <w:r w:rsidRPr="00705B2F">
              <w:rPr>
                <w:rFonts w:ascii="Edu NSW ACT Foundation Medium" w:hAnsi="Edu NSW ACT Foundation Medium"/>
                <w:i/>
                <w:color w:val="548DD4" w:themeColor="text2" w:themeTint="99"/>
                <w:szCs w:val="24"/>
              </w:rPr>
              <w:t>(Regulations 97, 168 (2)(e))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AFEA62A" w14:textId="77777777" w:rsidR="00705B2F" w:rsidRPr="00705B2F" w:rsidRDefault="00705B2F" w:rsidP="00705B2F">
            <w:pPr>
              <w:spacing w:before="45"/>
              <w:jc w:val="center"/>
              <w:rPr>
                <w:rFonts w:ascii="Edu NSW ACT Foundation Medium" w:hAnsi="Edu NSW ACT Foundation Medium"/>
                <w:szCs w:val="24"/>
              </w:rPr>
            </w:pPr>
            <w:r w:rsidRPr="00705B2F">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6396ADB"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3C525FB"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D4EE088"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6088CC8" w14:textId="77777777" w:rsidR="00705B2F" w:rsidRPr="00705B2F" w:rsidRDefault="00705B2F" w:rsidP="00705B2F">
            <w:pPr>
              <w:spacing w:before="45"/>
              <w:jc w:val="center"/>
              <w:rPr>
                <w:rFonts w:ascii="Edu NSW ACT Foundation Medium" w:hAnsi="Edu NSW ACT Foundation Medium"/>
                <w:szCs w:val="24"/>
              </w:rPr>
            </w:pPr>
          </w:p>
        </w:tc>
      </w:tr>
      <w:tr w:rsidR="00705B2F" w:rsidRPr="00705B2F" w14:paraId="1EE7F079"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391F1F71"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 xml:space="preserve">Developing an induction checklist for volunteers and students attending the service </w:t>
            </w:r>
            <w:r w:rsidRPr="00705B2F">
              <w:rPr>
                <w:rFonts w:ascii="Edu NSW ACT Foundation Medium" w:hAnsi="Edu NSW ACT Foundation Medium"/>
                <w:i/>
                <w:color w:val="EE4158"/>
                <w:szCs w:val="24"/>
              </w:rPr>
              <w:t>(refer to Attachment 1)</w:t>
            </w:r>
            <w:r w:rsidRPr="00705B2F">
              <w:rPr>
                <w:rFonts w:ascii="Edu NSW ACT Foundation Medium" w:hAnsi="Edu NSW ACT Foundation Medium"/>
              </w:rPr>
              <w:t xml:space="preserve"> in consultation with the nominated supervisor and educators.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A0604B2" w14:textId="77777777" w:rsidR="00705B2F" w:rsidRPr="00705B2F" w:rsidRDefault="00705B2F" w:rsidP="00705B2F">
            <w:pPr>
              <w:spacing w:before="45"/>
              <w:jc w:val="center"/>
              <w:rPr>
                <w:rFonts w:ascii="Edu NSW ACT Foundation Medium" w:hAnsi="Edu NSW ACT Foundation Medium"/>
                <w:szCs w:val="24"/>
              </w:rPr>
            </w:pPr>
            <w:r w:rsidRPr="00705B2F">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3EF07EA"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40F818A"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1E94355"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CC8D032" w14:textId="77777777" w:rsidR="00705B2F" w:rsidRPr="00705B2F" w:rsidRDefault="00705B2F" w:rsidP="00705B2F">
            <w:pPr>
              <w:spacing w:before="45"/>
              <w:jc w:val="center"/>
              <w:rPr>
                <w:rFonts w:ascii="Edu NSW ACT Foundation Medium" w:hAnsi="Edu NSW ACT Foundation Medium"/>
                <w:szCs w:val="24"/>
              </w:rPr>
            </w:pPr>
          </w:p>
        </w:tc>
      </w:tr>
      <w:tr w:rsidR="00705B2F" w:rsidRPr="00705B2F" w14:paraId="3EF9D8CD"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4301116C"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 xml:space="preserve">Ensuring that volunteers and students have completed the induction checklist </w:t>
            </w:r>
            <w:r w:rsidRPr="00705B2F">
              <w:rPr>
                <w:rFonts w:ascii="Edu NSW ACT Foundation Medium" w:hAnsi="Edu NSW ACT Foundation Medium"/>
                <w:i/>
                <w:color w:val="EE4158"/>
                <w:szCs w:val="24"/>
              </w:rPr>
              <w:t xml:space="preserve">(refer to Attachment 1) </w:t>
            </w:r>
            <w:r w:rsidRPr="00705B2F">
              <w:rPr>
                <w:rFonts w:ascii="Edu NSW ACT Foundation Medium" w:hAnsi="Edu NSW ACT Foundation Medium"/>
              </w:rPr>
              <w:t>and have been provided with a copy of the staff handbook, if applicable.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B06304E" w14:textId="77777777" w:rsidR="00705B2F" w:rsidRPr="00705B2F" w:rsidRDefault="00705B2F" w:rsidP="00705B2F">
            <w:pPr>
              <w:spacing w:before="45"/>
              <w:jc w:val="center"/>
              <w:rPr>
                <w:rFonts w:ascii="Edu NSW ACT Foundation Medium" w:hAnsi="Edu NSW ACT Foundation Medium"/>
                <w:szCs w:val="24"/>
              </w:rPr>
            </w:pPr>
            <w:r w:rsidRPr="00705B2F">
              <w:rPr>
                <w:rFonts w:ascii="Edu NSW ACT Foundation Medium" w:hAnsi="Edu NSW ACT Foundation Medium"/>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777F288"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FA02F36"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F40025C"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5A751CC"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r>
      <w:tr w:rsidR="00705B2F" w:rsidRPr="00705B2F" w14:paraId="61A1A6CA" w14:textId="77777777" w:rsidTr="00BC117D">
        <w:tc>
          <w:tcPr>
            <w:tcW w:w="5523" w:type="dxa"/>
            <w:tcBorders>
              <w:top w:val="single" w:sz="4" w:space="0" w:color="B6BD37"/>
              <w:left w:val="single" w:sz="4" w:space="0" w:color="B6BD37"/>
              <w:bottom w:val="single" w:sz="4" w:space="0" w:color="B6BD37"/>
              <w:right w:val="single" w:sz="4" w:space="0" w:color="B6BD37"/>
            </w:tcBorders>
          </w:tcPr>
          <w:p w14:paraId="11FEF436"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rPr>
              <w:t>Developing a range of strategies to enable and encourage the participation and involvement of parents/guardians at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CEB76E2"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03CAFF0" w14:textId="77777777" w:rsidR="00705B2F" w:rsidRPr="00705B2F" w:rsidRDefault="00705B2F" w:rsidP="00705B2F">
            <w:pPr>
              <w:spacing w:before="45"/>
              <w:jc w:val="center"/>
              <w:rPr>
                <w:rFonts w:ascii="Edu NSW ACT Foundation Medium" w:hAnsi="Edu NSW ACT Foundation Medium"/>
                <w:szCs w:val="24"/>
              </w:rPr>
            </w:pPr>
            <w:r w:rsidRPr="00705B2F">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336837F" w14:textId="77777777" w:rsidR="00705B2F" w:rsidRPr="00705B2F" w:rsidRDefault="00705B2F" w:rsidP="00705B2F">
            <w:pPr>
              <w:spacing w:before="45"/>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D5F7BF9" w14:textId="77777777" w:rsidR="00705B2F" w:rsidRPr="00705B2F" w:rsidRDefault="00705B2F" w:rsidP="00705B2F">
            <w:pPr>
              <w:spacing w:before="45"/>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323DB52" w14:textId="77777777" w:rsidR="00705B2F" w:rsidRPr="00705B2F" w:rsidRDefault="00705B2F" w:rsidP="00705B2F">
            <w:pPr>
              <w:spacing w:before="45"/>
              <w:jc w:val="center"/>
              <w:rPr>
                <w:rFonts w:ascii="Edu NSW ACT Foundation Medium" w:hAnsi="Edu NSW ACT Foundation Medium"/>
                <w:szCs w:val="24"/>
              </w:rPr>
            </w:pPr>
          </w:p>
        </w:tc>
      </w:tr>
    </w:tbl>
    <w:p w14:paraId="11887099" w14:textId="77777777" w:rsidR="00705B2F" w:rsidRPr="00705B2F" w:rsidRDefault="00705B2F" w:rsidP="00705B2F">
      <w:pPr>
        <w:spacing w:before="45"/>
        <w:ind w:left="1276"/>
        <w:rPr>
          <w:rFonts w:ascii="Edu NSW ACT Foundation Medium" w:hAnsi="Edu NSW ACT Foundation Medium"/>
          <w:szCs w:val="24"/>
        </w:rPr>
      </w:pPr>
    </w:p>
    <w:p w14:paraId="3A544F8F"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noProof/>
          <w:szCs w:val="24"/>
        </w:rPr>
        <mc:AlternateContent>
          <mc:Choice Requires="wps">
            <w:drawing>
              <wp:anchor distT="0" distB="0" distL="114300" distR="114300" simplePos="0" relativeHeight="251661312" behindDoc="0" locked="1" layoutInCell="1" allowOverlap="1" wp14:anchorId="768D5274" wp14:editId="26A11617">
                <wp:simplePos x="0" y="0"/>
                <wp:positionH relativeFrom="column">
                  <wp:posOffset>827405</wp:posOffset>
                </wp:positionH>
                <wp:positionV relativeFrom="paragraph">
                  <wp:posOffset>-40005</wp:posOffset>
                </wp:positionV>
                <wp:extent cx="5709285" cy="0"/>
                <wp:effectExtent l="0" t="0" r="0" b="0"/>
                <wp:wrapNone/>
                <wp:docPr id="11" name="Straight Connector 11"/>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66B8493C" id="Straight Connector 11"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15pt,-3.15pt" to="514.7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" strokecolor="#f69434" strokeweight="1.25pt">
                <v:stroke dashstyle="1 1"/>
                <w10:anchorlock/>
              </v:line>
            </w:pict>
          </mc:Fallback>
        </mc:AlternateContent>
      </w:r>
    </w:p>
    <w:p w14:paraId="4F7D00B5" w14:textId="77777777" w:rsidR="00705B2F" w:rsidRPr="00705B2F" w:rsidRDefault="00705B2F" w:rsidP="00705B2F">
      <w:pPr>
        <w:keepNext/>
        <w:keepLines/>
        <w:spacing w:before="120" w:after="0"/>
        <w:ind w:left="1276"/>
        <w:outlineLvl w:val="0"/>
        <w:rPr>
          <w:rFonts w:ascii="Edu NSW ACT Foundation Medium" w:eastAsiaTheme="majorEastAsia" w:hAnsi="Edu NSW ACT Foundation Medium" w:cstheme="majorBidi"/>
          <w:b/>
          <w:bCs/>
          <w:caps/>
          <w:color w:val="548DD4" w:themeColor="text2" w:themeTint="99"/>
          <w:sz w:val="24"/>
          <w:szCs w:val="28"/>
        </w:rPr>
      </w:pPr>
      <w:r w:rsidRPr="00705B2F">
        <w:rPr>
          <w:rFonts w:ascii="Edu NSW ACT Foundation Medium" w:eastAsiaTheme="majorEastAsia" w:hAnsi="Edu NSW ACT Foundation Medium" w:cstheme="majorBidi"/>
          <w:b/>
          <w:bCs/>
          <w:caps/>
          <w:noProof/>
          <w:color w:val="548DD4" w:themeColor="text2" w:themeTint="99"/>
          <w:sz w:val="24"/>
          <w:szCs w:val="28"/>
        </w:rPr>
        <w:drawing>
          <wp:anchor distT="0" distB="0" distL="114300" distR="114300" simplePos="0" relativeHeight="251668480" behindDoc="1" locked="1" layoutInCell="1" allowOverlap="1" wp14:anchorId="0CD94434" wp14:editId="061A3C30">
            <wp:simplePos x="0" y="0"/>
            <wp:positionH relativeFrom="column">
              <wp:posOffset>-71374</wp:posOffset>
            </wp:positionH>
            <wp:positionV relativeFrom="line">
              <wp:align>top</wp:align>
            </wp:positionV>
            <wp:extent cx="828000" cy="82800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3">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705B2F">
        <w:rPr>
          <w:rFonts w:ascii="Edu NSW ACT Foundation Medium" w:eastAsiaTheme="majorEastAsia" w:hAnsi="Edu NSW ACT Foundation Medium" w:cstheme="majorBidi"/>
          <w:b/>
          <w:bCs/>
          <w:caps/>
          <w:color w:val="548DD4" w:themeColor="text2" w:themeTint="99"/>
          <w:sz w:val="24"/>
          <w:szCs w:val="28"/>
        </w:rPr>
        <w:t>Background and Legislation</w:t>
      </w:r>
    </w:p>
    <w:p w14:paraId="0990FED7" w14:textId="77777777" w:rsidR="00705B2F" w:rsidRPr="00705B2F" w:rsidRDefault="00705B2F" w:rsidP="00705B2F">
      <w:pPr>
        <w:keepNext/>
        <w:keepLines/>
        <w:spacing w:before="200" w:after="0"/>
        <w:ind w:left="1276"/>
        <w:outlineLvl w:val="1"/>
        <w:rPr>
          <w:rFonts w:ascii="Edu NSW ACT Foundation Medium" w:eastAsiaTheme="majorEastAsia" w:hAnsi="Edu NSW ACT Foundation Medium" w:cstheme="majorBidi"/>
          <w:caps/>
          <w:sz w:val="22"/>
          <w:szCs w:val="26"/>
        </w:rPr>
      </w:pPr>
      <w:r w:rsidRPr="00705B2F">
        <w:rPr>
          <w:rFonts w:ascii="Edu NSW ACT Foundation Medium" w:eastAsiaTheme="majorEastAsia" w:hAnsi="Edu NSW ACT Foundation Medium" w:cstheme="majorBidi"/>
          <w:caps/>
          <w:sz w:val="22"/>
          <w:szCs w:val="26"/>
        </w:rPr>
        <w:t>Background</w:t>
      </w:r>
    </w:p>
    <w:p w14:paraId="1A8D44D7" w14:textId="7A347D7E"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szCs w:val="24"/>
        </w:rPr>
        <w:t xml:space="preserve">Students may participate in programs and activities at the service from time to time including observing and experiencing the provision of centre-based education and care. This will be encouraged and facilitated by </w:t>
      </w:r>
      <w:sdt>
        <w:sdtPr>
          <w:rPr>
            <w:rFonts w:ascii="Edu NSW ACT Foundation Medium" w:hAnsi="Edu NSW ACT Foundation Medium"/>
            <w:szCs w:val="24"/>
          </w:rPr>
          <w:alias w:val="Company"/>
          <w:tag w:val=""/>
          <w:id w:val="2044319999"/>
          <w:placeholder>
            <w:docPart w:val="82070F4A955748229A00BE93B8A820DD"/>
          </w:placeholder>
          <w:dataBinding w:prefixMappings="xmlns:ns0='http://schemas.openxmlformats.org/officeDocument/2006/extended-properties' " w:xpath="/ns0:Properties[1]/ns0:Company[1]" w:storeItemID="{6668398D-A668-4E3E-A5EB-62B293D839F1}"/>
          <w:text/>
        </w:sdtPr>
        <w:sdtEndPr/>
        <w:sdtContent>
          <w:r w:rsidRPr="00705B2F">
            <w:rPr>
              <w:rFonts w:ascii="Edu NSW ACT Foundation Medium" w:hAnsi="Edu NSW ACT Foundation Medium"/>
              <w:szCs w:val="24"/>
            </w:rPr>
            <w:t>Thomastown West Kindergarten</w:t>
          </w:r>
        </w:sdtContent>
      </w:sdt>
      <w:r w:rsidRPr="00705B2F">
        <w:rPr>
          <w:rFonts w:ascii="Edu NSW ACT Foundation Medium" w:hAnsi="Edu NSW ACT Foundation Medium"/>
          <w:szCs w:val="24"/>
        </w:rPr>
        <w:t xml:space="preserve"> wherever appropriate and possible.</w:t>
      </w:r>
    </w:p>
    <w:p w14:paraId="3896B191" w14:textId="422121F2" w:rsidR="00705B2F" w:rsidRPr="00705B2F" w:rsidRDefault="007E6101" w:rsidP="00705B2F">
      <w:pPr>
        <w:spacing w:before="45"/>
        <w:ind w:left="1276"/>
        <w:rPr>
          <w:rFonts w:ascii="Edu NSW ACT Foundation Medium" w:hAnsi="Edu NSW ACT Foundation Medium"/>
          <w:szCs w:val="24"/>
        </w:rPr>
      </w:pPr>
      <w:sdt>
        <w:sdtPr>
          <w:rPr>
            <w:rFonts w:ascii="Edu NSW ACT Foundation Medium" w:hAnsi="Edu NSW ACT Foundation Medium"/>
            <w:szCs w:val="24"/>
          </w:rPr>
          <w:alias w:val="Company"/>
          <w:tag w:val=""/>
          <w:id w:val="1404724620"/>
          <w:placeholder>
            <w:docPart w:val="04F6A285471B475CAF9C8A2D15E1C38F"/>
          </w:placeholder>
          <w:dataBinding w:prefixMappings="xmlns:ns0='http://schemas.openxmlformats.org/officeDocument/2006/extended-properties' " w:xpath="/ns0:Properties[1]/ns0:Company[1]" w:storeItemID="{6668398D-A668-4E3E-A5EB-62B293D839F1}"/>
          <w:text/>
        </w:sdtPr>
        <w:sdtEndPr/>
        <w:sdtContent>
          <w:r w:rsidR="00705B2F" w:rsidRPr="00705B2F">
            <w:rPr>
              <w:rFonts w:ascii="Edu NSW ACT Foundation Medium" w:hAnsi="Edu NSW ACT Foundation Medium"/>
              <w:szCs w:val="24"/>
            </w:rPr>
            <w:t>Thomastown West Kindergarten</w:t>
          </w:r>
        </w:sdtContent>
      </w:sdt>
      <w:r w:rsidR="00705B2F" w:rsidRPr="00705B2F">
        <w:rPr>
          <w:rFonts w:ascii="Edu NSW ACT Foundation Medium" w:hAnsi="Edu NSW ACT Foundation Medium"/>
          <w:szCs w:val="24"/>
        </w:rPr>
        <w:t xml:space="preserve"> values the participation of parents/guardians and other family members, and the voluntary contribution they make to the education and care of their own and other children. “In genuine partnerships families and educators value each other’s knowledge and roles, communicate freely and respectfully and engage in shared decision making” (Early Years Learning Framework – </w:t>
      </w:r>
      <w:r w:rsidR="00705B2F" w:rsidRPr="00705B2F">
        <w:rPr>
          <w:rFonts w:ascii="Edu NSW ACT Foundation Medium" w:hAnsi="Edu NSW ACT Foundation Medium"/>
          <w:i/>
          <w:color w:val="EE4158"/>
          <w:szCs w:val="24"/>
        </w:rPr>
        <w:t>refer to Sources</w:t>
      </w:r>
      <w:r w:rsidR="00705B2F" w:rsidRPr="00705B2F">
        <w:rPr>
          <w:rFonts w:ascii="Edu NSW ACT Foundation Medium" w:hAnsi="Edu NSW ACT Foundation Medium"/>
          <w:szCs w:val="24"/>
        </w:rPr>
        <w:t>).</w:t>
      </w:r>
    </w:p>
    <w:p w14:paraId="0826C9C4" w14:textId="11E63502" w:rsidR="00705B2F" w:rsidRPr="00705B2F" w:rsidRDefault="007E6101" w:rsidP="00705B2F">
      <w:pPr>
        <w:spacing w:before="45"/>
        <w:ind w:left="1276"/>
        <w:rPr>
          <w:rFonts w:ascii="Edu NSW ACT Foundation Medium" w:hAnsi="Edu NSW ACT Foundation Medium"/>
          <w:szCs w:val="24"/>
        </w:rPr>
      </w:pPr>
      <w:sdt>
        <w:sdtPr>
          <w:rPr>
            <w:rFonts w:ascii="Edu NSW ACT Foundation Medium" w:hAnsi="Edu NSW ACT Foundation Medium"/>
            <w:szCs w:val="24"/>
          </w:rPr>
          <w:alias w:val="Company"/>
          <w:tag w:val=""/>
          <w:id w:val="-497346769"/>
          <w:placeholder>
            <w:docPart w:val="119FA571F87B40AFB829CB27C48289C7"/>
          </w:placeholder>
          <w:dataBinding w:prefixMappings="xmlns:ns0='http://schemas.openxmlformats.org/officeDocument/2006/extended-properties' " w:xpath="/ns0:Properties[1]/ns0:Company[1]" w:storeItemID="{6668398D-A668-4E3E-A5EB-62B293D839F1}"/>
          <w:text/>
        </w:sdtPr>
        <w:sdtEndPr/>
        <w:sdtContent>
          <w:r w:rsidR="00705B2F" w:rsidRPr="00705B2F">
            <w:rPr>
              <w:rFonts w:ascii="Edu NSW ACT Foundation Medium" w:hAnsi="Edu NSW ACT Foundation Medium"/>
              <w:szCs w:val="24"/>
            </w:rPr>
            <w:t>Thomastown West Kindergarten</w:t>
          </w:r>
        </w:sdtContent>
      </w:sdt>
      <w:r w:rsidR="00705B2F" w:rsidRPr="00705B2F">
        <w:rPr>
          <w:rFonts w:ascii="Edu NSW ACT Foundation Medium" w:hAnsi="Edu NSW ACT Foundation Medium"/>
          <w:szCs w:val="24"/>
        </w:rPr>
        <w:t xml:space="preserve"> aims to provide a range of opportunities for family members, volunteers and students to participate in programs and activities while adhering to clear guidelines regarding appropriate interactions and communication with staff, and other adults and children at the service </w:t>
      </w:r>
      <w:r w:rsidR="00705B2F" w:rsidRPr="00705B2F">
        <w:rPr>
          <w:rFonts w:ascii="Edu NSW ACT Foundation Medium" w:hAnsi="Edu NSW ACT Foundation Medium"/>
          <w:i/>
          <w:iCs/>
          <w:color w:val="693A77" w:themeColor="accent4"/>
          <w:szCs w:val="24"/>
        </w:rPr>
        <w:t>(refer to Code of Conduct Policy)</w:t>
      </w:r>
      <w:r w:rsidR="00705B2F" w:rsidRPr="00705B2F">
        <w:rPr>
          <w:rFonts w:ascii="Edu NSW ACT Foundation Medium" w:hAnsi="Edu NSW ACT Foundation Medium"/>
          <w:szCs w:val="24"/>
        </w:rPr>
        <w:t>.</w:t>
      </w:r>
    </w:p>
    <w:p w14:paraId="53171F9F"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szCs w:val="24"/>
        </w:rPr>
        <w:t>The role that volunteers and students play in education and care services varies and can include working with groups of children, preparing materials or food, assisting with administrative tasks or working one-on-one with individual children. The service is responsible for ensuring that volunteers and students are suitable to work with children, and that children’s health, safety and wellbeing is protected at all times.</w:t>
      </w:r>
    </w:p>
    <w:p w14:paraId="3924F22D"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szCs w:val="24"/>
        </w:rPr>
        <w:t>Volunteers should only be engaged to complement, not replace, the work of paid staff. Accordingly, services should not engage volunteers to fill the place of an employee who is ill or on leave, or to fill a vacant budgeted position.</w:t>
      </w:r>
    </w:p>
    <w:p w14:paraId="596B72E6"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szCs w:val="24"/>
        </w:rPr>
        <w:t>Volunteers must not be asked to perform tasks:</w:t>
      </w:r>
    </w:p>
    <w:p w14:paraId="0A23D77F"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that they are untrained, unqualified or too inexperienced to undertake</w:t>
      </w:r>
    </w:p>
    <w:p w14:paraId="1C0ED2DE"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that put the children or themselves in a vulnerable or potentially unsafe situation</w:t>
      </w:r>
    </w:p>
    <w:p w14:paraId="7FBC5D2B"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where there is a conflict of interest.</w:t>
      </w:r>
    </w:p>
    <w:p w14:paraId="784F489B"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szCs w:val="24"/>
        </w:rPr>
        <w:t xml:space="preserve">Prior to participation at the service, a volunteer or student (aged 18 years or over) must be in possession of a Working with Children (WWC) Clearance </w:t>
      </w:r>
      <w:r w:rsidRPr="00705B2F">
        <w:rPr>
          <w:rFonts w:ascii="Edu NSW ACT Foundation Medium" w:hAnsi="Edu NSW ACT Foundation Medium"/>
          <w:i/>
          <w:color w:val="EE4158"/>
          <w:szCs w:val="24"/>
        </w:rPr>
        <w:t>(refer to Definitions)</w:t>
      </w:r>
      <w:r w:rsidRPr="00705B2F">
        <w:rPr>
          <w:rFonts w:ascii="Edu NSW ACT Foundation Medium" w:hAnsi="Edu NSW ACT Foundation Medium"/>
          <w:szCs w:val="24"/>
        </w:rPr>
        <w:t>.</w:t>
      </w:r>
    </w:p>
    <w:p w14:paraId="14A16A9B" w14:textId="77777777" w:rsidR="00705B2F" w:rsidRPr="00705B2F" w:rsidRDefault="00705B2F" w:rsidP="00705B2F">
      <w:pPr>
        <w:rPr>
          <w:rFonts w:ascii="Edu NSW ACT Foundation Medium" w:hAnsi="Edu NSW ACT Foundation Medium"/>
        </w:rPr>
      </w:pPr>
      <w:r w:rsidRPr="00705B2F">
        <w:rPr>
          <w:rFonts w:ascii="Edu NSW ACT Foundation Medium" w:hAnsi="Edu NSW ACT Foundation Medium"/>
          <w:noProof/>
        </w:rPr>
        <mc:AlternateContent>
          <mc:Choice Requires="wps">
            <w:drawing>
              <wp:anchor distT="0" distB="0" distL="114300" distR="114300" simplePos="0" relativeHeight="251674624" behindDoc="0" locked="0" layoutInCell="1" allowOverlap="1" wp14:anchorId="3783A0E1" wp14:editId="4FBFAE5B">
                <wp:simplePos x="0" y="0"/>
                <wp:positionH relativeFrom="column">
                  <wp:posOffset>828040</wp:posOffset>
                </wp:positionH>
                <wp:positionV relativeFrom="paragraph">
                  <wp:posOffset>58420</wp:posOffset>
                </wp:positionV>
                <wp:extent cx="5237979" cy="787547"/>
                <wp:effectExtent l="0" t="0" r="20320" b="12700"/>
                <wp:wrapNone/>
                <wp:docPr id="10" name="Rectangle 10"/>
                <wp:cNvGraphicFramePr/>
                <a:graphic xmlns:a="http://schemas.openxmlformats.org/drawingml/2006/main">
                  <a:graphicData uri="http://schemas.microsoft.com/office/word/2010/wordprocessingShape">
                    <wps:wsp>
                      <wps:cNvSpPr/>
                      <wps:spPr>
                        <a:xfrm>
                          <a:off x="0" y="0"/>
                          <a:ext cx="5237979" cy="787547"/>
                        </a:xfrm>
                        <a:prstGeom prst="rect">
                          <a:avLst/>
                        </a:prstGeom>
                        <a:solidFill>
                          <a:srgbClr val="548DD4"/>
                        </a:solidFill>
                        <a:ln w="25400" cap="flat" cmpd="sng" algn="ctr">
                          <a:solidFill>
                            <a:srgbClr val="548DD4"/>
                          </a:solidFill>
                          <a:prstDash val="solid"/>
                        </a:ln>
                        <a:effectLst/>
                      </wps:spPr>
                      <wps:txbx>
                        <w:txbxContent>
                          <w:p w14:paraId="31F4912D" w14:textId="77777777" w:rsidR="00705B2F" w:rsidRDefault="00705B2F" w:rsidP="00705B2F">
                            <w:pPr>
                              <w:jc w:val="center"/>
                            </w:pPr>
                            <w:r w:rsidRPr="00EF42AE">
                              <w:t xml:space="preserve">Parents/guardians whose children usually attend the service are exempt from needing a WWC Check </w:t>
                            </w:r>
                            <w:r w:rsidRPr="00107AF6">
                              <w:rPr>
                                <w:rStyle w:val="RefertoSourceDefinitionsAttachmentChar"/>
                              </w:rPr>
                              <w:t>(refer to Definitions)</w:t>
                            </w:r>
                            <w:r w:rsidRPr="00EF42AE">
                              <w:t xml:space="preserve">. However, a service may decide, as a demonstration of duty of care, that all parents/guardians who volunteer at the service are required to undergo a WWC Check </w:t>
                            </w:r>
                            <w:r w:rsidRPr="00107AF6">
                              <w:rPr>
                                <w:rStyle w:val="RefertoSourceDefinitionsAttachmentChar"/>
                              </w:rPr>
                              <w:t>(refer to Definitions)</w:t>
                            </w:r>
                            <w:r w:rsidRPr="00EF42AE">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783A0E1" id="Rectangle 10" o:spid="_x0000_s1026" style="position:absolute;margin-left:65.2pt;margin-top:4.6pt;width:412.45pt;height:62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" fillcolor="#548dd4" strokecolor="#548dd4" strokeweight="2pt">
                <v:textbox>
                  <w:txbxContent>
                    <w:p w14:paraId="31F4912D" w14:textId="77777777" w:rsidR="00705B2F" w:rsidRDefault="00705B2F" w:rsidP="00705B2F">
                      <w:pPr>
                        <w:jc w:val="center"/>
                      </w:pPr>
                      <w:r w:rsidRPr="00EF42AE">
                        <w:t xml:space="preserve">Parents/guardians whose children usually attend the service are exempt from needing a WWC Check </w:t>
                      </w:r>
                      <w:r w:rsidRPr="00107AF6">
                        <w:rPr>
                          <w:rStyle w:val="RefertoSourceDefinitionsAttachmentChar"/>
                        </w:rPr>
                        <w:t>(refer to Definitions)</w:t>
                      </w:r>
                      <w:r w:rsidRPr="00EF42AE">
                        <w:t xml:space="preserve">. However, a service may decide, as a demonstration of duty of care, that all parents/guardians who volunteer at the service are required to undergo a WWC Check </w:t>
                      </w:r>
                      <w:r w:rsidRPr="00107AF6">
                        <w:rPr>
                          <w:rStyle w:val="RefertoSourceDefinitionsAttachmentChar"/>
                        </w:rPr>
                        <w:t>(refer to Definitions)</w:t>
                      </w:r>
                      <w:r w:rsidRPr="00EF42AE">
                        <w:t>.</w:t>
                      </w:r>
                    </w:p>
                  </w:txbxContent>
                </v:textbox>
              </v:rect>
            </w:pict>
          </mc:Fallback>
        </mc:AlternateContent>
      </w:r>
    </w:p>
    <w:p w14:paraId="0F837F5F" w14:textId="77777777" w:rsidR="00705B2F" w:rsidRPr="00705B2F" w:rsidRDefault="00705B2F" w:rsidP="00705B2F">
      <w:pPr>
        <w:spacing w:before="45"/>
        <w:ind w:left="1276"/>
        <w:rPr>
          <w:rFonts w:ascii="Edu NSW ACT Foundation Medium" w:hAnsi="Edu NSW ACT Foundation Medium"/>
          <w:szCs w:val="24"/>
        </w:rPr>
      </w:pPr>
    </w:p>
    <w:p w14:paraId="42BA28CB" w14:textId="77777777" w:rsidR="00705B2F" w:rsidRPr="00705B2F" w:rsidRDefault="00705B2F" w:rsidP="00705B2F">
      <w:pPr>
        <w:spacing w:before="45"/>
        <w:ind w:left="1276"/>
        <w:rPr>
          <w:rFonts w:ascii="Edu NSW ACT Foundation Medium" w:hAnsi="Edu NSW ACT Foundation Medium"/>
          <w:szCs w:val="24"/>
        </w:rPr>
      </w:pPr>
    </w:p>
    <w:p w14:paraId="7ABBBFF2" w14:textId="77777777" w:rsidR="00705B2F" w:rsidRPr="00705B2F" w:rsidRDefault="00705B2F" w:rsidP="00705B2F">
      <w:pPr>
        <w:spacing w:before="45"/>
        <w:ind w:left="1276"/>
        <w:rPr>
          <w:rFonts w:ascii="Edu NSW ACT Foundation Medium" w:hAnsi="Edu NSW ACT Foundation Medium"/>
          <w:szCs w:val="24"/>
        </w:rPr>
      </w:pPr>
    </w:p>
    <w:p w14:paraId="0FBF9CB4"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szCs w:val="24"/>
        </w:rPr>
        <w:t xml:space="preserve">In line with Child Safe Standards and the </w:t>
      </w:r>
      <w:r w:rsidRPr="00705B2F">
        <w:rPr>
          <w:rFonts w:ascii="Edu NSW ACT Foundation Medium" w:hAnsi="Edu NSW ACT Foundation Medium"/>
          <w:i/>
          <w:iCs/>
          <w:color w:val="693A77" w:themeColor="accent4"/>
          <w:szCs w:val="24"/>
        </w:rPr>
        <w:t>Child Safe Environment and Wellbeing Policy</w:t>
      </w:r>
      <w:r w:rsidRPr="00705B2F">
        <w:rPr>
          <w:rFonts w:ascii="Edu NSW ACT Foundation Medium" w:hAnsi="Edu NSW ACT Foundation Medium"/>
          <w:szCs w:val="24"/>
        </w:rPr>
        <w:t>, prior to engaging a volunteer or student an assessment should be undertaken of the nature of the responsibility to determine whether a position description is required and based on that whether an interview and referee checks are required.</w:t>
      </w:r>
    </w:p>
    <w:p w14:paraId="44EB6D8C" w14:textId="77777777" w:rsidR="00705B2F" w:rsidRPr="00705B2F" w:rsidRDefault="00705B2F" w:rsidP="00705B2F">
      <w:pPr>
        <w:keepNext/>
        <w:keepLines/>
        <w:spacing w:before="200" w:after="0"/>
        <w:ind w:left="1276"/>
        <w:outlineLvl w:val="1"/>
        <w:rPr>
          <w:rFonts w:ascii="Edu NSW ACT Foundation Medium" w:eastAsiaTheme="majorEastAsia" w:hAnsi="Edu NSW ACT Foundation Medium" w:cstheme="majorBidi"/>
          <w:caps/>
          <w:sz w:val="22"/>
          <w:szCs w:val="26"/>
        </w:rPr>
      </w:pPr>
      <w:r w:rsidRPr="00705B2F">
        <w:rPr>
          <w:rFonts w:ascii="Edu NSW ACT Foundation Medium" w:eastAsiaTheme="majorEastAsia" w:hAnsi="Edu NSW ACT Foundation Medium" w:cstheme="majorBidi"/>
          <w:caps/>
          <w:sz w:val="22"/>
          <w:szCs w:val="26"/>
        </w:rPr>
        <w:lastRenderedPageBreak/>
        <w:t>Legislation and Standards</w:t>
      </w:r>
    </w:p>
    <w:p w14:paraId="16D66AA1"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szCs w:val="24"/>
        </w:rPr>
        <w:t>Relevant legislation and standards include but are not limited to:</w:t>
      </w:r>
    </w:p>
    <w:p w14:paraId="3AC56301"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Child Safe Standards</w:t>
      </w:r>
    </w:p>
    <w:p w14:paraId="4173DFE6"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Education and Care Services National Law Act 2010</w:t>
      </w:r>
    </w:p>
    <w:p w14:paraId="15615FC9"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Education and Care Services National Regulations 2011</w:t>
      </w:r>
    </w:p>
    <w:p w14:paraId="53A464B4"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Equal Opportunity Act 2010 (Vic)</w:t>
      </w:r>
    </w:p>
    <w:p w14:paraId="64B8408E"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Fair Work Act 2009 (</w:t>
      </w:r>
      <w:proofErr w:type="spellStart"/>
      <w:r w:rsidRPr="00705B2F">
        <w:rPr>
          <w:rFonts w:ascii="Edu NSW ACT Foundation Medium" w:hAnsi="Edu NSW ACT Foundation Medium"/>
          <w:szCs w:val="24"/>
        </w:rPr>
        <w:t>Cth</w:t>
      </w:r>
      <w:proofErr w:type="spellEnd"/>
      <w:r w:rsidRPr="00705B2F">
        <w:rPr>
          <w:rFonts w:ascii="Edu NSW ACT Foundation Medium" w:hAnsi="Edu NSW ACT Foundation Medium"/>
          <w:szCs w:val="24"/>
        </w:rPr>
        <w:t>)</w:t>
      </w:r>
    </w:p>
    <w:p w14:paraId="0B916866"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National Quality Standard, Quality Area 4: Staffing Arrangements</w:t>
      </w:r>
    </w:p>
    <w:p w14:paraId="645EB83E"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Occupational Health and Safety Act 2004 (Vic)</w:t>
      </w:r>
    </w:p>
    <w:p w14:paraId="20CEFC4A"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Worker Screening Act 2020 (Vic)</w:t>
      </w:r>
    </w:p>
    <w:p w14:paraId="3FB16D96"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Worker Screening Regulation 2021 (Vic)</w:t>
      </w:r>
    </w:p>
    <w:p w14:paraId="14C5F101" w14:textId="77777777" w:rsidR="00705B2F" w:rsidRPr="00705B2F" w:rsidRDefault="00705B2F" w:rsidP="00705B2F">
      <w:pPr>
        <w:spacing w:before="45"/>
        <w:ind w:left="1276"/>
        <w:rPr>
          <w:rFonts w:ascii="Edu NSW ACT Foundation Medium" w:hAnsi="Edu NSW ACT Foundation Medium"/>
          <w:szCs w:val="24"/>
        </w:rPr>
      </w:pPr>
    </w:p>
    <w:p w14:paraId="08BB8138"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noProof/>
          <w:szCs w:val="24"/>
        </w:rPr>
        <mc:AlternateContent>
          <mc:Choice Requires="wps">
            <w:drawing>
              <wp:anchor distT="0" distB="0" distL="114300" distR="114300" simplePos="0" relativeHeight="251662336" behindDoc="0" locked="1" layoutInCell="1" allowOverlap="1" wp14:anchorId="0790B201" wp14:editId="550974C7">
                <wp:simplePos x="0" y="0"/>
                <wp:positionH relativeFrom="column">
                  <wp:posOffset>821055</wp:posOffset>
                </wp:positionH>
                <wp:positionV relativeFrom="paragraph">
                  <wp:posOffset>-49530</wp:posOffset>
                </wp:positionV>
                <wp:extent cx="5709285" cy="0"/>
                <wp:effectExtent l="0" t="0" r="0" b="0"/>
                <wp:wrapNone/>
                <wp:docPr id="12" name="Straight Connector 12"/>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7B4B641C" id="Straight Connector 12"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3.9pt" to="514.2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" strokecolor="#f69434" strokeweight="1.25pt">
                <v:stroke dashstyle="1 1"/>
                <w10:anchorlock/>
              </v:line>
            </w:pict>
          </mc:Fallback>
        </mc:AlternateContent>
      </w:r>
    </w:p>
    <w:p w14:paraId="1C58EA42" w14:textId="77777777" w:rsidR="00705B2F" w:rsidRPr="00705B2F" w:rsidRDefault="00705B2F" w:rsidP="00705B2F">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705B2F">
        <w:rPr>
          <w:rFonts w:ascii="Edu NSW ACT Foundation Medium" w:eastAsiaTheme="majorEastAsia" w:hAnsi="Edu NSW ACT Foundation Medium" w:cstheme="majorBidi"/>
          <w:b/>
          <w:bCs/>
          <w:caps/>
          <w:noProof/>
          <w:color w:val="DCBE22"/>
          <w:sz w:val="24"/>
          <w:szCs w:val="28"/>
        </w:rPr>
        <w:drawing>
          <wp:anchor distT="0" distB="0" distL="114300" distR="114300" simplePos="0" relativeHeight="251669504" behindDoc="0" locked="1" layoutInCell="1" allowOverlap="1" wp14:anchorId="66D1DAC5" wp14:editId="1BC2A7A9">
            <wp:simplePos x="0" y="0"/>
            <wp:positionH relativeFrom="column">
              <wp:posOffset>-6350</wp:posOffset>
            </wp:positionH>
            <wp:positionV relativeFrom="line">
              <wp:align>top</wp:align>
            </wp:positionV>
            <wp:extent cx="828000" cy="82800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4">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705B2F">
        <w:rPr>
          <w:rFonts w:ascii="Edu NSW ACT Foundation Medium" w:eastAsiaTheme="majorEastAsia" w:hAnsi="Edu NSW ACT Foundation Medium" w:cstheme="majorBidi"/>
          <w:b/>
          <w:bCs/>
          <w:caps/>
          <w:color w:val="DCBE22"/>
          <w:sz w:val="24"/>
          <w:szCs w:val="28"/>
        </w:rPr>
        <w:t>Definitions</w:t>
      </w:r>
    </w:p>
    <w:p w14:paraId="1A1FA033"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szCs w:val="24"/>
        </w:rPr>
        <w:t xml:space="preserve">The terms defined in this section relate specifically to this policy. For regularly used terms e.g. Approved provider, Nominated supervisor, Notifiable complaints, Serious incidents, Duty of care, etc. refer to the Definitions file of the </w:t>
      </w:r>
      <w:proofErr w:type="spellStart"/>
      <w:r w:rsidRPr="00705B2F">
        <w:rPr>
          <w:rFonts w:ascii="Edu NSW ACT Foundation Medium" w:hAnsi="Edu NSW ACT Foundation Medium"/>
          <w:szCs w:val="24"/>
        </w:rPr>
        <w:t>PolicyWorks</w:t>
      </w:r>
      <w:proofErr w:type="spellEnd"/>
      <w:r w:rsidRPr="00705B2F">
        <w:rPr>
          <w:rFonts w:ascii="Edu NSW ACT Foundation Medium" w:hAnsi="Edu NSW ACT Foundation Medium"/>
          <w:szCs w:val="24"/>
        </w:rPr>
        <w:t xml:space="preserve"> catalogue.</w:t>
      </w:r>
    </w:p>
    <w:p w14:paraId="4A517D2C"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b/>
          <w:bCs/>
          <w:szCs w:val="24"/>
        </w:rPr>
        <w:t>Child-related work:</w:t>
      </w:r>
      <w:r w:rsidRPr="00705B2F">
        <w:rPr>
          <w:rFonts w:ascii="Edu NSW ACT Foundation Medium" w:hAnsi="Edu NSW ACT Foundation Medium"/>
          <w:szCs w:val="24"/>
        </w:rPr>
        <w:t xml:space="preserve"> In relation to the WWC Check </w:t>
      </w:r>
      <w:r w:rsidRPr="00705B2F">
        <w:rPr>
          <w:rFonts w:ascii="Edu NSW ACT Foundation Medium" w:hAnsi="Edu NSW ACT Foundation Medium"/>
          <w:i/>
          <w:color w:val="EE4158"/>
          <w:szCs w:val="24"/>
        </w:rPr>
        <w:t>(refer to Definitions)</w:t>
      </w:r>
      <w:r w:rsidRPr="00705B2F">
        <w:rPr>
          <w:rFonts w:ascii="Edu NSW ACT Foundation Medium" w:hAnsi="Edu NSW ACT Foundation Medium"/>
          <w:szCs w:val="24"/>
        </w:rPr>
        <w:t xml:space="preserve">, child-related work includes work with children which may involve physical contact, face-to-face contact, oral, written or electronic communication. </w:t>
      </w:r>
    </w:p>
    <w:p w14:paraId="333BE71D"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b/>
          <w:bCs/>
          <w:szCs w:val="24"/>
        </w:rPr>
        <w:t>Conflict of interest</w:t>
      </w:r>
      <w:r w:rsidRPr="00705B2F">
        <w:rPr>
          <w:rFonts w:ascii="Edu NSW ACT Foundation Medium" w:hAnsi="Edu NSW ACT Foundation Medium"/>
          <w:szCs w:val="24"/>
        </w:rPr>
        <w:t>: (In relation to this policy) refers to an interest that may affect, or may appear reasonably likely to affect, the judgement or conduct of the volunteer, or may impair their independence or loyalty to the service. A conflict of interest can arise from avoiding personal losses as well as gaining personal advantage, whether financial or otherwise, and may not only involve the volunteer, but also their relatives, friends or business associates</w:t>
      </w:r>
    </w:p>
    <w:p w14:paraId="1C1E0D1E"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b/>
          <w:bCs/>
          <w:szCs w:val="24"/>
        </w:rPr>
        <w:t>Student:</w:t>
      </w:r>
      <w:r w:rsidRPr="00705B2F">
        <w:rPr>
          <w:rFonts w:ascii="Edu NSW ACT Foundation Medium" w:hAnsi="Edu NSW ACT Foundation Medium"/>
          <w:szCs w:val="24"/>
        </w:rPr>
        <w:t xml:space="preserve"> A person undertaking a practicum placement as part of a recognised early childhood qualification. This student will be supported by an educational institution in the completion of their placement.</w:t>
      </w:r>
    </w:p>
    <w:p w14:paraId="47E9F99C"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b/>
          <w:bCs/>
          <w:szCs w:val="24"/>
        </w:rPr>
        <w:t>Volunteer:</w:t>
      </w:r>
      <w:r w:rsidRPr="00705B2F">
        <w:rPr>
          <w:rFonts w:ascii="Edu NSW ACT Foundation Medium" w:hAnsi="Edu NSW ACT Foundation Medium"/>
          <w:szCs w:val="24"/>
        </w:rPr>
        <w:t xml:space="preserve"> A person or parent (who’s child attends the service) who willingly undertakes defined activities to support the education and care programs at a service in an unpaid or honorary capacity. These activities may include child-related work </w:t>
      </w:r>
      <w:r w:rsidRPr="00705B2F">
        <w:rPr>
          <w:rFonts w:ascii="Edu NSW ACT Foundation Medium" w:hAnsi="Edu NSW ACT Foundation Medium"/>
          <w:i/>
          <w:color w:val="EE4158"/>
          <w:szCs w:val="24"/>
        </w:rPr>
        <w:t>(refer to Definitions)</w:t>
      </w:r>
      <w:r w:rsidRPr="00705B2F">
        <w:rPr>
          <w:rFonts w:ascii="Edu NSW ACT Foundation Medium" w:hAnsi="Edu NSW ACT Foundation Medium"/>
          <w:szCs w:val="24"/>
        </w:rPr>
        <w:t>, administrative tasks, or preparing materials or food.</w:t>
      </w:r>
    </w:p>
    <w:p w14:paraId="7619BAF9" w14:textId="77777777" w:rsidR="00705B2F" w:rsidRPr="00705B2F" w:rsidRDefault="00705B2F" w:rsidP="00705B2F">
      <w:pPr>
        <w:spacing w:before="45"/>
        <w:ind w:left="1276"/>
        <w:rPr>
          <w:rFonts w:ascii="Edu NSW ACT Foundation Medium" w:hAnsi="Edu NSW ACT Foundation Medium"/>
          <w:szCs w:val="24"/>
        </w:rPr>
      </w:pPr>
    </w:p>
    <w:p w14:paraId="5426D279"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noProof/>
          <w:szCs w:val="24"/>
        </w:rPr>
        <mc:AlternateContent>
          <mc:Choice Requires="wps">
            <w:drawing>
              <wp:anchor distT="0" distB="0" distL="114300" distR="114300" simplePos="0" relativeHeight="251663360" behindDoc="0" locked="1" layoutInCell="1" allowOverlap="1" wp14:anchorId="15A6CE0C" wp14:editId="3B3B590F">
                <wp:simplePos x="0" y="0"/>
                <wp:positionH relativeFrom="column">
                  <wp:posOffset>821055</wp:posOffset>
                </wp:positionH>
                <wp:positionV relativeFrom="paragraph">
                  <wp:posOffset>-33655</wp:posOffset>
                </wp:positionV>
                <wp:extent cx="5709285" cy="0"/>
                <wp:effectExtent l="0" t="0" r="0" b="0"/>
                <wp:wrapNone/>
                <wp:docPr id="15" name="Straight Connector 1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611844AB" id="Straight Connector 15"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" strokecolor="#f69434" strokeweight="1.25pt">
                <v:stroke dashstyle="1 1"/>
                <w10:anchorlock/>
              </v:line>
            </w:pict>
          </mc:Fallback>
        </mc:AlternateContent>
      </w:r>
    </w:p>
    <w:p w14:paraId="70655B13" w14:textId="77777777" w:rsidR="00705B2F" w:rsidRPr="00705B2F" w:rsidRDefault="00705B2F" w:rsidP="00705B2F">
      <w:pPr>
        <w:keepNext/>
        <w:keepLines/>
        <w:spacing w:before="120" w:after="0"/>
        <w:ind w:left="1276"/>
        <w:outlineLvl w:val="0"/>
        <w:rPr>
          <w:rFonts w:ascii="Edu NSW ACT Foundation Medium" w:eastAsiaTheme="majorEastAsia" w:hAnsi="Edu NSW ACT Foundation Medium" w:cstheme="majorBidi"/>
          <w:b/>
          <w:bCs/>
          <w:caps/>
          <w:color w:val="F5917B"/>
          <w:sz w:val="24"/>
          <w:szCs w:val="28"/>
        </w:rPr>
      </w:pPr>
      <w:r w:rsidRPr="00705B2F">
        <w:rPr>
          <w:rFonts w:ascii="Edu NSW ACT Foundation Medium" w:eastAsiaTheme="majorEastAsia" w:hAnsi="Edu NSW ACT Foundation Medium" w:cstheme="majorBidi"/>
          <w:b/>
          <w:bCs/>
          <w:caps/>
          <w:noProof/>
          <w:color w:val="F5917B"/>
          <w:sz w:val="24"/>
          <w:szCs w:val="28"/>
        </w:rPr>
        <w:drawing>
          <wp:anchor distT="0" distB="0" distL="114300" distR="114300" simplePos="0" relativeHeight="251670528" behindDoc="1" locked="0" layoutInCell="1" allowOverlap="1" wp14:anchorId="6ED45EDA" wp14:editId="6447B932">
            <wp:simplePos x="0" y="0"/>
            <wp:positionH relativeFrom="column">
              <wp:posOffset>-53798</wp:posOffset>
            </wp:positionH>
            <wp:positionV relativeFrom="paragraph">
              <wp:posOffset>-83871</wp:posOffset>
            </wp:positionV>
            <wp:extent cx="828000" cy="82800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5">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705B2F">
        <w:rPr>
          <w:rFonts w:ascii="Edu NSW ACT Foundation Medium" w:eastAsiaTheme="majorEastAsia" w:hAnsi="Edu NSW ACT Foundation Medium" w:cstheme="majorBidi"/>
          <w:b/>
          <w:bCs/>
          <w:caps/>
          <w:color w:val="F5917B"/>
          <w:sz w:val="24"/>
          <w:szCs w:val="28"/>
        </w:rPr>
        <w:t>Sources and Related Policies</w:t>
      </w:r>
    </w:p>
    <w:p w14:paraId="7B63D00D" w14:textId="77777777" w:rsidR="00705B2F" w:rsidRPr="00705B2F" w:rsidRDefault="00705B2F" w:rsidP="00705B2F">
      <w:pPr>
        <w:keepNext/>
        <w:keepLines/>
        <w:spacing w:before="200" w:after="0"/>
        <w:ind w:left="1276"/>
        <w:outlineLvl w:val="1"/>
        <w:rPr>
          <w:rFonts w:ascii="Edu NSW ACT Foundation Medium" w:eastAsiaTheme="majorEastAsia" w:hAnsi="Edu NSW ACT Foundation Medium" w:cstheme="majorBidi"/>
          <w:caps/>
          <w:sz w:val="22"/>
          <w:szCs w:val="26"/>
        </w:rPr>
      </w:pPr>
      <w:r w:rsidRPr="00705B2F">
        <w:rPr>
          <w:rFonts w:ascii="Edu NSW ACT Foundation Medium" w:eastAsiaTheme="majorEastAsia" w:hAnsi="Edu NSW ACT Foundation Medium" w:cstheme="majorBidi"/>
          <w:caps/>
          <w:sz w:val="22"/>
          <w:szCs w:val="26"/>
        </w:rPr>
        <w:t>Sources</w:t>
      </w:r>
    </w:p>
    <w:p w14:paraId="3F316F25"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cs="Arial"/>
          <w:szCs w:val="20"/>
          <w:u w:val="single"/>
        </w:rPr>
      </w:pPr>
      <w:r w:rsidRPr="00705B2F">
        <w:rPr>
          <w:rFonts w:ascii="Edu NSW ACT Foundation Medium" w:hAnsi="Edu NSW ACT Foundation Medium"/>
          <w:szCs w:val="24"/>
        </w:rPr>
        <w:t xml:space="preserve">Australian Children’s Education and Care Quality Authority (ACECQA): </w:t>
      </w:r>
      <w:hyperlink r:id="rId16" w:history="1">
        <w:r w:rsidRPr="00705B2F">
          <w:rPr>
            <w:rFonts w:ascii="Edu NSW ACT Foundation Medium" w:hAnsi="Edu NSW ACT Foundation Medium" w:cs="Arial"/>
            <w:color w:val="00ABBE"/>
            <w:szCs w:val="20"/>
            <w:u w:val="single"/>
          </w:rPr>
          <w:t>www.acecqa.gov.au</w:t>
        </w:r>
      </w:hyperlink>
      <w:r w:rsidRPr="00705B2F">
        <w:rPr>
          <w:rFonts w:ascii="Edu NSW ACT Foundation Medium" w:hAnsi="Edu NSW ACT Foundation Medium" w:cs="Arial"/>
          <w:color w:val="00ABBE"/>
          <w:szCs w:val="20"/>
          <w:u w:val="single"/>
        </w:rPr>
        <w:t xml:space="preserve"> </w:t>
      </w:r>
    </w:p>
    <w:p w14:paraId="6681B1FC"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 xml:space="preserve">The Early Years Learning Framework for Australia: Belonging, Being, Becoming: </w:t>
      </w:r>
      <w:hyperlink r:id="rId17" w:history="1">
        <w:r w:rsidRPr="00705B2F">
          <w:rPr>
            <w:rFonts w:ascii="Edu NSW ACT Foundation Medium" w:hAnsi="Edu NSW ACT Foundation Medium"/>
            <w:color w:val="00ABBE"/>
            <w:szCs w:val="24"/>
            <w:u w:val="single"/>
          </w:rPr>
          <w:t>www.acecqa.gov.au</w:t>
        </w:r>
      </w:hyperlink>
    </w:p>
    <w:p w14:paraId="1895FEB2"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 xml:space="preserve">A Guide for Creating a Child Safe Organisation (The Commission for Children and Young People)  </w:t>
      </w:r>
      <w:hyperlink r:id="rId18" w:history="1">
        <w:r w:rsidRPr="00705B2F">
          <w:rPr>
            <w:rFonts w:ascii="Edu NSW ACT Foundation Medium" w:hAnsi="Edu NSW ACT Foundation Medium"/>
            <w:color w:val="00ABBE"/>
            <w:szCs w:val="24"/>
            <w:u w:val="single"/>
          </w:rPr>
          <w:t>www.ccyp.vic.gov.au</w:t>
        </w:r>
      </w:hyperlink>
    </w:p>
    <w:p w14:paraId="4D58A697"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 xml:space="preserve">Working with Children Check; </w:t>
      </w:r>
      <w:hyperlink r:id="rId19" w:history="1">
        <w:r w:rsidRPr="00705B2F">
          <w:rPr>
            <w:rFonts w:ascii="Edu NSW ACT Foundation Medium" w:hAnsi="Edu NSW ACT Foundation Medium"/>
            <w:color w:val="00ABBE"/>
            <w:szCs w:val="24"/>
            <w:u w:val="single"/>
          </w:rPr>
          <w:t>www.service.vic.gov.au</w:t>
        </w:r>
      </w:hyperlink>
    </w:p>
    <w:p w14:paraId="5CFBC3F9" w14:textId="77777777" w:rsidR="00705B2F" w:rsidRPr="00705B2F" w:rsidRDefault="00705B2F" w:rsidP="00705B2F">
      <w:pPr>
        <w:keepNext/>
        <w:keepLines/>
        <w:spacing w:before="200" w:after="0"/>
        <w:ind w:left="1276"/>
        <w:outlineLvl w:val="1"/>
        <w:rPr>
          <w:rFonts w:ascii="Edu NSW ACT Foundation Medium" w:eastAsiaTheme="majorEastAsia" w:hAnsi="Edu NSW ACT Foundation Medium" w:cstheme="majorBidi"/>
          <w:caps/>
          <w:sz w:val="22"/>
          <w:szCs w:val="26"/>
        </w:rPr>
      </w:pPr>
      <w:r w:rsidRPr="00705B2F">
        <w:rPr>
          <w:rFonts w:ascii="Edu NSW ACT Foundation Medium" w:eastAsiaTheme="majorEastAsia" w:hAnsi="Edu NSW ACT Foundation Medium" w:cstheme="majorBidi"/>
          <w:caps/>
          <w:sz w:val="22"/>
          <w:szCs w:val="26"/>
        </w:rPr>
        <w:t>Related Policies</w:t>
      </w:r>
    </w:p>
    <w:p w14:paraId="419A0E7C"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Child Safe Environment and Wellbeing</w:t>
      </w:r>
    </w:p>
    <w:p w14:paraId="4E2A7B85"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Code of Conduct</w:t>
      </w:r>
    </w:p>
    <w:p w14:paraId="4ED17A4D"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 xml:space="preserve">Compliments and Complaints </w:t>
      </w:r>
    </w:p>
    <w:p w14:paraId="554DC5C5"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Delivery and Collection of Children</w:t>
      </w:r>
    </w:p>
    <w:p w14:paraId="23A902B1"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Determining Responsible Person</w:t>
      </w:r>
    </w:p>
    <w:p w14:paraId="25D8F7E6"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Inclusion and Equity</w:t>
      </w:r>
    </w:p>
    <w:p w14:paraId="0FAB03DB"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Interactions with Children</w:t>
      </w:r>
    </w:p>
    <w:p w14:paraId="2EBF9F1C"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Occupational Health and Safety</w:t>
      </w:r>
    </w:p>
    <w:p w14:paraId="0847B1A5"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lastRenderedPageBreak/>
        <w:t>Privacy and Confidentiality</w:t>
      </w:r>
    </w:p>
    <w:p w14:paraId="4176AA75"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Staffing</w:t>
      </w:r>
    </w:p>
    <w:p w14:paraId="00762818"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Supervision of Children</w:t>
      </w:r>
    </w:p>
    <w:p w14:paraId="4FECCF2C" w14:textId="77777777" w:rsidR="00705B2F" w:rsidRPr="00705B2F" w:rsidRDefault="00705B2F" w:rsidP="00705B2F">
      <w:pPr>
        <w:spacing w:before="45"/>
        <w:ind w:left="1276"/>
        <w:rPr>
          <w:rFonts w:ascii="Edu NSW ACT Foundation Medium" w:hAnsi="Edu NSW ACT Foundation Medium"/>
          <w:szCs w:val="24"/>
        </w:rPr>
      </w:pPr>
    </w:p>
    <w:p w14:paraId="4AD4BC80"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noProof/>
          <w:szCs w:val="24"/>
        </w:rPr>
        <mc:AlternateContent>
          <mc:Choice Requires="wps">
            <w:drawing>
              <wp:anchor distT="0" distB="0" distL="114300" distR="114300" simplePos="0" relativeHeight="251664384" behindDoc="0" locked="1" layoutInCell="1" allowOverlap="1" wp14:anchorId="2E989180" wp14:editId="2E12A947">
                <wp:simplePos x="0" y="0"/>
                <wp:positionH relativeFrom="column">
                  <wp:posOffset>821055</wp:posOffset>
                </wp:positionH>
                <wp:positionV relativeFrom="paragraph">
                  <wp:posOffset>-33655</wp:posOffset>
                </wp:positionV>
                <wp:extent cx="5709285" cy="0"/>
                <wp:effectExtent l="0" t="0" r="0" b="0"/>
                <wp:wrapNone/>
                <wp:docPr id="16" name="Straight Connector 16"/>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1F92796C" id="Straight Connector 16"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" strokecolor="#f69434" strokeweight="1.25pt">
                <v:stroke dashstyle="1 1"/>
                <w10:anchorlock/>
              </v:line>
            </w:pict>
          </mc:Fallback>
        </mc:AlternateContent>
      </w:r>
    </w:p>
    <w:p w14:paraId="5E5066EB" w14:textId="77777777" w:rsidR="00705B2F" w:rsidRPr="00705B2F" w:rsidRDefault="00705B2F" w:rsidP="00705B2F">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705B2F">
        <w:rPr>
          <w:rFonts w:ascii="Edu NSW ACT Foundation Medium" w:eastAsiaTheme="majorEastAsia" w:hAnsi="Edu NSW ACT Foundation Medium" w:cstheme="majorBidi"/>
          <w:b/>
          <w:bCs/>
          <w:caps/>
          <w:noProof/>
          <w:color w:val="DCBE22"/>
          <w:sz w:val="24"/>
          <w:szCs w:val="28"/>
        </w:rPr>
        <w:drawing>
          <wp:anchor distT="0" distB="0" distL="114300" distR="114300" simplePos="0" relativeHeight="251671552" behindDoc="1" locked="0" layoutInCell="1" allowOverlap="1" wp14:anchorId="1CF4D11A" wp14:editId="770690C8">
            <wp:simplePos x="0" y="0"/>
            <wp:positionH relativeFrom="column">
              <wp:posOffset>-55355</wp:posOffset>
            </wp:positionH>
            <wp:positionV relativeFrom="paragraph">
              <wp:posOffset>414</wp:posOffset>
            </wp:positionV>
            <wp:extent cx="827405" cy="827405"/>
            <wp:effectExtent l="0" t="0" r="0" b="0"/>
            <wp:wrapTight wrapText="bothSides">
              <wp:wrapPolygon edited="0">
                <wp:start x="9449" y="4973"/>
                <wp:lineTo x="6465" y="8454"/>
                <wp:lineTo x="4476" y="11936"/>
                <wp:lineTo x="4973" y="15914"/>
                <wp:lineTo x="16411" y="15914"/>
                <wp:lineTo x="16909" y="12930"/>
                <wp:lineTo x="14422" y="7957"/>
                <wp:lineTo x="11936" y="4973"/>
                <wp:lineTo x="9449" y="4973"/>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20">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705B2F">
        <w:rPr>
          <w:rFonts w:ascii="Edu NSW ACT Foundation Medium" w:eastAsiaTheme="majorEastAsia" w:hAnsi="Edu NSW ACT Foundation Medium" w:cstheme="majorBidi"/>
          <w:b/>
          <w:bCs/>
          <w:caps/>
          <w:color w:val="DCBE22"/>
          <w:sz w:val="24"/>
          <w:szCs w:val="28"/>
        </w:rPr>
        <w:t>Evaluation</w:t>
      </w:r>
    </w:p>
    <w:p w14:paraId="4D893F34"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szCs w:val="24"/>
        </w:rPr>
        <w:t>In order to assess whether the values and purposes of the policy have been achieved, the approved provider will:</w:t>
      </w:r>
    </w:p>
    <w:p w14:paraId="254A9512"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check staff records on a regular basis to ensure details of students, volunteers and where appropriate parents/guardians are maintained in line with all legislative requirements as outlined in the policy</w:t>
      </w:r>
    </w:p>
    <w:p w14:paraId="39458B96"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regularly seek feedback from everyone affected by the policy regarding its effectiveness</w:t>
      </w:r>
    </w:p>
    <w:p w14:paraId="3C08CE3D"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monitor the implementation, compliance, complaints and incidents in relation to this policy</w:t>
      </w:r>
    </w:p>
    <w:p w14:paraId="38DCBE58"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keep the policy up to date with current legislation, research, policy and best practice</w:t>
      </w:r>
    </w:p>
    <w:p w14:paraId="077F1B0D"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revise the policy and procedures as part of the service’s policy review cycle, or as required</w:t>
      </w:r>
    </w:p>
    <w:p w14:paraId="323D7679"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 xml:space="preserve">notifying all stakeholders affected by this policy at least 14 days before making any significant changes to this policy or its procedures, unless a lesser period is necessary due to risk </w:t>
      </w:r>
      <w:r w:rsidRPr="00705B2F">
        <w:rPr>
          <w:rFonts w:ascii="Edu NSW ACT Foundation Medium" w:hAnsi="Edu NSW ACT Foundation Medium"/>
          <w:i/>
          <w:color w:val="548DD4" w:themeColor="text2" w:themeTint="99"/>
          <w:szCs w:val="24"/>
        </w:rPr>
        <w:t>(Regulation 172 (2))</w:t>
      </w:r>
      <w:r w:rsidRPr="00705B2F">
        <w:rPr>
          <w:rFonts w:ascii="Edu NSW ACT Foundation Medium" w:hAnsi="Edu NSW ACT Foundation Medium"/>
          <w:szCs w:val="24"/>
        </w:rPr>
        <w:t>.</w:t>
      </w:r>
    </w:p>
    <w:p w14:paraId="7AF6D4FF" w14:textId="77777777" w:rsidR="00705B2F" w:rsidRPr="00705B2F" w:rsidRDefault="00705B2F" w:rsidP="00705B2F">
      <w:pPr>
        <w:spacing w:before="45"/>
        <w:ind w:left="1276"/>
        <w:rPr>
          <w:rFonts w:ascii="Edu NSW ACT Foundation Medium" w:hAnsi="Edu NSW ACT Foundation Medium"/>
          <w:szCs w:val="24"/>
        </w:rPr>
      </w:pPr>
    </w:p>
    <w:p w14:paraId="6A56410E"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noProof/>
          <w:szCs w:val="24"/>
        </w:rPr>
        <mc:AlternateContent>
          <mc:Choice Requires="wps">
            <w:drawing>
              <wp:anchor distT="0" distB="0" distL="114300" distR="114300" simplePos="0" relativeHeight="251665408" behindDoc="0" locked="1" layoutInCell="1" allowOverlap="1" wp14:anchorId="51ED4DA7" wp14:editId="17C8E965">
                <wp:simplePos x="0" y="0"/>
                <wp:positionH relativeFrom="column">
                  <wp:posOffset>821055</wp:posOffset>
                </wp:positionH>
                <wp:positionV relativeFrom="paragraph">
                  <wp:posOffset>-14605</wp:posOffset>
                </wp:positionV>
                <wp:extent cx="5709285" cy="0"/>
                <wp:effectExtent l="0" t="0" r="0" b="0"/>
                <wp:wrapNone/>
                <wp:docPr id="17" name="Straight Connector 1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4CD83F5A" id="Straight Connector 17"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1.15pt" to="514.2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" strokecolor="#f69434" strokeweight="1.25pt">
                <v:stroke dashstyle="1 1"/>
                <w10:anchorlock/>
              </v:line>
            </w:pict>
          </mc:Fallback>
        </mc:AlternateContent>
      </w:r>
    </w:p>
    <w:p w14:paraId="0A0AB132" w14:textId="77777777" w:rsidR="00705B2F" w:rsidRPr="00705B2F" w:rsidRDefault="00705B2F" w:rsidP="00705B2F">
      <w:pPr>
        <w:keepNext/>
        <w:keepLines/>
        <w:spacing w:before="120" w:after="0"/>
        <w:ind w:left="1276"/>
        <w:outlineLvl w:val="0"/>
        <w:rPr>
          <w:rFonts w:ascii="Edu NSW ACT Foundation Medium" w:eastAsiaTheme="majorEastAsia" w:hAnsi="Edu NSW ACT Foundation Medium" w:cstheme="majorBidi"/>
          <w:b/>
          <w:bCs/>
          <w:caps/>
          <w:color w:val="107CBF"/>
          <w:sz w:val="24"/>
          <w:szCs w:val="28"/>
        </w:rPr>
      </w:pPr>
      <w:r w:rsidRPr="00705B2F">
        <w:rPr>
          <w:rFonts w:ascii="Edu NSW ACT Foundation Medium" w:eastAsiaTheme="majorEastAsia" w:hAnsi="Edu NSW ACT Foundation Medium" w:cstheme="majorBidi"/>
          <w:b/>
          <w:bCs/>
          <w:caps/>
          <w:noProof/>
          <w:color w:val="107CBF"/>
          <w:sz w:val="24"/>
          <w:szCs w:val="28"/>
        </w:rPr>
        <w:drawing>
          <wp:anchor distT="0" distB="0" distL="114300" distR="114300" simplePos="0" relativeHeight="251672576" behindDoc="1" locked="1" layoutInCell="1" allowOverlap="1" wp14:anchorId="11AE867C" wp14:editId="6F69FEC3">
            <wp:simplePos x="0" y="0"/>
            <wp:positionH relativeFrom="column">
              <wp:posOffset>-59690</wp:posOffset>
            </wp:positionH>
            <wp:positionV relativeFrom="line">
              <wp:posOffset>-244475</wp:posOffset>
            </wp:positionV>
            <wp:extent cx="828000" cy="8280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21">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705B2F">
        <w:rPr>
          <w:rFonts w:ascii="Edu NSW ACT Foundation Medium" w:eastAsiaTheme="majorEastAsia" w:hAnsi="Edu NSW ACT Foundation Medium" w:cstheme="majorBidi"/>
          <w:b/>
          <w:bCs/>
          <w:caps/>
          <w:color w:val="107CBF"/>
          <w:sz w:val="24"/>
          <w:szCs w:val="28"/>
        </w:rPr>
        <w:t>Attachments</w:t>
      </w:r>
    </w:p>
    <w:p w14:paraId="573C8F59" w14:textId="77777777" w:rsidR="00705B2F" w:rsidRPr="00705B2F" w:rsidRDefault="00705B2F" w:rsidP="00705B2F">
      <w:pPr>
        <w:numPr>
          <w:ilvl w:val="0"/>
          <w:numId w:val="11"/>
        </w:numPr>
        <w:spacing w:before="45"/>
        <w:ind w:left="2058" w:hanging="357"/>
        <w:contextualSpacing/>
        <w:rPr>
          <w:rFonts w:ascii="Edu NSW ACT Foundation Medium" w:hAnsi="Edu NSW ACT Foundation Medium"/>
          <w:szCs w:val="24"/>
        </w:rPr>
      </w:pPr>
      <w:r w:rsidRPr="00705B2F">
        <w:rPr>
          <w:rFonts w:ascii="Edu NSW ACT Foundation Medium" w:hAnsi="Edu NSW ACT Foundation Medium"/>
          <w:szCs w:val="24"/>
        </w:rPr>
        <w:t>Attachment 1: Sample induction checklist for volunteers and students</w:t>
      </w:r>
    </w:p>
    <w:p w14:paraId="49542E69" w14:textId="77777777" w:rsidR="00705B2F" w:rsidRPr="00705B2F" w:rsidRDefault="00705B2F" w:rsidP="00705B2F">
      <w:pPr>
        <w:spacing w:before="45"/>
        <w:ind w:left="1276"/>
        <w:rPr>
          <w:rFonts w:ascii="Edu NSW ACT Foundation Medium" w:hAnsi="Edu NSW ACT Foundation Medium"/>
          <w:szCs w:val="24"/>
        </w:rPr>
      </w:pPr>
    </w:p>
    <w:p w14:paraId="3D854D42" w14:textId="77777777"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noProof/>
          <w:szCs w:val="24"/>
        </w:rPr>
        <mc:AlternateContent>
          <mc:Choice Requires="wps">
            <w:drawing>
              <wp:anchor distT="0" distB="0" distL="114300" distR="114300" simplePos="0" relativeHeight="251666432" behindDoc="0" locked="1" layoutInCell="1" allowOverlap="1" wp14:anchorId="505F7620" wp14:editId="79438A0E">
                <wp:simplePos x="0" y="0"/>
                <wp:positionH relativeFrom="column">
                  <wp:posOffset>821055</wp:posOffset>
                </wp:positionH>
                <wp:positionV relativeFrom="paragraph">
                  <wp:posOffset>-34925</wp:posOffset>
                </wp:positionV>
                <wp:extent cx="5709285" cy="0"/>
                <wp:effectExtent l="0" t="0" r="0" b="0"/>
                <wp:wrapNone/>
                <wp:docPr id="18" name="Straight Connector 18"/>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184941AA" id="Straight Connector 18"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75pt" to="514.2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" strokecolor="#f69434" strokeweight="1.25pt">
                <v:stroke dashstyle="1 1"/>
                <w10:anchorlock/>
              </v:line>
            </w:pict>
          </mc:Fallback>
        </mc:AlternateContent>
      </w:r>
    </w:p>
    <w:p w14:paraId="3DF1B205" w14:textId="77777777" w:rsidR="00705B2F" w:rsidRPr="00705B2F" w:rsidRDefault="00705B2F" w:rsidP="00705B2F">
      <w:pPr>
        <w:keepNext/>
        <w:keepLines/>
        <w:spacing w:before="120" w:after="0"/>
        <w:ind w:left="1276"/>
        <w:outlineLvl w:val="0"/>
        <w:rPr>
          <w:rFonts w:ascii="Edu NSW ACT Foundation Medium" w:eastAsiaTheme="majorEastAsia" w:hAnsi="Edu NSW ACT Foundation Medium" w:cstheme="majorBidi"/>
          <w:b/>
          <w:bCs/>
          <w:caps/>
          <w:color w:val="808080"/>
          <w:sz w:val="24"/>
          <w:szCs w:val="28"/>
        </w:rPr>
      </w:pPr>
      <w:r w:rsidRPr="00705B2F">
        <w:rPr>
          <w:rFonts w:ascii="Edu NSW ACT Foundation Medium" w:eastAsiaTheme="majorEastAsia" w:hAnsi="Edu NSW ACT Foundation Medium" w:cstheme="majorBidi"/>
          <w:b/>
          <w:bCs/>
          <w:caps/>
          <w:noProof/>
          <w:color w:val="808080"/>
          <w:sz w:val="24"/>
          <w:szCs w:val="28"/>
        </w:rPr>
        <w:drawing>
          <wp:anchor distT="0" distB="0" distL="114300" distR="114300" simplePos="0" relativeHeight="251673600" behindDoc="1" locked="0" layoutInCell="1" allowOverlap="1" wp14:anchorId="2F143286" wp14:editId="34E306D6">
            <wp:simplePos x="0" y="0"/>
            <wp:positionH relativeFrom="column">
              <wp:posOffset>-53340</wp:posOffset>
            </wp:positionH>
            <wp:positionV relativeFrom="line">
              <wp:posOffset>44450</wp:posOffset>
            </wp:positionV>
            <wp:extent cx="828000" cy="828000"/>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22">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705B2F">
        <w:rPr>
          <w:rFonts w:ascii="Edu NSW ACT Foundation Medium" w:eastAsiaTheme="majorEastAsia" w:hAnsi="Edu NSW ACT Foundation Medium" w:cstheme="majorBidi"/>
          <w:b/>
          <w:bCs/>
          <w:caps/>
          <w:color w:val="808080"/>
          <w:sz w:val="24"/>
          <w:szCs w:val="28"/>
        </w:rPr>
        <w:t>Authorisation</w:t>
      </w:r>
    </w:p>
    <w:p w14:paraId="7C4749DF" w14:textId="63630BF5" w:rsidR="00705B2F" w:rsidRPr="00705B2F" w:rsidRDefault="00705B2F" w:rsidP="00705B2F">
      <w:pPr>
        <w:spacing w:before="45"/>
        <w:ind w:left="1276"/>
        <w:rPr>
          <w:rFonts w:ascii="Edu NSW ACT Foundation Medium" w:hAnsi="Edu NSW ACT Foundation Medium"/>
          <w:szCs w:val="24"/>
        </w:rPr>
      </w:pPr>
      <w:r w:rsidRPr="00705B2F">
        <w:rPr>
          <w:rFonts w:ascii="Edu NSW ACT Foundation Medium" w:hAnsi="Edu NSW ACT Foundation Medium"/>
          <w:szCs w:val="24"/>
        </w:rPr>
        <w:t xml:space="preserve">This policy was adopted by the approved provider of </w:t>
      </w:r>
      <w:sdt>
        <w:sdtPr>
          <w:rPr>
            <w:rFonts w:ascii="Edu NSW ACT Foundation Medium" w:hAnsi="Edu NSW ACT Foundation Medium"/>
            <w:szCs w:val="24"/>
          </w:rPr>
          <w:alias w:val="Company"/>
          <w:tag w:val=""/>
          <w:id w:val="1918514725"/>
          <w:placeholder>
            <w:docPart w:val="91A76D3BD10C42B88F606EE0B8113782"/>
          </w:placeholder>
          <w:dataBinding w:prefixMappings="xmlns:ns0='http://schemas.openxmlformats.org/officeDocument/2006/extended-properties' " w:xpath="/ns0:Properties[1]/ns0:Company[1]" w:storeItemID="{6668398D-A668-4E3E-A5EB-62B293D839F1}"/>
          <w:text/>
        </w:sdtPr>
        <w:sdtEndPr/>
        <w:sdtContent>
          <w:r w:rsidRPr="00705B2F">
            <w:rPr>
              <w:rFonts w:ascii="Edu NSW ACT Foundation Medium" w:hAnsi="Edu NSW ACT Foundation Medium"/>
              <w:szCs w:val="24"/>
            </w:rPr>
            <w:t>Thomastown West Kindergarten</w:t>
          </w:r>
        </w:sdtContent>
      </w:sdt>
      <w:r w:rsidRPr="00705B2F">
        <w:rPr>
          <w:rFonts w:ascii="Edu NSW ACT Foundation Medium" w:hAnsi="Edu NSW ACT Foundation Medium"/>
          <w:szCs w:val="24"/>
        </w:rPr>
        <w:t xml:space="preserve"> on </w:t>
      </w:r>
      <w:r>
        <w:rPr>
          <w:rFonts w:ascii="Edu NSW ACT Foundation Medium" w:hAnsi="Edu NSW ACT Foundation Medium"/>
          <w:szCs w:val="24"/>
        </w:rPr>
        <w:t>21</w:t>
      </w:r>
      <w:r w:rsidRPr="00705B2F">
        <w:rPr>
          <w:rFonts w:ascii="Edu NSW ACT Foundation Medium" w:hAnsi="Edu NSW ACT Foundation Medium"/>
          <w:szCs w:val="24"/>
          <w:vertAlign w:val="superscript"/>
        </w:rPr>
        <w:t>ST</w:t>
      </w:r>
      <w:r>
        <w:rPr>
          <w:rFonts w:ascii="Edu NSW ACT Foundation Medium" w:hAnsi="Edu NSW ACT Foundation Medium"/>
          <w:szCs w:val="24"/>
        </w:rPr>
        <w:t xml:space="preserve"> JULY 2025</w:t>
      </w:r>
    </w:p>
    <w:p w14:paraId="01284297" w14:textId="0A821C32" w:rsidR="00705B2F" w:rsidRPr="00705B2F" w:rsidRDefault="00705B2F" w:rsidP="00705B2F">
      <w:pPr>
        <w:spacing w:before="45"/>
        <w:ind w:left="1276"/>
        <w:rPr>
          <w:rFonts w:ascii="Edu NSW ACT Foundation Medium" w:hAnsi="Edu NSW ACT Foundation Medium"/>
          <w:szCs w:val="24"/>
        </w:rPr>
        <w:sectPr w:rsidR="00705B2F" w:rsidRPr="00705B2F" w:rsidSect="00E948E8">
          <w:headerReference w:type="even" r:id="rId23"/>
          <w:headerReference w:type="default" r:id="rId24"/>
          <w:footerReference w:type="even" r:id="rId25"/>
          <w:footerReference w:type="default" r:id="rId26"/>
          <w:headerReference w:type="first" r:id="rId27"/>
          <w:footerReference w:type="first" r:id="rId28"/>
          <w:pgSz w:w="11906" w:h="16838"/>
          <w:pgMar w:top="2101" w:right="566" w:bottom="1440" w:left="851" w:header="0" w:footer="737" w:gutter="0"/>
          <w:cols w:space="708"/>
          <w:titlePg/>
          <w:docGrid w:linePitch="360"/>
        </w:sectPr>
      </w:pPr>
      <w:r w:rsidRPr="00705B2F">
        <w:rPr>
          <w:rFonts w:ascii="Edu NSW ACT Foundation Medium" w:hAnsi="Edu NSW ACT Foundation Medium"/>
          <w:b/>
          <w:bCs/>
          <w:szCs w:val="24"/>
        </w:rPr>
        <w:t>REVIEW DATE:</w:t>
      </w:r>
      <w:r w:rsidRPr="00705B2F">
        <w:rPr>
          <w:rFonts w:ascii="Edu NSW ACT Foundation Medium" w:hAnsi="Edu NSW ACT Foundation Medium"/>
          <w:szCs w:val="24"/>
        </w:rPr>
        <w:t xml:space="preserve"> </w:t>
      </w:r>
      <w:r>
        <w:rPr>
          <w:rFonts w:ascii="Edu NSW ACT Foundation Medium" w:hAnsi="Edu NSW ACT Foundation Medium"/>
          <w:szCs w:val="24"/>
        </w:rPr>
        <w:t xml:space="preserve">JULY 2027 </w:t>
      </w:r>
    </w:p>
    <w:p w14:paraId="18D9867F" w14:textId="6C0980C3" w:rsidR="00705B2F" w:rsidRDefault="00705B2F" w:rsidP="003B2F72">
      <w:pPr>
        <w:spacing w:after="107" w:line="247" w:lineRule="auto"/>
        <w:ind w:right="836"/>
      </w:pPr>
    </w:p>
    <w:p w14:paraId="787B8C44" w14:textId="77777777" w:rsidR="00705B2F" w:rsidRPr="00705B2F" w:rsidRDefault="00705B2F" w:rsidP="00705B2F">
      <w:pPr>
        <w:keepNext/>
        <w:keepLines/>
        <w:spacing w:before="120" w:after="240"/>
        <w:outlineLvl w:val="0"/>
        <w:rPr>
          <w:rFonts w:ascii="Edu NSW ACT Foundation Medium" w:eastAsiaTheme="majorEastAsia" w:hAnsi="Edu NSW ACT Foundation Medium" w:cstheme="majorBidi"/>
          <w:b/>
          <w:bCs/>
          <w:caps/>
          <w:color w:val="107CBF"/>
          <w:sz w:val="24"/>
          <w:szCs w:val="28"/>
        </w:rPr>
      </w:pPr>
      <w:r w:rsidRPr="00705B2F">
        <w:rPr>
          <w:rFonts w:ascii="Edu NSW ACT Foundation Medium" w:eastAsiaTheme="majorEastAsia" w:hAnsi="Edu NSW ACT Foundation Medium" w:cstheme="majorBidi"/>
          <w:b/>
          <w:bCs/>
          <w:caps/>
          <w:color w:val="107CBF"/>
          <w:sz w:val="24"/>
          <w:szCs w:val="28"/>
        </w:rPr>
        <w:t>Attachment 1. Sample induction checklist for volunteers and students</w:t>
      </w:r>
    </w:p>
    <w:p w14:paraId="36C1167F" w14:textId="77777777" w:rsidR="00705B2F" w:rsidRPr="00705B2F" w:rsidRDefault="00705B2F" w:rsidP="00705B2F">
      <w:pPr>
        <w:tabs>
          <w:tab w:val="right" w:leader="underscore" w:pos="6379"/>
          <w:tab w:val="left" w:pos="6521"/>
          <w:tab w:val="right" w:leader="underscore" w:pos="9100"/>
        </w:tabs>
        <w:spacing w:before="60" w:after="170" w:line="260" w:lineRule="atLeast"/>
        <w:rPr>
          <w:rFonts w:ascii="Edu NSW ACT Foundation Medium" w:eastAsia="Arial" w:hAnsi="Edu NSW ACT Foundation Medium" w:cs="Times New Roman"/>
          <w:szCs w:val="19"/>
          <w:lang w:eastAsia="en-AU"/>
        </w:rPr>
      </w:pPr>
      <w:r w:rsidRPr="00705B2F">
        <w:rPr>
          <w:rFonts w:ascii="Edu NSW ACT Foundation Medium" w:eastAsia="Arial" w:hAnsi="Edu NSW ACT Foundation Medium" w:cs="Times New Roman"/>
          <w:szCs w:val="19"/>
          <w:lang w:eastAsia="en-AU"/>
        </w:rPr>
        <w:t xml:space="preserve">Name: </w:t>
      </w:r>
      <w:r w:rsidRPr="00705B2F">
        <w:rPr>
          <w:rFonts w:ascii="Edu NSW ACT Foundation Medium" w:eastAsia="Arial" w:hAnsi="Edu NSW ACT Foundation Medium" w:cs="Times New Roman"/>
          <w:szCs w:val="19"/>
          <w:lang w:eastAsia="en-AU"/>
        </w:rPr>
        <w:tab/>
      </w:r>
      <w:r w:rsidRPr="00705B2F">
        <w:rPr>
          <w:rFonts w:ascii="Edu NSW ACT Foundation Medium" w:eastAsia="Arial" w:hAnsi="Edu NSW ACT Foundation Medium" w:cs="Times New Roman"/>
          <w:szCs w:val="19"/>
          <w:lang w:eastAsia="en-AU"/>
        </w:rPr>
        <w:tab/>
        <w:t xml:space="preserve">Date: </w:t>
      </w:r>
      <w:r w:rsidRPr="00705B2F">
        <w:rPr>
          <w:rFonts w:ascii="Edu NSW ACT Foundation Medium" w:eastAsia="Arial" w:hAnsi="Edu NSW ACT Foundation Medium" w:cs="Times New Roman"/>
          <w:szCs w:val="19"/>
          <w:lang w:eastAsia="en-AU"/>
        </w:rPr>
        <w:tab/>
      </w:r>
    </w:p>
    <w:p w14:paraId="2888E17A" w14:textId="3D76C4E5" w:rsidR="00705B2F" w:rsidRPr="00705B2F" w:rsidRDefault="00705B2F" w:rsidP="00705B2F">
      <w:pPr>
        <w:tabs>
          <w:tab w:val="left" w:pos="6521"/>
        </w:tabs>
        <w:spacing w:before="60" w:after="360" w:line="260" w:lineRule="atLeast"/>
        <w:rPr>
          <w:rFonts w:ascii="Edu NSW ACT Foundation Medium" w:eastAsia="Arial" w:hAnsi="Edu NSW ACT Foundation Medium" w:cs="Times New Roman"/>
          <w:szCs w:val="19"/>
          <w:lang w:eastAsia="en-AU"/>
        </w:rPr>
      </w:pPr>
      <w:r w:rsidRPr="00705B2F">
        <w:rPr>
          <w:rFonts w:ascii="Edu NSW ACT Foundation Medium" w:eastAsia="Arial" w:hAnsi="Edu NSW ACT Foundation Medium" w:cs="Times New Roman"/>
          <w:szCs w:val="19"/>
          <w:lang w:eastAsia="en-AU"/>
        </w:rPr>
        <w:t xml:space="preserve">To be completed by all volunteers and students participating at </w:t>
      </w:r>
      <w:sdt>
        <w:sdtPr>
          <w:rPr>
            <w:rFonts w:ascii="Edu NSW ACT Foundation Medium" w:eastAsia="Arial" w:hAnsi="Edu NSW ACT Foundation Medium" w:cs="Times New Roman"/>
            <w:szCs w:val="19"/>
            <w:lang w:eastAsia="en-AU"/>
          </w:rPr>
          <w:alias w:val="Company"/>
          <w:tag w:val=""/>
          <w:id w:val="-920631169"/>
          <w:placeholder>
            <w:docPart w:val="04AC85312CA544F982E7C62AF7E8DBD1"/>
          </w:placeholder>
          <w:dataBinding w:prefixMappings="xmlns:ns0='http://schemas.openxmlformats.org/officeDocument/2006/extended-properties' " w:xpath="/ns0:Properties[1]/ns0:Company[1]" w:storeItemID="{6668398D-A668-4E3E-A5EB-62B293D839F1}"/>
          <w:text/>
        </w:sdtPr>
        <w:sdtEndPr/>
        <w:sdtContent>
          <w:r w:rsidRPr="00705B2F">
            <w:rPr>
              <w:rFonts w:ascii="Edu NSW ACT Foundation Medium" w:eastAsia="Arial" w:hAnsi="Edu NSW ACT Foundation Medium" w:cs="Times New Roman"/>
              <w:szCs w:val="19"/>
              <w:lang w:eastAsia="en-AU"/>
            </w:rPr>
            <w:t>Thomastown West Kindergarten</w:t>
          </w:r>
        </w:sdtContent>
      </w:sdt>
      <w:r w:rsidRPr="00705B2F" w:rsidDel="00BF7315">
        <w:rPr>
          <w:rFonts w:ascii="Edu NSW ACT Foundation Medium" w:eastAsia="Arial" w:hAnsi="Edu NSW ACT Foundation Medium" w:cs="Times New Roman"/>
          <w:szCs w:val="19"/>
          <w:lang w:eastAsia="en-AU"/>
        </w:rPr>
        <w:t xml:space="preserve"> </w:t>
      </w:r>
      <w:r w:rsidRPr="00705B2F">
        <w:rPr>
          <w:rFonts w:ascii="Edu NSW ACT Foundation Medium" w:eastAsia="Arial" w:hAnsi="Edu NSW ACT Foundation Medium" w:cs="Times New Roman"/>
          <w:szCs w:val="19"/>
          <w:lang w:eastAsia="en-AU"/>
        </w:rPr>
        <w:t>and returned to the nominated supervisor prior to commencing at the service.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8212"/>
        <w:gridCol w:w="1982"/>
      </w:tblGrid>
      <w:tr w:rsidR="00705B2F" w:rsidRPr="00705B2F" w14:paraId="24D92F8A" w14:textId="77777777" w:rsidTr="00BC117D">
        <w:trPr>
          <w:tblHeader/>
        </w:trPr>
        <w:tc>
          <w:tcPr>
            <w:tcW w:w="4028" w:type="pct"/>
            <w:vAlign w:val="center"/>
          </w:tcPr>
          <w:p w14:paraId="263EC8E8" w14:textId="77777777" w:rsidR="00705B2F" w:rsidRPr="00705B2F" w:rsidRDefault="00705B2F" w:rsidP="00705B2F">
            <w:pPr>
              <w:spacing w:before="40" w:after="40"/>
              <w:rPr>
                <w:rFonts w:ascii="Edu NSW ACT Foundation Medium" w:eastAsia="Times New Roman" w:hAnsi="Edu NSW ACT Foundation Medium" w:cs="Tms Rmn"/>
                <w:b/>
                <w:snapToGrid w:val="0"/>
                <w:szCs w:val="20"/>
                <w:lang w:val="en-GB"/>
              </w:rPr>
            </w:pPr>
            <w:r w:rsidRPr="00705B2F">
              <w:rPr>
                <w:rFonts w:ascii="Edu NSW ACT Foundation Medium" w:eastAsia="Times New Roman" w:hAnsi="Edu NSW ACT Foundation Medium" w:cs="Tms Rmn"/>
                <w:b/>
                <w:snapToGrid w:val="0"/>
                <w:szCs w:val="20"/>
                <w:lang w:val="en-GB"/>
              </w:rPr>
              <w:t>Volunteer/Student</w:t>
            </w:r>
          </w:p>
        </w:tc>
        <w:tc>
          <w:tcPr>
            <w:tcW w:w="972" w:type="pct"/>
            <w:vAlign w:val="center"/>
          </w:tcPr>
          <w:p w14:paraId="51AE3FFA" w14:textId="77777777" w:rsidR="00705B2F" w:rsidRPr="00705B2F" w:rsidRDefault="00705B2F" w:rsidP="00705B2F">
            <w:pPr>
              <w:spacing w:before="40" w:after="40"/>
              <w:jc w:val="center"/>
              <w:rPr>
                <w:rFonts w:ascii="Edu NSW ACT Foundation Medium" w:eastAsia="Times New Roman" w:hAnsi="Edu NSW ACT Foundation Medium" w:cs="Tms Rmn"/>
                <w:b/>
                <w:snapToGrid w:val="0"/>
                <w:szCs w:val="20"/>
                <w:lang w:val="en-GB"/>
              </w:rPr>
            </w:pPr>
            <w:r w:rsidRPr="00705B2F">
              <w:rPr>
                <w:rFonts w:ascii="Edu NSW ACT Foundation Medium" w:eastAsia="Times New Roman" w:hAnsi="Edu NSW ACT Foundation Medium" w:cs="Tms Rmn"/>
                <w:b/>
                <w:snapToGrid w:val="0"/>
                <w:szCs w:val="20"/>
                <w:lang w:val="en-GB"/>
              </w:rPr>
              <w:t>Please tick</w:t>
            </w:r>
          </w:p>
        </w:tc>
      </w:tr>
      <w:tr w:rsidR="00705B2F" w:rsidRPr="00705B2F" w14:paraId="09AD0AC1" w14:textId="77777777" w:rsidTr="00BC117D">
        <w:tc>
          <w:tcPr>
            <w:tcW w:w="4028" w:type="pct"/>
            <w:tcMar>
              <w:top w:w="57" w:type="dxa"/>
              <w:bottom w:w="57" w:type="dxa"/>
            </w:tcMar>
            <w:vAlign w:val="center"/>
          </w:tcPr>
          <w:p w14:paraId="3B01932E" w14:textId="1C5DEE0C" w:rsidR="00705B2F" w:rsidRPr="00705B2F" w:rsidRDefault="00705B2F" w:rsidP="00705B2F">
            <w:pPr>
              <w:spacing w:before="40" w:after="40" w:line="260" w:lineRule="atLeast"/>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 xml:space="preserve">I have been given access to all the policies and procedures of </w:t>
            </w:r>
            <w:sdt>
              <w:sdtPr>
                <w:rPr>
                  <w:rFonts w:ascii="Edu NSW ACT Foundation Medium" w:eastAsia="Times New Roman" w:hAnsi="Edu NSW ACT Foundation Medium" w:cs="Tms Rmn"/>
                  <w:snapToGrid w:val="0"/>
                  <w:szCs w:val="20"/>
                  <w:lang w:val="en-GB"/>
                </w:rPr>
                <w:alias w:val="Company"/>
                <w:tag w:val=""/>
                <w:id w:val="1719016125"/>
                <w:placeholder>
                  <w:docPart w:val="092D80EA1EA54C6D9B9AE02F5D85C231"/>
                </w:placeholder>
                <w:dataBinding w:prefixMappings="xmlns:ns0='http://schemas.openxmlformats.org/officeDocument/2006/extended-properties' " w:xpath="/ns0:Properties[1]/ns0:Company[1]" w:storeItemID="{6668398D-A668-4E3E-A5EB-62B293D839F1}"/>
                <w:text/>
              </w:sdtPr>
              <w:sdtEndPr/>
              <w:sdtContent>
                <w:r w:rsidRPr="00705B2F">
                  <w:rPr>
                    <w:rFonts w:ascii="Edu NSW ACT Foundation Medium" w:eastAsia="Times New Roman" w:hAnsi="Edu NSW ACT Foundation Medium" w:cs="Tms Rmn"/>
                    <w:snapToGrid w:val="0"/>
                    <w:szCs w:val="20"/>
                    <w:lang w:val="en-GB"/>
                  </w:rPr>
                  <w:t>Thomastown West Kindergarten</w:t>
                </w:r>
              </w:sdtContent>
            </w:sdt>
            <w:r w:rsidRPr="00705B2F">
              <w:rPr>
                <w:rFonts w:ascii="Edu NSW ACT Foundation Medium" w:eastAsia="Times New Roman" w:hAnsi="Edu NSW ACT Foundation Medium" w:cs="Tms Rmn"/>
                <w:snapToGrid w:val="0"/>
                <w:szCs w:val="20"/>
                <w:lang w:val="en-GB"/>
              </w:rPr>
              <w:t>,</w:t>
            </w:r>
            <w:r w:rsidRPr="00705B2F">
              <w:rPr>
                <w:rFonts w:ascii="Edu NSW ACT Foundation Medium" w:eastAsia="Times New Roman" w:hAnsi="Edu NSW ACT Foundation Medium" w:cs="Tms Rmn"/>
                <w:b/>
                <w:snapToGrid w:val="0"/>
                <w:szCs w:val="20"/>
                <w:lang w:val="en-GB"/>
              </w:rPr>
              <w:t xml:space="preserve"> </w:t>
            </w:r>
          </w:p>
        </w:tc>
        <w:tc>
          <w:tcPr>
            <w:tcW w:w="972" w:type="pct"/>
            <w:tcMar>
              <w:top w:w="57" w:type="dxa"/>
              <w:bottom w:w="57" w:type="dxa"/>
            </w:tcMar>
            <w:vAlign w:val="center"/>
          </w:tcPr>
          <w:p w14:paraId="46782194" w14:textId="77777777" w:rsidR="00705B2F" w:rsidRPr="00705B2F" w:rsidRDefault="00705B2F" w:rsidP="00705B2F">
            <w:pPr>
              <w:spacing w:before="60" w:after="60"/>
              <w:rPr>
                <w:rFonts w:ascii="Edu NSW ACT Foundation Medium" w:hAnsi="Edu NSW ACT Foundation Medium"/>
              </w:rPr>
            </w:pPr>
          </w:p>
        </w:tc>
      </w:tr>
      <w:tr w:rsidR="00705B2F" w:rsidRPr="00705B2F" w14:paraId="505A1B41" w14:textId="77777777" w:rsidTr="00BC117D">
        <w:tc>
          <w:tcPr>
            <w:tcW w:w="4028" w:type="pct"/>
            <w:tcMar>
              <w:top w:w="57" w:type="dxa"/>
              <w:bottom w:w="57" w:type="dxa"/>
            </w:tcMar>
            <w:vAlign w:val="center"/>
          </w:tcPr>
          <w:p w14:paraId="4E823560" w14:textId="77777777" w:rsidR="00705B2F" w:rsidRPr="00705B2F" w:rsidRDefault="00705B2F" w:rsidP="00705B2F">
            <w:pPr>
              <w:spacing w:before="40" w:after="40" w:line="260" w:lineRule="atLeast"/>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I understand the content of service policies and procedures, including those relating to:</w:t>
            </w:r>
          </w:p>
        </w:tc>
        <w:tc>
          <w:tcPr>
            <w:tcW w:w="972" w:type="pct"/>
            <w:tcMar>
              <w:top w:w="57" w:type="dxa"/>
              <w:bottom w:w="57" w:type="dxa"/>
            </w:tcMar>
            <w:vAlign w:val="center"/>
          </w:tcPr>
          <w:p w14:paraId="7446849B" w14:textId="77777777" w:rsidR="00705B2F" w:rsidRPr="00705B2F" w:rsidRDefault="00705B2F" w:rsidP="00705B2F">
            <w:pPr>
              <w:spacing w:before="60" w:after="60"/>
              <w:rPr>
                <w:rFonts w:ascii="Edu NSW ACT Foundation Medium" w:hAnsi="Edu NSW ACT Foundation Medium"/>
              </w:rPr>
            </w:pPr>
          </w:p>
        </w:tc>
      </w:tr>
      <w:tr w:rsidR="00705B2F" w:rsidRPr="00705B2F" w14:paraId="632FCBD4" w14:textId="77777777" w:rsidTr="00BC117D">
        <w:tc>
          <w:tcPr>
            <w:tcW w:w="4028" w:type="pct"/>
            <w:tcMar>
              <w:top w:w="57" w:type="dxa"/>
              <w:bottom w:w="57" w:type="dxa"/>
            </w:tcMar>
            <w:vAlign w:val="center"/>
          </w:tcPr>
          <w:p w14:paraId="2BD46AA6" w14:textId="77777777" w:rsidR="00705B2F" w:rsidRPr="00705B2F" w:rsidRDefault="00705B2F" w:rsidP="00705B2F">
            <w:pPr>
              <w:spacing w:before="40" w:after="40" w:line="260" w:lineRule="atLeast"/>
              <w:ind w:left="198" w:hanging="198"/>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 xml:space="preserve">conduct while at the service </w:t>
            </w:r>
            <w:r w:rsidRPr="00705B2F">
              <w:rPr>
                <w:rFonts w:ascii="Edu NSW ACT Foundation Medium" w:eastAsia="Times New Roman" w:hAnsi="Edu NSW ACT Foundation Medium" w:cs="Tms Rmn"/>
                <w:i/>
                <w:iCs/>
                <w:snapToGrid w:val="0"/>
                <w:color w:val="693A77" w:themeColor="accent4"/>
                <w:szCs w:val="24"/>
                <w:lang w:val="en-GB"/>
              </w:rPr>
              <w:t>(Code of Conduct Policy)</w:t>
            </w:r>
          </w:p>
        </w:tc>
        <w:tc>
          <w:tcPr>
            <w:tcW w:w="972" w:type="pct"/>
            <w:tcMar>
              <w:top w:w="57" w:type="dxa"/>
              <w:bottom w:w="57" w:type="dxa"/>
            </w:tcMar>
            <w:vAlign w:val="center"/>
          </w:tcPr>
          <w:p w14:paraId="0F0C3A93" w14:textId="77777777" w:rsidR="00705B2F" w:rsidRPr="00705B2F" w:rsidRDefault="00705B2F" w:rsidP="00705B2F">
            <w:pPr>
              <w:spacing w:before="60" w:after="60"/>
              <w:rPr>
                <w:rFonts w:ascii="Edu NSW ACT Foundation Medium" w:hAnsi="Edu NSW ACT Foundation Medium"/>
              </w:rPr>
            </w:pPr>
          </w:p>
        </w:tc>
      </w:tr>
      <w:tr w:rsidR="00705B2F" w:rsidRPr="00705B2F" w14:paraId="5972A128" w14:textId="77777777" w:rsidTr="00BC117D">
        <w:tc>
          <w:tcPr>
            <w:tcW w:w="4028" w:type="pct"/>
            <w:tcMar>
              <w:top w:w="57" w:type="dxa"/>
              <w:bottom w:w="57" w:type="dxa"/>
            </w:tcMar>
            <w:vAlign w:val="center"/>
          </w:tcPr>
          <w:p w14:paraId="3BAB6739" w14:textId="77777777" w:rsidR="00705B2F" w:rsidRPr="00705B2F" w:rsidRDefault="00705B2F" w:rsidP="00705B2F">
            <w:pPr>
              <w:spacing w:before="40" w:after="40" w:line="260" w:lineRule="atLeast"/>
              <w:ind w:left="198" w:hanging="198"/>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 xml:space="preserve">emergency, evacuation, fire and safety, including locations of fire extinguishers and emergency exits </w:t>
            </w:r>
            <w:r w:rsidRPr="00705B2F">
              <w:rPr>
                <w:rFonts w:ascii="Edu NSW ACT Foundation Medium" w:eastAsia="Times New Roman" w:hAnsi="Edu NSW ACT Foundation Medium" w:cs="Tms Rmn"/>
                <w:i/>
                <w:iCs/>
                <w:snapToGrid w:val="0"/>
                <w:color w:val="693A77" w:themeColor="accent4"/>
                <w:szCs w:val="24"/>
                <w:lang w:val="en-GB"/>
              </w:rPr>
              <w:t>(Emergency and Evacuation Policy)</w:t>
            </w:r>
          </w:p>
        </w:tc>
        <w:tc>
          <w:tcPr>
            <w:tcW w:w="972" w:type="pct"/>
            <w:tcMar>
              <w:top w:w="57" w:type="dxa"/>
              <w:bottom w:w="57" w:type="dxa"/>
            </w:tcMar>
            <w:vAlign w:val="center"/>
          </w:tcPr>
          <w:p w14:paraId="39A3BC11" w14:textId="77777777" w:rsidR="00705B2F" w:rsidRPr="00705B2F" w:rsidRDefault="00705B2F" w:rsidP="00705B2F">
            <w:pPr>
              <w:spacing w:before="60" w:after="60"/>
              <w:rPr>
                <w:rFonts w:ascii="Edu NSW ACT Foundation Medium" w:hAnsi="Edu NSW ACT Foundation Medium"/>
              </w:rPr>
            </w:pPr>
          </w:p>
        </w:tc>
      </w:tr>
      <w:tr w:rsidR="00705B2F" w:rsidRPr="00705B2F" w14:paraId="33B7580F" w14:textId="77777777" w:rsidTr="00BC117D">
        <w:tc>
          <w:tcPr>
            <w:tcW w:w="4028" w:type="pct"/>
            <w:tcMar>
              <w:top w:w="57" w:type="dxa"/>
              <w:bottom w:w="57" w:type="dxa"/>
            </w:tcMar>
            <w:vAlign w:val="center"/>
          </w:tcPr>
          <w:p w14:paraId="1D9D523A" w14:textId="77777777" w:rsidR="00705B2F" w:rsidRPr="00705B2F" w:rsidRDefault="00705B2F" w:rsidP="00705B2F">
            <w:pPr>
              <w:spacing w:before="40" w:after="40" w:line="260" w:lineRule="atLeast"/>
              <w:ind w:left="198" w:hanging="198"/>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 xml:space="preserve">accidents at the service </w:t>
            </w:r>
            <w:r w:rsidRPr="00705B2F">
              <w:rPr>
                <w:rFonts w:ascii="Edu NSW ACT Foundation Medium" w:eastAsia="Times New Roman" w:hAnsi="Edu NSW ACT Foundation Medium" w:cs="Tms Rmn"/>
                <w:i/>
                <w:iCs/>
                <w:snapToGrid w:val="0"/>
                <w:color w:val="693A77" w:themeColor="accent4"/>
                <w:szCs w:val="24"/>
                <w:lang w:val="en-GB"/>
              </w:rPr>
              <w:t>(Incident, Injury, Trauma and Illness Policy)</w:t>
            </w:r>
          </w:p>
        </w:tc>
        <w:tc>
          <w:tcPr>
            <w:tcW w:w="972" w:type="pct"/>
            <w:tcMar>
              <w:top w:w="57" w:type="dxa"/>
              <w:bottom w:w="57" w:type="dxa"/>
            </w:tcMar>
            <w:vAlign w:val="center"/>
          </w:tcPr>
          <w:p w14:paraId="3768349E" w14:textId="77777777" w:rsidR="00705B2F" w:rsidRPr="00705B2F" w:rsidRDefault="00705B2F" w:rsidP="00705B2F">
            <w:pPr>
              <w:spacing w:before="60" w:after="60"/>
              <w:rPr>
                <w:rFonts w:ascii="Edu NSW ACT Foundation Medium" w:hAnsi="Edu NSW ACT Foundation Medium"/>
              </w:rPr>
            </w:pPr>
          </w:p>
        </w:tc>
      </w:tr>
      <w:tr w:rsidR="00705B2F" w:rsidRPr="00705B2F" w14:paraId="1780C7E3" w14:textId="77777777" w:rsidTr="00BC117D">
        <w:tc>
          <w:tcPr>
            <w:tcW w:w="4028" w:type="pct"/>
            <w:tcMar>
              <w:top w:w="57" w:type="dxa"/>
              <w:bottom w:w="57" w:type="dxa"/>
            </w:tcMar>
            <w:vAlign w:val="center"/>
          </w:tcPr>
          <w:p w14:paraId="1BB9F5F1" w14:textId="77777777" w:rsidR="00705B2F" w:rsidRPr="00705B2F" w:rsidRDefault="00705B2F" w:rsidP="00705B2F">
            <w:pPr>
              <w:spacing w:before="40" w:after="40" w:line="260" w:lineRule="atLeast"/>
              <w:ind w:left="198" w:hanging="198"/>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 xml:space="preserve">dealing with medical conditions </w:t>
            </w:r>
            <w:r w:rsidRPr="00705B2F">
              <w:rPr>
                <w:rFonts w:ascii="Edu NSW ACT Foundation Medium" w:eastAsia="Times New Roman" w:hAnsi="Edu NSW ACT Foundation Medium" w:cs="Tms Rmn"/>
                <w:i/>
                <w:iCs/>
                <w:snapToGrid w:val="0"/>
                <w:color w:val="693A77" w:themeColor="accent4"/>
                <w:szCs w:val="24"/>
                <w:lang w:val="en-GB"/>
              </w:rPr>
              <w:t>(Dealing with Medical Conditions Policy, Asthma Policy, Anaphylaxis and Allergic Reactions Policy, Diabetes Policy, Epilepsy and Seizures Policy and Administration of Medication Policy)</w:t>
            </w:r>
          </w:p>
        </w:tc>
        <w:tc>
          <w:tcPr>
            <w:tcW w:w="972" w:type="pct"/>
            <w:tcMar>
              <w:top w:w="57" w:type="dxa"/>
              <w:bottom w:w="57" w:type="dxa"/>
            </w:tcMar>
            <w:vAlign w:val="center"/>
          </w:tcPr>
          <w:p w14:paraId="481CE4C2" w14:textId="77777777" w:rsidR="00705B2F" w:rsidRPr="00705B2F" w:rsidRDefault="00705B2F" w:rsidP="00705B2F">
            <w:pPr>
              <w:spacing w:before="60" w:after="60"/>
              <w:rPr>
                <w:rFonts w:ascii="Edu NSW ACT Foundation Medium" w:hAnsi="Edu NSW ACT Foundation Medium"/>
              </w:rPr>
            </w:pPr>
          </w:p>
        </w:tc>
      </w:tr>
      <w:tr w:rsidR="00705B2F" w:rsidRPr="00705B2F" w14:paraId="7DCEE9A8" w14:textId="77777777" w:rsidTr="00BC117D">
        <w:tc>
          <w:tcPr>
            <w:tcW w:w="4028" w:type="pct"/>
            <w:tcMar>
              <w:top w:w="57" w:type="dxa"/>
              <w:bottom w:w="57" w:type="dxa"/>
            </w:tcMar>
            <w:vAlign w:val="center"/>
          </w:tcPr>
          <w:p w14:paraId="42810809" w14:textId="77777777" w:rsidR="00705B2F" w:rsidRPr="00705B2F" w:rsidRDefault="00705B2F" w:rsidP="00705B2F">
            <w:pPr>
              <w:spacing w:before="40" w:after="40" w:line="260" w:lineRule="atLeast"/>
              <w:ind w:left="198" w:hanging="198"/>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 xml:space="preserve">good hygiene practices </w:t>
            </w:r>
            <w:r w:rsidRPr="00705B2F">
              <w:rPr>
                <w:rFonts w:ascii="Edu NSW ACT Foundation Medium" w:eastAsia="Times New Roman" w:hAnsi="Edu NSW ACT Foundation Medium" w:cs="Tms Rmn"/>
                <w:i/>
                <w:iCs/>
                <w:snapToGrid w:val="0"/>
                <w:color w:val="693A77" w:themeColor="accent4"/>
                <w:szCs w:val="24"/>
                <w:lang w:val="en-GB"/>
              </w:rPr>
              <w:t>(Hygiene Policy and Food Safety Policy)</w:t>
            </w:r>
          </w:p>
        </w:tc>
        <w:tc>
          <w:tcPr>
            <w:tcW w:w="972" w:type="pct"/>
            <w:tcMar>
              <w:top w:w="57" w:type="dxa"/>
              <w:bottom w:w="57" w:type="dxa"/>
            </w:tcMar>
            <w:vAlign w:val="center"/>
          </w:tcPr>
          <w:p w14:paraId="6B1E206D" w14:textId="77777777" w:rsidR="00705B2F" w:rsidRPr="00705B2F" w:rsidRDefault="00705B2F" w:rsidP="00705B2F">
            <w:pPr>
              <w:spacing w:before="60" w:after="60"/>
              <w:rPr>
                <w:rFonts w:ascii="Edu NSW ACT Foundation Medium" w:hAnsi="Edu NSW ACT Foundation Medium"/>
              </w:rPr>
            </w:pPr>
          </w:p>
        </w:tc>
      </w:tr>
      <w:tr w:rsidR="00705B2F" w:rsidRPr="00705B2F" w14:paraId="0735B985" w14:textId="77777777" w:rsidTr="00BC117D">
        <w:tc>
          <w:tcPr>
            <w:tcW w:w="4028" w:type="pct"/>
            <w:tcMar>
              <w:top w:w="57" w:type="dxa"/>
              <w:bottom w:w="57" w:type="dxa"/>
            </w:tcMar>
            <w:vAlign w:val="center"/>
          </w:tcPr>
          <w:p w14:paraId="05E6E02D" w14:textId="77777777" w:rsidR="00705B2F" w:rsidRPr="00705B2F" w:rsidRDefault="00705B2F" w:rsidP="00705B2F">
            <w:pPr>
              <w:spacing w:before="40" w:after="40" w:line="260" w:lineRule="atLeast"/>
              <w:ind w:left="198" w:hanging="198"/>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 xml:space="preserve">dealing with infectious diseases </w:t>
            </w:r>
            <w:r w:rsidRPr="00705B2F">
              <w:rPr>
                <w:rFonts w:ascii="Edu NSW ACT Foundation Medium" w:eastAsia="Times New Roman" w:hAnsi="Edu NSW ACT Foundation Medium" w:cs="Tms Rmn"/>
                <w:i/>
                <w:iCs/>
                <w:snapToGrid w:val="0"/>
                <w:color w:val="693A77" w:themeColor="accent4"/>
                <w:szCs w:val="24"/>
                <w:lang w:val="en-GB"/>
              </w:rPr>
              <w:t>(Dealing with Infectious Diseases Policy)</w:t>
            </w:r>
          </w:p>
        </w:tc>
        <w:tc>
          <w:tcPr>
            <w:tcW w:w="972" w:type="pct"/>
            <w:tcMar>
              <w:top w:w="57" w:type="dxa"/>
              <w:bottom w:w="57" w:type="dxa"/>
            </w:tcMar>
            <w:vAlign w:val="center"/>
          </w:tcPr>
          <w:p w14:paraId="0532C17E" w14:textId="77777777" w:rsidR="00705B2F" w:rsidRPr="00705B2F" w:rsidRDefault="00705B2F" w:rsidP="00705B2F">
            <w:pPr>
              <w:spacing w:before="60" w:after="60"/>
              <w:rPr>
                <w:rFonts w:ascii="Edu NSW ACT Foundation Medium" w:hAnsi="Edu NSW ACT Foundation Medium"/>
              </w:rPr>
            </w:pPr>
          </w:p>
        </w:tc>
      </w:tr>
      <w:tr w:rsidR="00705B2F" w:rsidRPr="00705B2F" w14:paraId="18261A85" w14:textId="77777777" w:rsidTr="00BC117D">
        <w:tc>
          <w:tcPr>
            <w:tcW w:w="4028" w:type="pct"/>
            <w:tcMar>
              <w:top w:w="57" w:type="dxa"/>
              <w:bottom w:w="57" w:type="dxa"/>
            </w:tcMar>
            <w:vAlign w:val="center"/>
          </w:tcPr>
          <w:p w14:paraId="331AE661" w14:textId="77777777" w:rsidR="00705B2F" w:rsidRPr="00705B2F" w:rsidRDefault="00705B2F" w:rsidP="00705B2F">
            <w:pPr>
              <w:spacing w:before="40" w:after="40" w:line="260" w:lineRule="atLeast"/>
              <w:ind w:left="198" w:hanging="198"/>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 xml:space="preserve">first aid arrangements for children and adults, including the location of the nearest first aid kit </w:t>
            </w:r>
            <w:r w:rsidRPr="00705B2F">
              <w:rPr>
                <w:rFonts w:ascii="Edu NSW ACT Foundation Medium" w:eastAsia="Times New Roman" w:hAnsi="Edu NSW ACT Foundation Medium" w:cs="Tms Rmn"/>
                <w:i/>
                <w:iCs/>
                <w:snapToGrid w:val="0"/>
                <w:color w:val="693A77" w:themeColor="accent4"/>
                <w:szCs w:val="24"/>
                <w:lang w:val="en-GB"/>
              </w:rPr>
              <w:t>(Administration of First Aid Policy)</w:t>
            </w:r>
          </w:p>
        </w:tc>
        <w:tc>
          <w:tcPr>
            <w:tcW w:w="972" w:type="pct"/>
            <w:tcMar>
              <w:top w:w="57" w:type="dxa"/>
              <w:bottom w:w="57" w:type="dxa"/>
            </w:tcMar>
            <w:vAlign w:val="center"/>
          </w:tcPr>
          <w:p w14:paraId="2A04E085" w14:textId="77777777" w:rsidR="00705B2F" w:rsidRPr="00705B2F" w:rsidRDefault="00705B2F" w:rsidP="00705B2F">
            <w:pPr>
              <w:spacing w:before="60" w:after="60"/>
              <w:rPr>
                <w:rFonts w:ascii="Edu NSW ACT Foundation Medium" w:hAnsi="Edu NSW ACT Foundation Medium"/>
              </w:rPr>
            </w:pPr>
          </w:p>
        </w:tc>
      </w:tr>
      <w:tr w:rsidR="00705B2F" w:rsidRPr="00705B2F" w14:paraId="3F023F7A" w14:textId="77777777" w:rsidTr="00BC117D">
        <w:tc>
          <w:tcPr>
            <w:tcW w:w="4028" w:type="pct"/>
            <w:tcMar>
              <w:top w:w="57" w:type="dxa"/>
              <w:bottom w:w="57" w:type="dxa"/>
            </w:tcMar>
            <w:vAlign w:val="center"/>
          </w:tcPr>
          <w:p w14:paraId="08D42FBE" w14:textId="77777777" w:rsidR="00705B2F" w:rsidRPr="00705B2F" w:rsidRDefault="00705B2F" w:rsidP="00705B2F">
            <w:pPr>
              <w:spacing w:before="40" w:after="40" w:line="260" w:lineRule="atLeast"/>
              <w:ind w:left="198" w:hanging="198"/>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daily routines</w:t>
            </w:r>
          </w:p>
        </w:tc>
        <w:tc>
          <w:tcPr>
            <w:tcW w:w="972" w:type="pct"/>
            <w:tcMar>
              <w:top w:w="57" w:type="dxa"/>
              <w:bottom w:w="57" w:type="dxa"/>
            </w:tcMar>
            <w:vAlign w:val="center"/>
          </w:tcPr>
          <w:p w14:paraId="4F38542E" w14:textId="77777777" w:rsidR="00705B2F" w:rsidRPr="00705B2F" w:rsidRDefault="00705B2F" w:rsidP="00705B2F">
            <w:pPr>
              <w:spacing w:before="60" w:after="60"/>
              <w:rPr>
                <w:rFonts w:ascii="Edu NSW ACT Foundation Medium" w:hAnsi="Edu NSW ACT Foundation Medium"/>
              </w:rPr>
            </w:pPr>
          </w:p>
        </w:tc>
      </w:tr>
      <w:tr w:rsidR="00705B2F" w:rsidRPr="00705B2F" w14:paraId="4434D80A" w14:textId="77777777" w:rsidTr="00BC117D">
        <w:tc>
          <w:tcPr>
            <w:tcW w:w="4028" w:type="pct"/>
            <w:tcMar>
              <w:top w:w="57" w:type="dxa"/>
              <w:bottom w:w="57" w:type="dxa"/>
            </w:tcMar>
            <w:vAlign w:val="center"/>
          </w:tcPr>
          <w:p w14:paraId="544A1232" w14:textId="77777777" w:rsidR="00705B2F" w:rsidRPr="00705B2F" w:rsidRDefault="00705B2F" w:rsidP="00705B2F">
            <w:pPr>
              <w:spacing w:before="40" w:after="40" w:line="260" w:lineRule="atLeast"/>
              <w:ind w:left="198" w:hanging="198"/>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 xml:space="preserve">the importance of OHS and following safe work practices </w:t>
            </w:r>
            <w:r w:rsidRPr="00705B2F">
              <w:rPr>
                <w:rFonts w:ascii="Edu NSW ACT Foundation Medium" w:eastAsia="Times New Roman" w:hAnsi="Edu NSW ACT Foundation Medium" w:cs="Tms Rmn"/>
                <w:i/>
                <w:iCs/>
                <w:snapToGrid w:val="0"/>
                <w:color w:val="693A77" w:themeColor="accent4"/>
                <w:szCs w:val="24"/>
                <w:lang w:val="en-GB"/>
              </w:rPr>
              <w:t>(Occupational Health and Safety Policy)</w:t>
            </w:r>
          </w:p>
        </w:tc>
        <w:tc>
          <w:tcPr>
            <w:tcW w:w="972" w:type="pct"/>
            <w:tcMar>
              <w:top w:w="57" w:type="dxa"/>
              <w:bottom w:w="57" w:type="dxa"/>
            </w:tcMar>
            <w:vAlign w:val="center"/>
          </w:tcPr>
          <w:p w14:paraId="38A8F110" w14:textId="77777777" w:rsidR="00705B2F" w:rsidRPr="00705B2F" w:rsidRDefault="00705B2F" w:rsidP="00705B2F">
            <w:pPr>
              <w:spacing w:before="60" w:after="60"/>
              <w:rPr>
                <w:rFonts w:ascii="Edu NSW ACT Foundation Medium" w:hAnsi="Edu NSW ACT Foundation Medium"/>
              </w:rPr>
            </w:pPr>
          </w:p>
        </w:tc>
      </w:tr>
      <w:tr w:rsidR="00705B2F" w:rsidRPr="00705B2F" w14:paraId="620C51AE" w14:textId="77777777" w:rsidTr="00BC117D">
        <w:tc>
          <w:tcPr>
            <w:tcW w:w="4028" w:type="pct"/>
            <w:tcMar>
              <w:top w:w="57" w:type="dxa"/>
              <w:bottom w:w="57" w:type="dxa"/>
            </w:tcMar>
            <w:vAlign w:val="center"/>
          </w:tcPr>
          <w:p w14:paraId="3A50E0AF" w14:textId="77777777" w:rsidR="00705B2F" w:rsidRPr="00705B2F" w:rsidRDefault="00705B2F" w:rsidP="00705B2F">
            <w:pPr>
              <w:spacing w:before="40" w:after="40" w:line="260" w:lineRule="atLeast"/>
              <w:ind w:left="198" w:hanging="198"/>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 xml:space="preserve">interacting appropriately with children </w:t>
            </w:r>
            <w:r w:rsidRPr="00705B2F">
              <w:rPr>
                <w:rFonts w:ascii="Edu NSW ACT Foundation Medium" w:eastAsia="Times New Roman" w:hAnsi="Edu NSW ACT Foundation Medium" w:cs="Tms Rmn"/>
                <w:i/>
                <w:iCs/>
                <w:snapToGrid w:val="0"/>
                <w:color w:val="693A77" w:themeColor="accent4"/>
                <w:szCs w:val="24"/>
                <w:lang w:val="en-GB"/>
              </w:rPr>
              <w:t>(Interactions with Children Policy)</w:t>
            </w:r>
          </w:p>
        </w:tc>
        <w:tc>
          <w:tcPr>
            <w:tcW w:w="972" w:type="pct"/>
            <w:tcMar>
              <w:top w:w="57" w:type="dxa"/>
              <w:bottom w:w="57" w:type="dxa"/>
            </w:tcMar>
            <w:vAlign w:val="center"/>
          </w:tcPr>
          <w:p w14:paraId="4BC86660" w14:textId="77777777" w:rsidR="00705B2F" w:rsidRPr="00705B2F" w:rsidRDefault="00705B2F" w:rsidP="00705B2F">
            <w:pPr>
              <w:spacing w:before="60" w:after="60"/>
              <w:rPr>
                <w:rFonts w:ascii="Edu NSW ACT Foundation Medium" w:hAnsi="Edu NSW ACT Foundation Medium"/>
              </w:rPr>
            </w:pPr>
          </w:p>
        </w:tc>
      </w:tr>
      <w:tr w:rsidR="00705B2F" w:rsidRPr="00705B2F" w14:paraId="3657CC08" w14:textId="77777777" w:rsidTr="00BC117D">
        <w:tc>
          <w:tcPr>
            <w:tcW w:w="4028" w:type="pct"/>
            <w:tcMar>
              <w:top w:w="57" w:type="dxa"/>
              <w:bottom w:w="57" w:type="dxa"/>
            </w:tcMar>
            <w:vAlign w:val="center"/>
          </w:tcPr>
          <w:p w14:paraId="0DA67421" w14:textId="77777777" w:rsidR="00705B2F" w:rsidRPr="00705B2F" w:rsidRDefault="00705B2F" w:rsidP="00705B2F">
            <w:pPr>
              <w:spacing w:before="40" w:after="40" w:line="260" w:lineRule="atLeast"/>
              <w:ind w:left="198" w:hanging="198"/>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 xml:space="preserve">reporting of serious incidents and notifiable incidents at the service </w:t>
            </w:r>
            <w:r w:rsidRPr="00705B2F">
              <w:rPr>
                <w:rFonts w:ascii="Edu NSW ACT Foundation Medium" w:eastAsia="Times New Roman" w:hAnsi="Edu NSW ACT Foundation Medium" w:cs="Tms Rmn"/>
                <w:i/>
                <w:iCs/>
                <w:snapToGrid w:val="0"/>
                <w:color w:val="693A77" w:themeColor="accent4"/>
                <w:szCs w:val="24"/>
                <w:lang w:val="en-GB"/>
              </w:rPr>
              <w:t>(Incident, Injury, Trauma and Illness Policy, Compliments and Complaints Policy and Occupational Health and Safety Policy)</w:t>
            </w:r>
          </w:p>
        </w:tc>
        <w:tc>
          <w:tcPr>
            <w:tcW w:w="972" w:type="pct"/>
            <w:tcMar>
              <w:top w:w="57" w:type="dxa"/>
              <w:bottom w:w="57" w:type="dxa"/>
            </w:tcMar>
            <w:vAlign w:val="center"/>
          </w:tcPr>
          <w:p w14:paraId="45C1C964" w14:textId="77777777" w:rsidR="00705B2F" w:rsidRPr="00705B2F" w:rsidRDefault="00705B2F" w:rsidP="00705B2F">
            <w:pPr>
              <w:spacing w:before="60" w:after="60"/>
              <w:rPr>
                <w:rFonts w:ascii="Edu NSW ACT Foundation Medium" w:hAnsi="Edu NSW ACT Foundation Medium"/>
              </w:rPr>
            </w:pPr>
          </w:p>
        </w:tc>
      </w:tr>
      <w:tr w:rsidR="00705B2F" w:rsidRPr="00705B2F" w14:paraId="1757D27C" w14:textId="77777777" w:rsidTr="00BC117D">
        <w:tc>
          <w:tcPr>
            <w:tcW w:w="4028" w:type="pct"/>
            <w:tcMar>
              <w:top w:w="57" w:type="dxa"/>
              <w:bottom w:w="57" w:type="dxa"/>
            </w:tcMar>
            <w:vAlign w:val="center"/>
          </w:tcPr>
          <w:p w14:paraId="613B2C6A" w14:textId="77777777" w:rsidR="00705B2F" w:rsidRPr="00705B2F" w:rsidRDefault="00705B2F" w:rsidP="00705B2F">
            <w:pPr>
              <w:spacing w:before="40" w:after="40" w:line="260" w:lineRule="atLeast"/>
              <w:ind w:left="198" w:hanging="198"/>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 xml:space="preserve">reporting hazards in the workplace </w:t>
            </w:r>
            <w:r w:rsidRPr="00705B2F">
              <w:rPr>
                <w:rFonts w:ascii="Edu NSW ACT Foundation Medium" w:eastAsia="Times New Roman" w:hAnsi="Edu NSW ACT Foundation Medium" w:cs="Tms Rmn"/>
                <w:i/>
                <w:iCs/>
                <w:snapToGrid w:val="0"/>
                <w:color w:val="693A77" w:themeColor="accent4"/>
                <w:szCs w:val="24"/>
                <w:lang w:val="en-GB"/>
              </w:rPr>
              <w:t>(Occupational Health and Safety Policy)</w:t>
            </w:r>
          </w:p>
        </w:tc>
        <w:tc>
          <w:tcPr>
            <w:tcW w:w="972" w:type="pct"/>
            <w:tcMar>
              <w:top w:w="57" w:type="dxa"/>
              <w:bottom w:w="57" w:type="dxa"/>
            </w:tcMar>
            <w:vAlign w:val="center"/>
          </w:tcPr>
          <w:p w14:paraId="3623D2B9" w14:textId="77777777" w:rsidR="00705B2F" w:rsidRPr="00705B2F" w:rsidRDefault="00705B2F" w:rsidP="00705B2F">
            <w:pPr>
              <w:spacing w:before="60" w:after="60"/>
              <w:rPr>
                <w:rFonts w:ascii="Edu NSW ACT Foundation Medium" w:hAnsi="Edu NSW ACT Foundation Medium"/>
              </w:rPr>
            </w:pPr>
          </w:p>
        </w:tc>
      </w:tr>
      <w:tr w:rsidR="00705B2F" w:rsidRPr="00705B2F" w14:paraId="5F71C03E" w14:textId="77777777" w:rsidTr="00BC117D">
        <w:tc>
          <w:tcPr>
            <w:tcW w:w="4028" w:type="pct"/>
            <w:tcMar>
              <w:top w:w="57" w:type="dxa"/>
              <w:bottom w:w="57" w:type="dxa"/>
            </w:tcMar>
            <w:vAlign w:val="center"/>
          </w:tcPr>
          <w:p w14:paraId="1F329945" w14:textId="77777777" w:rsidR="00705B2F" w:rsidRPr="00705B2F" w:rsidRDefault="00705B2F" w:rsidP="00705B2F">
            <w:pPr>
              <w:spacing w:before="40" w:after="40" w:line="260" w:lineRule="atLeast"/>
              <w:ind w:left="198" w:hanging="198"/>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 xml:space="preserve">handling complaints and grievances </w:t>
            </w:r>
            <w:r w:rsidRPr="00705B2F">
              <w:rPr>
                <w:rFonts w:ascii="Edu NSW ACT Foundation Medium" w:eastAsia="Times New Roman" w:hAnsi="Edu NSW ACT Foundation Medium" w:cs="Tms Rmn"/>
                <w:i/>
                <w:iCs/>
                <w:snapToGrid w:val="0"/>
                <w:color w:val="693A77" w:themeColor="accent4"/>
                <w:szCs w:val="24"/>
                <w:lang w:val="en-GB"/>
              </w:rPr>
              <w:t>(Compliments and Complaints Policy)</w:t>
            </w:r>
          </w:p>
        </w:tc>
        <w:tc>
          <w:tcPr>
            <w:tcW w:w="972" w:type="pct"/>
            <w:tcMar>
              <w:top w:w="57" w:type="dxa"/>
              <w:bottom w:w="57" w:type="dxa"/>
            </w:tcMar>
            <w:vAlign w:val="center"/>
          </w:tcPr>
          <w:p w14:paraId="732EA4B6" w14:textId="77777777" w:rsidR="00705B2F" w:rsidRPr="00705B2F" w:rsidRDefault="00705B2F" w:rsidP="00705B2F">
            <w:pPr>
              <w:spacing w:before="60" w:after="60"/>
              <w:rPr>
                <w:rFonts w:ascii="Edu NSW ACT Foundation Medium" w:hAnsi="Edu NSW ACT Foundation Medium"/>
              </w:rPr>
            </w:pPr>
          </w:p>
        </w:tc>
      </w:tr>
      <w:tr w:rsidR="00705B2F" w:rsidRPr="00705B2F" w14:paraId="6215F287" w14:textId="77777777" w:rsidTr="00BC117D">
        <w:tc>
          <w:tcPr>
            <w:tcW w:w="4028" w:type="pct"/>
            <w:tcMar>
              <w:top w:w="57" w:type="dxa"/>
              <w:bottom w:w="57" w:type="dxa"/>
            </w:tcMar>
            <w:vAlign w:val="center"/>
          </w:tcPr>
          <w:p w14:paraId="29E8FA8B" w14:textId="77777777" w:rsidR="00705B2F" w:rsidRPr="00705B2F" w:rsidRDefault="00705B2F" w:rsidP="00705B2F">
            <w:pPr>
              <w:spacing w:before="40" w:after="40" w:line="260" w:lineRule="atLeast"/>
              <w:ind w:left="198" w:hanging="198"/>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 xml:space="preserve">child safety and wellbeing and child protection including how to respond to concerns </w:t>
            </w:r>
            <w:r w:rsidRPr="00705B2F">
              <w:rPr>
                <w:rFonts w:ascii="Edu NSW ACT Foundation Medium" w:eastAsia="Times New Roman" w:hAnsi="Edu NSW ACT Foundation Medium" w:cs="Tms Rmn"/>
                <w:i/>
                <w:iCs/>
                <w:snapToGrid w:val="0"/>
                <w:color w:val="693A77" w:themeColor="accent4"/>
                <w:szCs w:val="24"/>
                <w:lang w:val="en-GB"/>
              </w:rPr>
              <w:t>(Child Safe Environment and Wellbeing Policy)</w:t>
            </w:r>
          </w:p>
        </w:tc>
        <w:tc>
          <w:tcPr>
            <w:tcW w:w="972" w:type="pct"/>
            <w:tcMar>
              <w:top w:w="57" w:type="dxa"/>
              <w:bottom w:w="57" w:type="dxa"/>
            </w:tcMar>
            <w:vAlign w:val="center"/>
          </w:tcPr>
          <w:p w14:paraId="69E06F2D" w14:textId="77777777" w:rsidR="00705B2F" w:rsidRPr="00705B2F" w:rsidRDefault="00705B2F" w:rsidP="00705B2F">
            <w:pPr>
              <w:spacing w:before="60" w:after="60"/>
              <w:rPr>
                <w:rFonts w:ascii="Edu NSW ACT Foundation Medium" w:hAnsi="Edu NSW ACT Foundation Medium"/>
              </w:rPr>
            </w:pPr>
          </w:p>
        </w:tc>
      </w:tr>
      <w:tr w:rsidR="00705B2F" w:rsidRPr="00705B2F" w14:paraId="3C1F077C" w14:textId="77777777" w:rsidTr="00BC117D">
        <w:tc>
          <w:tcPr>
            <w:tcW w:w="4028" w:type="pct"/>
            <w:tcMar>
              <w:top w:w="57" w:type="dxa"/>
              <w:bottom w:w="57" w:type="dxa"/>
            </w:tcMar>
            <w:vAlign w:val="center"/>
          </w:tcPr>
          <w:p w14:paraId="7F06156F" w14:textId="77777777" w:rsidR="00705B2F" w:rsidRPr="00705B2F" w:rsidRDefault="00705B2F" w:rsidP="00705B2F">
            <w:pPr>
              <w:spacing w:before="40" w:after="40" w:line="260" w:lineRule="atLeast"/>
              <w:ind w:left="198" w:hanging="198"/>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 xml:space="preserve">privacy and confidentiality of information </w:t>
            </w:r>
            <w:r w:rsidRPr="00705B2F">
              <w:rPr>
                <w:rFonts w:ascii="Edu NSW ACT Foundation Medium" w:eastAsia="Times New Roman" w:hAnsi="Edu NSW ACT Foundation Medium" w:cs="Tms Rmn"/>
                <w:i/>
                <w:iCs/>
                <w:snapToGrid w:val="0"/>
                <w:color w:val="693A77" w:themeColor="accent4"/>
                <w:szCs w:val="24"/>
                <w:lang w:val="en-GB"/>
              </w:rPr>
              <w:t>(Privacy and Confidentiality Policy)</w:t>
            </w:r>
          </w:p>
        </w:tc>
        <w:tc>
          <w:tcPr>
            <w:tcW w:w="972" w:type="pct"/>
            <w:tcMar>
              <w:top w:w="57" w:type="dxa"/>
              <w:bottom w:w="57" w:type="dxa"/>
            </w:tcMar>
            <w:vAlign w:val="center"/>
          </w:tcPr>
          <w:p w14:paraId="27712ED9" w14:textId="77777777" w:rsidR="00705B2F" w:rsidRPr="00705B2F" w:rsidRDefault="00705B2F" w:rsidP="00705B2F">
            <w:pPr>
              <w:spacing w:before="60" w:after="60"/>
              <w:rPr>
                <w:rFonts w:ascii="Edu NSW ACT Foundation Medium" w:hAnsi="Edu NSW ACT Foundation Medium"/>
              </w:rPr>
            </w:pPr>
          </w:p>
        </w:tc>
      </w:tr>
      <w:tr w:rsidR="00705B2F" w:rsidRPr="00705B2F" w14:paraId="203BDF46" w14:textId="77777777" w:rsidTr="00BC117D">
        <w:tc>
          <w:tcPr>
            <w:tcW w:w="4028" w:type="pct"/>
            <w:vAlign w:val="center"/>
          </w:tcPr>
          <w:p w14:paraId="0D6EF2EC" w14:textId="77777777" w:rsidR="00705B2F" w:rsidRPr="00705B2F" w:rsidRDefault="00705B2F" w:rsidP="00705B2F">
            <w:pPr>
              <w:keepNext/>
              <w:keepLines/>
              <w:spacing w:before="40" w:after="40" w:line="260" w:lineRule="atLeast"/>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lastRenderedPageBreak/>
              <w:t xml:space="preserve">I am aware of the non-smoking policy of the service and not be affected by alcohol or drugs (including prescription medication) that would impair my capacity to complete my tasks </w:t>
            </w:r>
            <w:r w:rsidRPr="00705B2F">
              <w:rPr>
                <w:rFonts w:ascii="Edu NSW ACT Foundation Medium" w:eastAsia="Times New Roman" w:hAnsi="Edu NSW ACT Foundation Medium" w:cs="Tms Rmn"/>
                <w:i/>
                <w:iCs/>
                <w:snapToGrid w:val="0"/>
                <w:color w:val="693A77" w:themeColor="accent4"/>
                <w:szCs w:val="24"/>
                <w:lang w:val="en-GB"/>
              </w:rPr>
              <w:t>(Tobacco, E-Cigarettes, Alcohol, and other Drugs Policy)</w:t>
            </w:r>
          </w:p>
        </w:tc>
        <w:tc>
          <w:tcPr>
            <w:tcW w:w="972" w:type="pct"/>
            <w:vAlign w:val="center"/>
          </w:tcPr>
          <w:p w14:paraId="7469F729" w14:textId="77777777" w:rsidR="00705B2F" w:rsidRPr="00705B2F" w:rsidRDefault="00705B2F" w:rsidP="00705B2F">
            <w:pPr>
              <w:keepNext/>
              <w:keepLines/>
              <w:spacing w:before="60" w:after="60"/>
              <w:rPr>
                <w:rFonts w:ascii="Edu NSW ACT Foundation Medium" w:hAnsi="Edu NSW ACT Foundation Medium"/>
              </w:rPr>
            </w:pPr>
          </w:p>
        </w:tc>
      </w:tr>
      <w:tr w:rsidR="00705B2F" w:rsidRPr="00705B2F" w14:paraId="7ABFB1DB" w14:textId="77777777" w:rsidTr="00BC117D">
        <w:tc>
          <w:tcPr>
            <w:tcW w:w="4028" w:type="pct"/>
            <w:vAlign w:val="center"/>
          </w:tcPr>
          <w:p w14:paraId="33F1522D" w14:textId="77777777" w:rsidR="00705B2F" w:rsidRPr="00705B2F" w:rsidRDefault="00705B2F" w:rsidP="00705B2F">
            <w:pPr>
              <w:keepNext/>
              <w:keepLines/>
              <w:spacing w:before="40" w:after="40" w:line="260" w:lineRule="atLeast"/>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 xml:space="preserve">The expectations of my placement/engagement, my role and responsibilities (including attending to the requirements of children with additional needs) have been clearly explained to me by my supervisor </w:t>
            </w:r>
          </w:p>
        </w:tc>
        <w:tc>
          <w:tcPr>
            <w:tcW w:w="972" w:type="pct"/>
            <w:vAlign w:val="center"/>
          </w:tcPr>
          <w:p w14:paraId="4BEA68B4" w14:textId="77777777" w:rsidR="00705B2F" w:rsidRPr="00705B2F" w:rsidRDefault="00705B2F" w:rsidP="00705B2F">
            <w:pPr>
              <w:keepNext/>
              <w:keepLines/>
              <w:spacing w:before="60" w:after="60"/>
              <w:rPr>
                <w:rFonts w:ascii="Edu NSW ACT Foundation Medium" w:hAnsi="Edu NSW ACT Foundation Medium"/>
              </w:rPr>
            </w:pPr>
          </w:p>
        </w:tc>
      </w:tr>
      <w:tr w:rsidR="00705B2F" w:rsidRPr="00705B2F" w14:paraId="06D8F8FE" w14:textId="77777777" w:rsidTr="00BC117D">
        <w:tc>
          <w:tcPr>
            <w:tcW w:w="4028" w:type="pct"/>
            <w:vAlign w:val="center"/>
          </w:tcPr>
          <w:p w14:paraId="2717110D" w14:textId="77777777" w:rsidR="00705B2F" w:rsidRPr="00705B2F" w:rsidRDefault="00705B2F" w:rsidP="00705B2F">
            <w:pPr>
              <w:keepNext/>
              <w:keepLines/>
              <w:spacing w:before="40" w:after="40" w:line="260" w:lineRule="atLeast"/>
              <w:rPr>
                <w:rFonts w:ascii="Edu NSW ACT Foundation Medium" w:eastAsia="Times New Roman" w:hAnsi="Edu NSW ACT Foundation Medium" w:cs="Tms Rmn"/>
                <w:snapToGrid w:val="0"/>
                <w:szCs w:val="20"/>
                <w:lang w:val="en-GB"/>
              </w:rPr>
            </w:pPr>
            <w:r w:rsidRPr="00705B2F">
              <w:rPr>
                <w:rFonts w:ascii="Edu NSW ACT Foundation Medium" w:eastAsia="Times New Roman" w:hAnsi="Edu NSW ACT Foundation Medium" w:cs="Tms Rmn"/>
                <w:snapToGrid w:val="0"/>
                <w:szCs w:val="20"/>
                <w:lang w:val="en-GB"/>
              </w:rPr>
              <w:t>I am aware that I am expected to participate in general tasks, including maintaining the environment in a clean, safe and tidy condition</w:t>
            </w:r>
          </w:p>
        </w:tc>
        <w:tc>
          <w:tcPr>
            <w:tcW w:w="972" w:type="pct"/>
            <w:vAlign w:val="center"/>
          </w:tcPr>
          <w:p w14:paraId="3AF5E82E" w14:textId="77777777" w:rsidR="00705B2F" w:rsidRPr="00705B2F" w:rsidRDefault="00705B2F" w:rsidP="00705B2F">
            <w:pPr>
              <w:keepNext/>
              <w:keepLines/>
              <w:spacing w:before="60" w:after="60"/>
              <w:rPr>
                <w:rFonts w:ascii="Edu NSW ACT Foundation Medium" w:hAnsi="Edu NSW ACT Foundation Medium"/>
              </w:rPr>
            </w:pPr>
          </w:p>
        </w:tc>
      </w:tr>
    </w:tbl>
    <w:p w14:paraId="4CD4D84D" w14:textId="77777777" w:rsidR="00705B2F" w:rsidRPr="00705B2F" w:rsidRDefault="00705B2F" w:rsidP="00705B2F">
      <w:pPr>
        <w:tabs>
          <w:tab w:val="right" w:leader="underscore" w:pos="9117"/>
        </w:tabs>
        <w:spacing w:before="600" w:after="360"/>
        <w:rPr>
          <w:rFonts w:ascii="Edu NSW ACT Foundation Medium" w:hAnsi="Edu NSW ACT Foundation Medium"/>
        </w:rPr>
      </w:pPr>
      <w:r w:rsidRPr="00705B2F">
        <w:rPr>
          <w:rFonts w:ascii="Edu NSW ACT Foundation Medium" w:hAnsi="Edu NSW ACT Foundation Medium"/>
        </w:rPr>
        <w:t xml:space="preserve">Volunteer or student name: </w:t>
      </w:r>
      <w:r w:rsidRPr="00705B2F">
        <w:rPr>
          <w:rFonts w:ascii="Edu NSW ACT Foundation Medium" w:hAnsi="Edu NSW ACT Foundation Medium"/>
        </w:rPr>
        <w:tab/>
      </w:r>
    </w:p>
    <w:p w14:paraId="1C7AEC60" w14:textId="77777777" w:rsidR="00705B2F" w:rsidRPr="00705B2F" w:rsidRDefault="00705B2F" w:rsidP="00705B2F">
      <w:pPr>
        <w:tabs>
          <w:tab w:val="right" w:leader="underscore" w:pos="5812"/>
          <w:tab w:val="left" w:pos="6237"/>
          <w:tab w:val="right" w:leader="underscore" w:pos="9117"/>
        </w:tabs>
        <w:spacing w:before="60" w:after="240" w:line="260" w:lineRule="atLeast"/>
        <w:rPr>
          <w:rFonts w:ascii="Edu NSW ACT Foundation Medium" w:eastAsia="Arial" w:hAnsi="Edu NSW ACT Foundation Medium" w:cs="Times New Roman"/>
          <w:szCs w:val="19"/>
          <w:lang w:eastAsia="en-AU"/>
        </w:rPr>
      </w:pPr>
      <w:r w:rsidRPr="00705B2F">
        <w:rPr>
          <w:rFonts w:ascii="Edu NSW ACT Foundation Medium" w:eastAsia="Arial" w:hAnsi="Edu NSW ACT Foundation Medium" w:cs="Times New Roman"/>
          <w:szCs w:val="19"/>
          <w:lang w:eastAsia="en-AU"/>
        </w:rPr>
        <w:t xml:space="preserve">Signature: </w:t>
      </w:r>
      <w:r w:rsidRPr="00705B2F">
        <w:rPr>
          <w:rFonts w:ascii="Edu NSW ACT Foundation Medium" w:eastAsia="Arial" w:hAnsi="Edu NSW ACT Foundation Medium" w:cs="Times New Roman"/>
          <w:szCs w:val="19"/>
          <w:lang w:eastAsia="en-AU"/>
        </w:rPr>
        <w:tab/>
      </w:r>
      <w:r w:rsidRPr="00705B2F">
        <w:rPr>
          <w:rFonts w:ascii="Edu NSW ACT Foundation Medium" w:eastAsia="Arial" w:hAnsi="Edu NSW ACT Foundation Medium" w:cs="Times New Roman"/>
          <w:szCs w:val="19"/>
          <w:lang w:eastAsia="en-AU"/>
        </w:rPr>
        <w:tab/>
        <w:t xml:space="preserve">Date: </w:t>
      </w:r>
      <w:r w:rsidRPr="00705B2F">
        <w:rPr>
          <w:rFonts w:ascii="Edu NSW ACT Foundation Medium" w:eastAsia="Arial" w:hAnsi="Edu NSW ACT Foundation Medium" w:cs="Times New Roman"/>
          <w:szCs w:val="19"/>
          <w:lang w:eastAsia="en-AU"/>
        </w:rPr>
        <w:tab/>
      </w:r>
    </w:p>
    <w:p w14:paraId="32CACFA8" w14:textId="77777777" w:rsidR="00705B2F" w:rsidRPr="00705B2F" w:rsidRDefault="00705B2F" w:rsidP="00705B2F">
      <w:pPr>
        <w:tabs>
          <w:tab w:val="right" w:leader="underscore" w:pos="9117"/>
        </w:tabs>
        <w:spacing w:before="600" w:after="360"/>
        <w:rPr>
          <w:rFonts w:ascii="Edu NSW ACT Foundation Medium" w:hAnsi="Edu NSW ACT Foundation Medium"/>
        </w:rPr>
      </w:pPr>
      <w:r w:rsidRPr="00705B2F">
        <w:rPr>
          <w:rFonts w:ascii="Edu NSW ACT Foundation Medium" w:hAnsi="Edu NSW ACT Foundation Medium"/>
        </w:rPr>
        <w:t xml:space="preserve">Nominated Supervisor’s name: </w:t>
      </w:r>
      <w:r w:rsidRPr="00705B2F">
        <w:rPr>
          <w:rFonts w:ascii="Edu NSW ACT Foundation Medium" w:hAnsi="Edu NSW ACT Foundation Medium"/>
        </w:rPr>
        <w:tab/>
      </w:r>
    </w:p>
    <w:p w14:paraId="298D1D06" w14:textId="77777777" w:rsidR="00705B2F" w:rsidRPr="00705B2F" w:rsidRDefault="00705B2F" w:rsidP="00705B2F">
      <w:pPr>
        <w:tabs>
          <w:tab w:val="right" w:leader="underscore" w:pos="5812"/>
          <w:tab w:val="left" w:pos="6237"/>
          <w:tab w:val="right" w:leader="underscore" w:pos="9117"/>
        </w:tabs>
        <w:spacing w:before="60" w:after="240" w:line="260" w:lineRule="atLeast"/>
        <w:rPr>
          <w:rFonts w:ascii="Edu NSW ACT Foundation Medium" w:eastAsia="Arial" w:hAnsi="Edu NSW ACT Foundation Medium" w:cs="Times New Roman"/>
          <w:szCs w:val="19"/>
          <w:lang w:eastAsia="en-AU"/>
        </w:rPr>
      </w:pPr>
      <w:r w:rsidRPr="00705B2F">
        <w:rPr>
          <w:rFonts w:ascii="Edu NSW ACT Foundation Medium" w:eastAsia="Arial" w:hAnsi="Edu NSW ACT Foundation Medium" w:cs="Times New Roman"/>
          <w:szCs w:val="19"/>
          <w:lang w:eastAsia="en-AU"/>
        </w:rPr>
        <w:t xml:space="preserve">Signature: </w:t>
      </w:r>
      <w:r w:rsidRPr="00705B2F">
        <w:rPr>
          <w:rFonts w:ascii="Edu NSW ACT Foundation Medium" w:eastAsia="Arial" w:hAnsi="Edu NSW ACT Foundation Medium" w:cs="Times New Roman"/>
          <w:szCs w:val="19"/>
          <w:lang w:eastAsia="en-AU"/>
        </w:rPr>
        <w:tab/>
      </w:r>
      <w:r w:rsidRPr="00705B2F">
        <w:rPr>
          <w:rFonts w:ascii="Edu NSW ACT Foundation Medium" w:eastAsia="Arial" w:hAnsi="Edu NSW ACT Foundation Medium" w:cs="Times New Roman"/>
          <w:szCs w:val="19"/>
          <w:lang w:eastAsia="en-AU"/>
        </w:rPr>
        <w:tab/>
        <w:t xml:space="preserve">Date: </w:t>
      </w:r>
      <w:r w:rsidRPr="00705B2F">
        <w:rPr>
          <w:rFonts w:ascii="Edu NSW ACT Foundation Medium" w:eastAsia="Arial" w:hAnsi="Edu NSW ACT Foundation Medium" w:cs="Times New Roman"/>
          <w:szCs w:val="19"/>
          <w:lang w:eastAsia="en-AU"/>
        </w:rPr>
        <w:tab/>
      </w:r>
    </w:p>
    <w:p w14:paraId="439DB5BF" w14:textId="77777777" w:rsidR="00705B2F" w:rsidRPr="00610EFF" w:rsidRDefault="00705B2F" w:rsidP="003B2F72">
      <w:pPr>
        <w:spacing w:after="107" w:line="247" w:lineRule="auto"/>
        <w:ind w:right="836"/>
      </w:pPr>
    </w:p>
    <w:sectPr w:rsidR="00705B2F" w:rsidRPr="00610EFF" w:rsidSect="00EF43D6">
      <w:headerReference w:type="first" r:id="rId29"/>
      <w:pgSz w:w="11906" w:h="16838" w:code="9"/>
      <w:pgMar w:top="1418" w:right="851" w:bottom="1440" w:left="85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ECF066" w14:textId="77777777" w:rsidR="00BD310E" w:rsidRDefault="00BD310E" w:rsidP="004B56A8">
      <w:r>
        <w:separator/>
      </w:r>
    </w:p>
  </w:endnote>
  <w:endnote w:type="continuationSeparator" w:id="0">
    <w:p w14:paraId="3A4C633E" w14:textId="77777777" w:rsidR="00BD310E" w:rsidRDefault="00BD310E" w:rsidP="004B56A8">
      <w:r>
        <w:continuationSeparator/>
      </w:r>
    </w:p>
  </w:endnote>
  <w:endnote w:type="continuationNotice" w:id="1">
    <w:p w14:paraId="4191C759" w14:textId="77777777" w:rsidR="00BD310E" w:rsidRDefault="00BD310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Edu NSW ACT Foundation Medium">
    <w:panose1 w:val="00000000000000000000"/>
    <w:charset w:val="00"/>
    <w:family w:val="auto"/>
    <w:pitch w:val="variable"/>
    <w:sig w:usb0="80000023" w:usb1="0000004A" w:usb2="00000000" w:usb3="00000000" w:csb0="00000001"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4CEBC5" w14:textId="77777777" w:rsidR="00705B2F" w:rsidRDefault="00705B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6549D" w14:textId="735D22EA" w:rsidR="003B2F72" w:rsidRDefault="00705B2F" w:rsidP="00705B2F">
    <w:pPr>
      <w:pStyle w:val="Footer"/>
    </w:pPr>
    <w:r>
      <w:rPr>
        <w:noProof/>
      </w:rPr>
      <mc:AlternateContent>
        <mc:Choice Requires="wps">
          <w:drawing>
            <wp:anchor distT="0" distB="0" distL="114300" distR="114300" simplePos="0" relativeHeight="251689983" behindDoc="0" locked="0" layoutInCell="1" allowOverlap="1" wp14:anchorId="5711649E" wp14:editId="514DD3BE">
              <wp:simplePos x="0" y="0"/>
              <wp:positionH relativeFrom="column">
                <wp:posOffset>0</wp:posOffset>
              </wp:positionH>
              <wp:positionV relativeFrom="paragraph">
                <wp:posOffset>-635</wp:posOffset>
              </wp:positionV>
              <wp:extent cx="5048250" cy="428625"/>
              <wp:effectExtent l="0" t="0" r="0" b="0"/>
              <wp:wrapNone/>
              <wp:docPr id="8" name="Text Box 8"/>
              <wp:cNvGraphicFramePr/>
              <a:graphic xmlns:a="http://schemas.openxmlformats.org/drawingml/2006/main">
                <a:graphicData uri="http://schemas.microsoft.com/office/word/2010/wordprocessingShape">
                  <wps:wsp>
                    <wps:cNvSpPr txBox="1"/>
                    <wps:spPr>
                      <a:xfrm>
                        <a:off x="0" y="0"/>
                        <a:ext cx="5048250" cy="428625"/>
                      </a:xfrm>
                      <a:prstGeom prst="rect">
                        <a:avLst/>
                      </a:prstGeom>
                      <a:noFill/>
                      <a:ln w="6350">
                        <a:noFill/>
                      </a:ln>
                      <a:effectLst/>
                    </wps:spPr>
                    <wps:txbx>
                      <w:txbxContent>
                        <w:p w14:paraId="6CF0F7BE" w14:textId="35FF0D26" w:rsidR="00705B2F" w:rsidRPr="00705B2F" w:rsidRDefault="007E6101" w:rsidP="00705B2F">
                          <w:pPr>
                            <w:pStyle w:val="Footer"/>
                          </w:pPr>
                          <w:sdt>
                            <w:sdtPr>
                              <w:rPr>
                                <w:color w:val="0070C0"/>
                              </w:rPr>
                              <w:alias w:val="Title"/>
                              <w:tag w:val=""/>
                              <w:id w:val="-1959865961"/>
                              <w:dataBinding w:prefixMappings="xmlns:ns0='http://purl.org/dc/elements/1.1/' xmlns:ns1='http://schemas.openxmlformats.org/package/2006/metadata/core-properties' " w:xpath="/ns1:coreProperties[1]/ns0:title[1]" w:storeItemID="{6C3C8BC8-F283-45AE-878A-BAB7291924A1}"/>
                              <w:text/>
                            </w:sdtPr>
                            <w:sdtEndPr/>
                            <w:sdtContent>
                              <w:r w:rsidR="00705B2F">
                                <w:rPr>
                                  <w:color w:val="0070C0"/>
                                </w:rPr>
                                <w:t>PARTICIPATION OF VOLUNTEERS AND STUDENTS</w:t>
                              </w:r>
                            </w:sdtContent>
                          </w:sdt>
                          <w:r w:rsidR="00705B2F" w:rsidRPr="00705B2F">
                            <w:t> | </w:t>
                          </w:r>
                          <w:sdt>
                            <w:sdtPr>
                              <w:alias w:val="Subtitle"/>
                              <w:tag w:val=""/>
                              <w:id w:val="-473753574"/>
                              <w:dataBinding w:prefixMappings="xmlns:ns0='http://purl.org/dc/elements/1.1/' xmlns:ns1='http://schemas.openxmlformats.org/package/2006/metadata/core-properties' " w:xpath="/ns1:coreProperties[1]/ns0:subject[1]" w:storeItemID="{6C3C8BC8-F283-45AE-878A-BAB7291924A1}"/>
                              <w:text/>
                            </w:sdtPr>
                            <w:sdtEndPr/>
                            <w:sdtContent>
                              <w:r>
                                <w:t>| THIS POLICY WAS ADOPTED BY THE APPROVED PROVIDER OF THOMASTOWN WEST KINDERGARTEN ON 21ST JULY 2025 . REVIEW DATE: JULY 20275</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11649E" id="_x0000_t202" coordsize="21600,21600" o:spt="202" path="m,l,21600r21600,l21600,xe">
              <v:stroke joinstyle="miter"/>
              <v:path gradientshapeok="t" o:connecttype="rect"/>
            </v:shapetype>
            <v:shape id="Text Box 8" o:spid="_x0000_s1027" type="#_x0000_t202" style="position:absolute;left:0;text-align:left;margin-left:0;margin-top:-.05pt;width:397.5pt;height:33.75pt;z-index:2516899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" filled="f" stroked="f" strokeweight=".5pt">
              <v:textbox inset="0,,0">
                <w:txbxContent>
                  <w:p w14:paraId="6CF0F7BE" w14:textId="35FF0D26" w:rsidR="00705B2F" w:rsidRPr="00705B2F" w:rsidRDefault="007E6101" w:rsidP="00705B2F">
                    <w:pPr>
                      <w:pStyle w:val="Footer"/>
                    </w:pPr>
                    <w:sdt>
                      <w:sdtPr>
                        <w:rPr>
                          <w:color w:val="0070C0"/>
                        </w:rPr>
                        <w:alias w:val="Title"/>
                        <w:tag w:val=""/>
                        <w:id w:val="-1959865961"/>
                        <w:dataBinding w:prefixMappings="xmlns:ns0='http://purl.org/dc/elements/1.1/' xmlns:ns1='http://schemas.openxmlformats.org/package/2006/metadata/core-properties' " w:xpath="/ns1:coreProperties[1]/ns0:title[1]" w:storeItemID="{6C3C8BC8-F283-45AE-878A-BAB7291924A1}"/>
                        <w:text/>
                      </w:sdtPr>
                      <w:sdtEndPr/>
                      <w:sdtContent>
                        <w:r w:rsidR="00705B2F">
                          <w:rPr>
                            <w:color w:val="0070C0"/>
                          </w:rPr>
                          <w:t>PARTICIPATION OF VOLUNTEERS AND STUDENTS</w:t>
                        </w:r>
                      </w:sdtContent>
                    </w:sdt>
                    <w:r w:rsidR="00705B2F" w:rsidRPr="00705B2F">
                      <w:t> | </w:t>
                    </w:r>
                    <w:sdt>
                      <w:sdtPr>
                        <w:alias w:val="Subtitle"/>
                        <w:tag w:val=""/>
                        <w:id w:val="-473753574"/>
                        <w:dataBinding w:prefixMappings="xmlns:ns0='http://purl.org/dc/elements/1.1/' xmlns:ns1='http://schemas.openxmlformats.org/package/2006/metadata/core-properties' " w:xpath="/ns1:coreProperties[1]/ns0:subject[1]" w:storeItemID="{6C3C8BC8-F283-45AE-878A-BAB7291924A1}"/>
                        <w:text/>
                      </w:sdtPr>
                      <w:sdtEndPr/>
                      <w:sdtContent>
                        <w:r>
                          <w:t>| THIS POLICY WAS ADOPTED BY THE APPROVED PROVIDER OF THOMASTOWN WEST KINDERGARTEN ON 21ST JULY 2025 . REVIEW DATE: JULY 20275</w:t>
                        </w:r>
                      </w:sdtContent>
                    </w:sdt>
                  </w:p>
                </w:txbxContent>
              </v:textbox>
            </v:shape>
          </w:pict>
        </mc:Fallback>
      </mc:AlternateContent>
    </w:r>
    <w:sdt>
      <w:sdtPr>
        <w:id w:val="1286995781"/>
        <w:docPartObj>
          <w:docPartGallery w:val="Page Numbers (Bottom of Page)"/>
          <w:docPartUnique/>
        </w:docPartObj>
      </w:sdtPr>
      <w:sdtEndPr>
        <w:rPr>
          <w:noProof/>
        </w:rPr>
      </w:sdtEndPr>
      <w:sdtContent>
        <w:r w:rsidR="003B2F72">
          <w:rPr>
            <w:noProof/>
          </w:rPr>
          <mc:AlternateContent>
            <mc:Choice Requires="wps">
              <w:drawing>
                <wp:anchor distT="0" distB="0" distL="114300" distR="114300" simplePos="0" relativeHeight="251683839" behindDoc="0" locked="0" layoutInCell="1" allowOverlap="1" wp14:anchorId="36538E9D" wp14:editId="43D43BD4">
                  <wp:simplePos x="0" y="0"/>
                  <wp:positionH relativeFrom="page">
                    <wp:align>right</wp:align>
                  </wp:positionH>
                  <wp:positionV relativeFrom="paragraph">
                    <wp:posOffset>9525</wp:posOffset>
                  </wp:positionV>
                  <wp:extent cx="732790" cy="800100"/>
                  <wp:effectExtent l="0" t="0" r="0" b="0"/>
                  <wp:wrapNone/>
                  <wp:docPr id="1066886494"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w:pict>
                <v:shape w14:anchorId="5BE8CB31" id="Graphic 2" o:spid="_x0000_s1026" style="position:absolute;margin-left:6.5pt;margin-top:.75pt;width:57.7pt;height:63pt;z-index:251683839;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" path="m732466,r,799841l,799841,732466,xe" fillcolor="#45b4ab" stroked="f">
                  <v:path arrowok="t"/>
                  <w10:wrap anchorx="page"/>
                </v:shape>
              </w:pict>
            </mc:Fallback>
          </mc:AlternateContent>
        </w:r>
        <w:r w:rsidR="003B2F72">
          <w:rPr>
            <w:noProof/>
          </w:rPr>
          <mc:AlternateContent>
            <mc:Choice Requires="wps">
              <w:drawing>
                <wp:anchor distT="0" distB="0" distL="114300" distR="114300" simplePos="0" relativeHeight="251685887" behindDoc="0" locked="0" layoutInCell="1" allowOverlap="1" wp14:anchorId="617A5BC8" wp14:editId="3A787AB7">
                  <wp:simplePos x="0" y="0"/>
                  <wp:positionH relativeFrom="page">
                    <wp:align>right</wp:align>
                  </wp:positionH>
                  <wp:positionV relativeFrom="paragraph">
                    <wp:posOffset>-571500</wp:posOffset>
                  </wp:positionV>
                  <wp:extent cx="1583055" cy="1691005"/>
                  <wp:effectExtent l="0" t="0" r="0" b="4445"/>
                  <wp:wrapNone/>
                  <wp:docPr id="1448642404"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w:pict>
                <v:shape w14:anchorId="2B0400EA" id="Graphic 3" o:spid="_x0000_s1026" style="position:absolute;margin-left:73.45pt;margin-top:-45pt;width:124.65pt;height:133.15pt;z-index:251685887;visibility:visible;mso-wrap-style:square;mso-wrap-distance-left:9pt;mso-wrap-distance-top:0;mso-wrap-distance-right:9pt;mso-wrap-distance-bottom:0;mso-position-horizontal:right;mso-position-horizontal-relative:page;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" path="m,1690795l1582558,r,586239l548715,1690795,,1690795xe" fillcolor="#119582" stroked="f">
                  <v:path arrowok="t"/>
                  <w10:wrap anchorx="page"/>
                </v:shape>
              </w:pict>
            </mc:Fallback>
          </mc:AlternateContent>
        </w:r>
        <w:r w:rsidR="003B2F72">
          <w:fldChar w:fldCharType="begin"/>
        </w:r>
        <w:r w:rsidR="003B2F72">
          <w:instrText xml:space="preserve"> PAGE   \* MERGEFORMAT </w:instrText>
        </w:r>
        <w:r w:rsidR="003B2F72">
          <w:fldChar w:fldCharType="separate"/>
        </w:r>
        <w:r w:rsidR="003B2F72">
          <w:rPr>
            <w:noProof/>
          </w:rPr>
          <w:t>2</w:t>
        </w:r>
        <w:r w:rsidR="003B2F72">
          <w:rPr>
            <w:noProof/>
          </w:rPr>
          <w:fldChar w:fldCharType="end"/>
        </w:r>
      </w:sdtContent>
    </w:sdt>
  </w:p>
  <w:p w14:paraId="41302772" w14:textId="65AF938B" w:rsidR="00432CDC" w:rsidRDefault="00432CDC" w:rsidP="00705B2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FD909" w14:textId="5D87B9EA" w:rsidR="003B2F72" w:rsidRDefault="00705B2F" w:rsidP="00705B2F">
    <w:pPr>
      <w:pStyle w:val="Footer"/>
    </w:pPr>
    <w:r>
      <w:rPr>
        <w:noProof/>
      </w:rPr>
      <mc:AlternateContent>
        <mc:Choice Requires="wps">
          <w:drawing>
            <wp:anchor distT="0" distB="0" distL="114300" distR="114300" simplePos="0" relativeHeight="251674623" behindDoc="0" locked="0" layoutInCell="1" allowOverlap="1" wp14:anchorId="6C97DBFB" wp14:editId="41A1202C">
              <wp:simplePos x="0" y="0"/>
              <wp:positionH relativeFrom="column">
                <wp:posOffset>31115</wp:posOffset>
              </wp:positionH>
              <wp:positionV relativeFrom="paragraph">
                <wp:posOffset>-41275</wp:posOffset>
              </wp:positionV>
              <wp:extent cx="5048250" cy="428625"/>
              <wp:effectExtent l="0" t="0" r="0" b="0"/>
              <wp:wrapNone/>
              <wp:docPr id="261501212" name="Text Box 261501212"/>
              <wp:cNvGraphicFramePr/>
              <a:graphic xmlns:a="http://schemas.openxmlformats.org/drawingml/2006/main">
                <a:graphicData uri="http://schemas.microsoft.com/office/word/2010/wordprocessingShape">
                  <wps:wsp>
                    <wps:cNvSpPr txBox="1"/>
                    <wps:spPr>
                      <a:xfrm>
                        <a:off x="0" y="0"/>
                        <a:ext cx="5048250" cy="4286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DD6A87" w14:textId="2AB6E0C5" w:rsidR="003B2F72" w:rsidRPr="00705B2F" w:rsidRDefault="007E6101" w:rsidP="00705B2F">
                          <w:pPr>
                            <w:pStyle w:val="Footer"/>
                          </w:pPr>
                          <w:sdt>
                            <w:sdtPr>
                              <w:rPr>
                                <w:color w:val="0070C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705B2F" w:rsidRPr="00705B2F">
                                <w:rPr>
                                  <w:color w:val="0070C0"/>
                                </w:rPr>
                                <w:t>PARTICIPATION OF VOLUNTEERS AND STUDENTS</w:t>
                              </w:r>
                            </w:sdtContent>
                          </w:sdt>
                          <w:r w:rsidR="003B2F72" w:rsidRPr="00705B2F">
                            <w:t> | </w:t>
                          </w:r>
                          <w:sdt>
                            <w:sdt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705B2F">
                                <w:t>| THIS POLICY WAS ADOPTED BY THE APPROVED PROVIDER OF THOMASTOWN WEST KINDERGARTEN ON 21ST JULY 2025 . REVIEW DATE: JULY 20275</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97DBFB" id="_x0000_t202" coordsize="21600,21600" o:spt="202" path="m,l,21600r21600,l21600,xe">
              <v:stroke joinstyle="miter"/>
              <v:path gradientshapeok="t" o:connecttype="rect"/>
            </v:shapetype>
            <v:shape id="Text Box 261501212" o:spid="_x0000_s1029" type="#_x0000_t202" style="position:absolute;left:0;text-align:left;margin-left:2.45pt;margin-top:-3.25pt;width:397.5pt;height:33.75pt;z-index:2516746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" filled="f" stroked="f" strokeweight=".5pt">
              <v:textbox inset="0,,0">
                <w:txbxContent>
                  <w:p w14:paraId="5EDD6A87" w14:textId="2AB6E0C5" w:rsidR="003B2F72" w:rsidRPr="00705B2F" w:rsidRDefault="00BD310E" w:rsidP="00705B2F">
                    <w:pPr>
                      <w:pStyle w:val="Footer"/>
                    </w:pPr>
                    <w:sdt>
                      <w:sdtPr>
                        <w:rPr>
                          <w:color w:val="0070C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705B2F" w:rsidRPr="00705B2F">
                          <w:rPr>
                            <w:color w:val="0070C0"/>
                          </w:rPr>
                          <w:t>PARTICIPATION OF VOLUNTEERS AND STUDENTS</w:t>
                        </w:r>
                      </w:sdtContent>
                    </w:sdt>
                    <w:r w:rsidR="003B2F72" w:rsidRPr="00705B2F">
                      <w:t> | </w:t>
                    </w:r>
                    <w:sdt>
                      <w:sdt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705B2F">
                          <w:t xml:space="preserve">| THIS POLICY WAS ADOPTED BY THE APPROVED PROVIDER OF THOMASTOWN WEST KINDERGARTEN ON 21ST JULY </w:t>
                        </w:r>
                        <w:proofErr w:type="gramStart"/>
                        <w:r w:rsidR="00705B2F">
                          <w:t>2025 .</w:t>
                        </w:r>
                        <w:proofErr w:type="gramEnd"/>
                        <w:r w:rsidR="00705B2F">
                          <w:t xml:space="preserve"> REVIEW DATE: JULY 20275</w:t>
                        </w:r>
                      </w:sdtContent>
                    </w:sdt>
                  </w:p>
                </w:txbxContent>
              </v:textbox>
            </v:shape>
          </w:pict>
        </mc:Fallback>
      </mc:AlternateContent>
    </w:r>
    <w:r w:rsidR="003B2F72">
      <w:rPr>
        <w:noProof/>
      </w:rPr>
      <mc:AlternateContent>
        <mc:Choice Requires="wps">
          <w:drawing>
            <wp:anchor distT="0" distB="0" distL="114300" distR="114300" simplePos="0" relativeHeight="251678719" behindDoc="0" locked="0" layoutInCell="1" allowOverlap="1" wp14:anchorId="09A555BD" wp14:editId="5D5C121F">
              <wp:simplePos x="0" y="0"/>
              <wp:positionH relativeFrom="page">
                <wp:align>right</wp:align>
              </wp:positionH>
              <wp:positionV relativeFrom="paragraph">
                <wp:posOffset>-118745</wp:posOffset>
              </wp:positionV>
              <wp:extent cx="732790" cy="800100"/>
              <wp:effectExtent l="0" t="0" r="0" b="0"/>
              <wp:wrapNone/>
              <wp:docPr id="1130520850"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w:pict>
            <v:shape w14:anchorId="6579AB99" id="Graphic 2" o:spid="_x0000_s1026" style="position:absolute;margin-left:6.5pt;margin-top:-9.35pt;width:57.7pt;height:63pt;z-index:251678719;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" path="m732466,r,799841l,799841,732466,xe" fillcolor="#45b4ab" stroked="f">
              <v:path arrowok="t"/>
              <w10:wrap anchorx="page"/>
            </v:shape>
          </w:pict>
        </mc:Fallback>
      </mc:AlternateContent>
    </w:r>
    <w:r w:rsidR="003B2F72">
      <w:rPr>
        <w:noProof/>
      </w:rPr>
      <mc:AlternateContent>
        <mc:Choice Requires="wps">
          <w:drawing>
            <wp:anchor distT="0" distB="0" distL="114300" distR="114300" simplePos="0" relativeHeight="251687935" behindDoc="0" locked="0" layoutInCell="1" allowOverlap="1" wp14:anchorId="4C695824" wp14:editId="30301CCF">
              <wp:simplePos x="0" y="0"/>
              <wp:positionH relativeFrom="column">
                <wp:posOffset>5829300</wp:posOffset>
              </wp:positionH>
              <wp:positionV relativeFrom="paragraph">
                <wp:posOffset>-1014730</wp:posOffset>
              </wp:positionV>
              <wp:extent cx="1583055" cy="1691005"/>
              <wp:effectExtent l="0" t="0" r="0" b="0"/>
              <wp:wrapNone/>
              <wp:docPr id="1539981460"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w:pict>
            <v:shape w14:anchorId="6077D540" id="Graphic 3" o:spid="_x0000_s1026" style="position:absolute;margin-left:459pt;margin-top:-79.9pt;width:124.65pt;height:133.15pt;z-index:251687935;visibility:visible;mso-wrap-style:square;mso-wrap-distance-left:9pt;mso-wrap-distance-top:0;mso-wrap-distance-right:9pt;mso-wrap-distance-bottom:0;mso-position-horizontal:absolute;mso-position-horizontal-relative:text;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" path="m,1690795l1582558,r,586239l548715,1690795,,1690795xe" fillcolor="#119582" stroked="f">
              <v:path arrowok="t"/>
            </v:shape>
          </w:pict>
        </mc:Fallback>
      </mc:AlternateContent>
    </w:r>
    <w:sdt>
      <w:sdtPr>
        <w:id w:val="-6756099"/>
        <w:docPartObj>
          <w:docPartGallery w:val="Page Numbers (Bottom of Page)"/>
          <w:docPartUnique/>
        </w:docPartObj>
      </w:sdtPr>
      <w:sdtEndPr>
        <w:rPr>
          <w:noProof/>
        </w:rPr>
      </w:sdtEndPr>
      <w:sdtContent>
        <w:r w:rsidR="003B2F72">
          <w:fldChar w:fldCharType="begin"/>
        </w:r>
        <w:r w:rsidR="003B2F72">
          <w:instrText xml:space="preserve"> PAGE   \* MERGEFORMAT </w:instrText>
        </w:r>
        <w:r w:rsidR="003B2F72">
          <w:fldChar w:fldCharType="separate"/>
        </w:r>
        <w:r w:rsidR="003B2F72">
          <w:rPr>
            <w:noProof/>
          </w:rPr>
          <w:t>2</w:t>
        </w:r>
        <w:r w:rsidR="003B2F72">
          <w:rPr>
            <w:noProof/>
          </w:rPr>
          <w:fldChar w:fldCharType="end"/>
        </w:r>
      </w:sdtContent>
    </w:sdt>
  </w:p>
  <w:p w14:paraId="3A188C26" w14:textId="17732C5F" w:rsidR="00432CDC" w:rsidRDefault="00432CDC" w:rsidP="00705B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FE21B" w14:textId="77777777" w:rsidR="00BD310E" w:rsidRDefault="00BD310E" w:rsidP="004B56A8">
      <w:r>
        <w:separator/>
      </w:r>
    </w:p>
  </w:footnote>
  <w:footnote w:type="continuationSeparator" w:id="0">
    <w:p w14:paraId="3D7AE0D2" w14:textId="77777777" w:rsidR="00BD310E" w:rsidRDefault="00BD310E" w:rsidP="004B56A8">
      <w:r>
        <w:continuationSeparator/>
      </w:r>
    </w:p>
  </w:footnote>
  <w:footnote w:type="continuationNotice" w:id="1">
    <w:p w14:paraId="27C4B51B" w14:textId="77777777" w:rsidR="00BD310E" w:rsidRDefault="00BD310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1EF0D" w14:textId="77777777" w:rsidR="00705B2F" w:rsidRDefault="00705B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04074" w14:textId="5EC28E14" w:rsidR="003B2F72" w:rsidRDefault="003B2F72">
    <w:pPr>
      <w:pStyle w:val="Header"/>
    </w:pPr>
    <w:r>
      <w:rPr>
        <w:noProof/>
      </w:rPr>
      <mc:AlternateContent>
        <mc:Choice Requires="wpg">
          <w:drawing>
            <wp:anchor distT="0" distB="0" distL="0" distR="0" simplePos="0" relativeHeight="251676671" behindDoc="0" locked="0" layoutInCell="1" allowOverlap="1" wp14:anchorId="50175DDB" wp14:editId="3FE4AB7D">
              <wp:simplePos x="0" y="0"/>
              <wp:positionH relativeFrom="page">
                <wp:posOffset>-635</wp:posOffset>
              </wp:positionH>
              <wp:positionV relativeFrom="page">
                <wp:posOffset>7620</wp:posOffset>
              </wp:positionV>
              <wp:extent cx="1488440" cy="1624330"/>
              <wp:effectExtent l="0" t="0" r="0" b="0"/>
              <wp:wrapNone/>
              <wp:docPr id="1582614781" name="Group 1582614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96847547"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1258998626"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71885224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047FDC5E" id="Group 1582614781" o:spid="_x0000_s1026" style="position:absolute;margin-left:-.05pt;margin-top:.6pt;width:117.2pt;height:127.9pt;z-index:251676671;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" path="m,1624306l,1077709,990826,r497214,l,1624306xe" fillcolor="#45b4ab" stroked="f">
                <v:path arrowok="t"/>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376F5" w14:textId="0CCA9CDD" w:rsidR="003624E3" w:rsidRDefault="003624E3" w:rsidP="003624E3">
    <w:pPr>
      <w:pStyle w:val="Header"/>
    </w:pPr>
    <w:r>
      <w:rPr>
        <w:noProof/>
      </w:rPr>
      <mc:AlternateContent>
        <mc:Choice Requires="wpg">
          <w:drawing>
            <wp:anchor distT="0" distB="0" distL="0" distR="0" simplePos="0" relativeHeight="251660287" behindDoc="0" locked="0" layoutInCell="1" allowOverlap="1" wp14:anchorId="093E0F66" wp14:editId="3B088B5C">
              <wp:simplePos x="0" y="0"/>
              <wp:positionH relativeFrom="page">
                <wp:posOffset>-12065</wp:posOffset>
              </wp:positionH>
              <wp:positionV relativeFrom="page">
                <wp:posOffset>4445</wp:posOffset>
              </wp:positionV>
              <wp:extent cx="1488440" cy="1624330"/>
              <wp:effectExtent l="0" t="0" r="0" b="0"/>
              <wp:wrapNone/>
              <wp:docPr id="1588229313" name="Group 1588229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25066943"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941631389"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139145295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019F23B9" id="Group 1588229313" o:spid="_x0000_s1026" style="position:absolute;margin-left:-.95pt;margin-top:.35pt;width:117.2pt;height:127.9pt;z-index:251660287;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" path="m,1624306l,1077709,990826,r497214,l,1624306xe" fillcolor="#45b4ab" stroked="f">
                <v:path arrowok="t"/>
              </v:shape>
              <w10:wrap anchorx="page" anchory="page"/>
            </v:group>
          </w:pict>
        </mc:Fallback>
      </mc:AlternateContent>
    </w:r>
  </w:p>
  <w:p w14:paraId="57BEEDE2" w14:textId="53F08F71" w:rsidR="00432CDC" w:rsidRDefault="00DF2894">
    <w:pPr>
      <w:pStyle w:val="Header"/>
    </w:pPr>
    <w:r>
      <w:rPr>
        <w:noProof/>
      </w:rPr>
      <mc:AlternateContent>
        <mc:Choice Requires="wps">
          <w:drawing>
            <wp:anchor distT="45720" distB="45720" distL="114300" distR="114300" simplePos="0" relativeHeight="251639290" behindDoc="1" locked="0" layoutInCell="1" allowOverlap="1" wp14:anchorId="5D28858D" wp14:editId="51D709D5">
              <wp:simplePos x="0" y="0"/>
              <wp:positionH relativeFrom="column">
                <wp:posOffset>602615</wp:posOffset>
              </wp:positionH>
              <wp:positionV relativeFrom="paragraph">
                <wp:posOffset>73660</wp:posOffset>
              </wp:positionV>
              <wp:extent cx="6210300" cy="112395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1123950"/>
                      </a:xfrm>
                      <a:prstGeom prst="rect">
                        <a:avLst/>
                      </a:prstGeom>
                      <a:solidFill>
                        <a:srgbClr val="FFFFFF"/>
                      </a:solidFill>
                      <a:ln w="9525">
                        <a:noFill/>
                        <a:miter lim="800000"/>
                        <a:headEnd/>
                        <a:tailEnd/>
                      </a:ln>
                    </wps:spPr>
                    <wps:txbx>
                      <w:txbxContent>
                        <w:p w14:paraId="644FE6E6" w14:textId="4F788AED" w:rsidR="003624E3" w:rsidRPr="00705B2F" w:rsidRDefault="007E6101" w:rsidP="003624E3">
                          <w:pPr>
                            <w:pStyle w:val="PolicyHeading"/>
                            <w:rPr>
                              <w:rFonts w:ascii="Edu NSW ACT Foundation Medium" w:hAnsi="Edu NSW ACT Foundation Medium"/>
                              <w:i w:val="0"/>
                              <w:iCs w:val="0"/>
                              <w:sz w:val="44"/>
                              <w:szCs w:val="44"/>
                            </w:rPr>
                          </w:pPr>
                          <w:sdt>
                            <w:sdtPr>
                              <w:rPr>
                                <w:rFonts w:ascii="Edu NSW ACT Foundation Medium" w:hAnsi="Edu NSW ACT Foundation Medium"/>
                                <w:i w:val="0"/>
                                <w:iCs w:val="0"/>
                                <w:sz w:val="44"/>
                                <w:szCs w:val="44"/>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705B2F" w:rsidRPr="00705B2F">
                                <w:rPr>
                                  <w:rFonts w:ascii="Edu NSW ACT Foundation Medium" w:hAnsi="Edu NSW ACT Foundation Medium"/>
                                  <w:i w:val="0"/>
                                  <w:iCs w:val="0"/>
                                  <w:sz w:val="44"/>
                                  <w:szCs w:val="44"/>
                                </w:rPr>
                                <w:t>PARTICIPATION OF VOLUNTEERS AND STUDENTS</w:t>
                              </w:r>
                            </w:sdtContent>
                          </w:sdt>
                        </w:p>
                        <w:p w14:paraId="685A04B5" w14:textId="6CEBD442" w:rsidR="003624E3" w:rsidRPr="00705B2F"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705B2F">
                            <w:rPr>
                              <w:rFonts w:ascii="Edu NSW ACT Foundation Medium" w:eastAsiaTheme="majorEastAsia" w:hAnsi="Edu NSW ACT Foundation Medium" w:cstheme="majorBidi"/>
                              <w:i w:val="0"/>
                              <w:iCs w:val="0"/>
                              <w:color w:val="00ABBE"/>
                              <w:spacing w:val="5"/>
                              <w:kern w:val="28"/>
                              <w:sz w:val="20"/>
                              <w:szCs w:val="52"/>
                            </w:rPr>
                            <w:t xml:space="preserve">QUALITY AREA </w:t>
                          </w:r>
                          <w:r w:rsidR="00705B2F" w:rsidRPr="00705B2F">
                            <w:rPr>
                              <w:rFonts w:ascii="Edu NSW ACT Foundation Medium" w:eastAsiaTheme="majorEastAsia" w:hAnsi="Edu NSW ACT Foundation Medium" w:cstheme="majorBidi"/>
                              <w:i w:val="0"/>
                              <w:iCs w:val="0"/>
                              <w:color w:val="00ABBE"/>
                              <w:spacing w:val="5"/>
                              <w:kern w:val="28"/>
                              <w:sz w:val="20"/>
                              <w:szCs w:val="52"/>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28858D" id="_x0000_t202" coordsize="21600,21600" o:spt="202" path="m,l,21600r21600,l21600,xe">
              <v:stroke joinstyle="miter"/>
              <v:path gradientshapeok="t" o:connecttype="rect"/>
            </v:shapetype>
            <v:shape id="Text Box 2" o:spid="_x0000_s1028" type="#_x0000_t202" style="position:absolute;margin-left:47.45pt;margin-top:5.8pt;width:489pt;height:88.5pt;z-index:-25167719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" stroked="f">
              <v:textbox>
                <w:txbxContent>
                  <w:p w14:paraId="644FE6E6" w14:textId="4F788AED" w:rsidR="003624E3" w:rsidRPr="00705B2F" w:rsidRDefault="00BD310E" w:rsidP="003624E3">
                    <w:pPr>
                      <w:pStyle w:val="PolicyHeading"/>
                      <w:rPr>
                        <w:rFonts w:ascii="Edu NSW ACT Foundation Medium" w:hAnsi="Edu NSW ACT Foundation Medium"/>
                        <w:i w:val="0"/>
                        <w:iCs w:val="0"/>
                        <w:sz w:val="44"/>
                        <w:szCs w:val="44"/>
                      </w:rPr>
                    </w:pPr>
                    <w:sdt>
                      <w:sdtPr>
                        <w:rPr>
                          <w:rFonts w:ascii="Edu NSW ACT Foundation Medium" w:hAnsi="Edu NSW ACT Foundation Medium"/>
                          <w:i w:val="0"/>
                          <w:iCs w:val="0"/>
                          <w:sz w:val="44"/>
                          <w:szCs w:val="44"/>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705B2F" w:rsidRPr="00705B2F">
                          <w:rPr>
                            <w:rFonts w:ascii="Edu NSW ACT Foundation Medium" w:hAnsi="Edu NSW ACT Foundation Medium"/>
                            <w:i w:val="0"/>
                            <w:iCs w:val="0"/>
                            <w:sz w:val="44"/>
                            <w:szCs w:val="44"/>
                          </w:rPr>
                          <w:t>PARTICIPATION OF VOLUNTEERS AND STUDENTS</w:t>
                        </w:r>
                      </w:sdtContent>
                    </w:sdt>
                  </w:p>
                  <w:p w14:paraId="685A04B5" w14:textId="6CEBD442" w:rsidR="003624E3" w:rsidRPr="00705B2F"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705B2F">
                      <w:rPr>
                        <w:rFonts w:ascii="Edu NSW ACT Foundation Medium" w:eastAsiaTheme="majorEastAsia" w:hAnsi="Edu NSW ACT Foundation Medium" w:cstheme="majorBidi"/>
                        <w:i w:val="0"/>
                        <w:iCs w:val="0"/>
                        <w:color w:val="00ABBE"/>
                        <w:spacing w:val="5"/>
                        <w:kern w:val="28"/>
                        <w:sz w:val="20"/>
                        <w:szCs w:val="52"/>
                      </w:rPr>
                      <w:t xml:space="preserve">QUALITY AREA </w:t>
                    </w:r>
                    <w:r w:rsidR="00705B2F" w:rsidRPr="00705B2F">
                      <w:rPr>
                        <w:rFonts w:ascii="Edu NSW ACT Foundation Medium" w:eastAsiaTheme="majorEastAsia" w:hAnsi="Edu NSW ACT Foundation Medium" w:cstheme="majorBidi"/>
                        <w:i w:val="0"/>
                        <w:iCs w:val="0"/>
                        <w:color w:val="00ABBE"/>
                        <w:spacing w:val="5"/>
                        <w:kern w:val="28"/>
                        <w:sz w:val="20"/>
                        <w:szCs w:val="52"/>
                      </w:rPr>
                      <w:t>7</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7224E" w14:textId="77777777" w:rsidR="00EF43D6" w:rsidRDefault="00EF43D6" w:rsidP="003624E3">
    <w:pPr>
      <w:pStyle w:val="Header"/>
    </w:pPr>
    <w:r>
      <w:rPr>
        <w:noProof/>
      </w:rPr>
      <mc:AlternateContent>
        <mc:Choice Requires="wps">
          <w:drawing>
            <wp:anchor distT="45720" distB="45720" distL="114300" distR="114300" simplePos="0" relativeHeight="251670527" behindDoc="1" locked="0" layoutInCell="1" allowOverlap="1" wp14:anchorId="47AF04AA" wp14:editId="40CDFA1B">
              <wp:simplePos x="0" y="0"/>
              <wp:positionH relativeFrom="column">
                <wp:posOffset>442595</wp:posOffset>
              </wp:positionH>
              <wp:positionV relativeFrom="paragraph">
                <wp:posOffset>471170</wp:posOffset>
              </wp:positionV>
              <wp:extent cx="5314950" cy="819397"/>
              <wp:effectExtent l="0" t="0" r="0" b="0"/>
              <wp:wrapNone/>
              <wp:docPr id="6846418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819397"/>
                      </a:xfrm>
                      <a:prstGeom prst="rect">
                        <a:avLst/>
                      </a:prstGeom>
                      <a:solidFill>
                        <a:srgbClr val="FFFFFF"/>
                      </a:solidFill>
                      <a:ln w="9525">
                        <a:noFill/>
                        <a:miter lim="800000"/>
                        <a:headEnd/>
                        <a:tailEnd/>
                      </a:ln>
                    </wps:spPr>
                    <wps:txb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AF04AA" id="_x0000_t202" coordsize="21600,21600" o:spt="202" path="m,l,21600r21600,l21600,xe">
              <v:stroke joinstyle="miter"/>
              <v:path gradientshapeok="t" o:connecttype="rect"/>
            </v:shapetype>
            <v:shape id="_x0000_s1030" type="#_x0000_t202" style="position:absolute;margin-left:34.85pt;margin-top:37.1pt;width:418.5pt;height:64.5pt;z-index:-25164595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" stroked="f">
              <v:textbo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v:textbox>
            </v:shape>
          </w:pict>
        </mc:Fallback>
      </mc:AlternateContent>
    </w:r>
    <w:r>
      <w:rPr>
        <w:noProof/>
      </w:rPr>
      <w:drawing>
        <wp:anchor distT="0" distB="0" distL="114300" distR="114300" simplePos="0" relativeHeight="251671551" behindDoc="1" locked="0" layoutInCell="1" allowOverlap="1" wp14:anchorId="25C54778" wp14:editId="3900AD88">
          <wp:simplePos x="0" y="0"/>
          <wp:positionH relativeFrom="column">
            <wp:posOffset>-616585</wp:posOffset>
          </wp:positionH>
          <wp:positionV relativeFrom="paragraph">
            <wp:posOffset>9525</wp:posOffset>
          </wp:positionV>
          <wp:extent cx="7612380" cy="1572895"/>
          <wp:effectExtent l="0" t="0" r="7620" b="0"/>
          <wp:wrapNone/>
          <wp:docPr id="684641854" name="Picture 68464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7612380" cy="15728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0" distR="0" simplePos="0" relativeHeight="251672575" behindDoc="0" locked="0" layoutInCell="1" allowOverlap="1" wp14:anchorId="4A05F022" wp14:editId="6A0E1E6F">
              <wp:simplePos x="0" y="0"/>
              <wp:positionH relativeFrom="page">
                <wp:posOffset>-12065</wp:posOffset>
              </wp:positionH>
              <wp:positionV relativeFrom="page">
                <wp:posOffset>4445</wp:posOffset>
              </wp:positionV>
              <wp:extent cx="1488440" cy="1624330"/>
              <wp:effectExtent l="0" t="0" r="0" b="0"/>
              <wp:wrapNone/>
              <wp:docPr id="684641845" name="Group 68464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684641846"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684641847"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684641848"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w:pict>
            <v:group w14:anchorId="61297D84" id="Group 684641845" o:spid="_x0000_s1026" style="position:absolute;margin-left:-.95pt;margin-top:.35pt;width:117.2pt;height:127.9pt;z-index:251672575;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" path="m,1624306l,1077709,990826,r497214,l,1624306xe" fillcolor="#45b4ab" stroked="f">
                <v:path arrowok="t"/>
              </v:shape>
              <w10:wrap anchorx="page" anchory="page"/>
            </v:group>
          </w:pict>
        </mc:Fallback>
      </mc:AlternateContent>
    </w:r>
  </w:p>
  <w:p w14:paraId="2E8BE3CD" w14:textId="77777777" w:rsidR="00EF43D6" w:rsidRDefault="00EF4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07C4C2E"/>
    <w:lvl w:ilvl="0">
      <w:start w:val="1"/>
      <w:numFmt w:val="decimal"/>
      <w:lvlText w:val="%1."/>
      <w:lvlJc w:val="left"/>
      <w:pPr>
        <w:tabs>
          <w:tab w:val="num" w:pos="1492"/>
        </w:tabs>
        <w:ind w:left="1492" w:hanging="360"/>
      </w:pPr>
    </w:lvl>
  </w:abstractNum>
  <w:abstractNum w:abstractNumId="1" w15:restartNumberingAfterBreak="0">
    <w:nsid w:val="02425759"/>
    <w:multiLevelType w:val="multilevel"/>
    <w:tmpl w:val="7A8857A8"/>
    <w:styleLink w:val="BodyList"/>
    <w:lvl w:ilvl="0">
      <w:start w:val="1"/>
      <w:numFmt w:val="bullet"/>
      <w:pStyle w:val="BodyTextBullet1"/>
      <w:lvlText w:val=""/>
      <w:lvlJc w:val="left"/>
      <w:pPr>
        <w:ind w:left="1080" w:hanging="360"/>
      </w:pPr>
      <w:rPr>
        <w:rFonts w:ascii="Symbol" w:hAnsi="Symbol" w:hint="default"/>
      </w:rPr>
    </w:lvl>
    <w:lvl w:ilvl="1">
      <w:start w:val="1"/>
      <w:numFmt w:val="bullet"/>
      <w:pStyle w:val="BodyTextBullet2"/>
      <w:lvlText w:val="o"/>
      <w:lvlJc w:val="left"/>
      <w:pPr>
        <w:ind w:left="1440" w:hanging="360"/>
      </w:pPr>
      <w:rPr>
        <w:rFonts w:ascii="Courier New" w:hAnsi="Courier New" w:hint="default"/>
      </w:rPr>
    </w:lvl>
    <w:lvl w:ilvl="2">
      <w:start w:val="1"/>
      <w:numFmt w:val="bullet"/>
      <w:pStyle w:val="BodyTextBullet3"/>
      <w:lvlText w:val="o"/>
      <w:lvlJc w:val="left"/>
      <w:pPr>
        <w:ind w:left="1800" w:hanging="360"/>
      </w:pPr>
      <w:rPr>
        <w:rFonts w:ascii="Courier New" w:hAnsi="Courier New" w:hint="default"/>
        <w:color w:val="auto"/>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 w15:restartNumberingAfterBreak="0">
    <w:nsid w:val="100E2B1F"/>
    <w:multiLevelType w:val="multilevel"/>
    <w:tmpl w:val="57442CE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E39227F"/>
    <w:multiLevelType w:val="multilevel"/>
    <w:tmpl w:val="D6DAE8A8"/>
    <w:styleLink w:val="TableAttachment"/>
    <w:lvl w:ilvl="0">
      <w:start w:val="1"/>
      <w:numFmt w:val="bullet"/>
      <w:pStyle w:val="TableAttachmentTextBullet1"/>
      <w:lvlText w:val=""/>
      <w:lvlJc w:val="left"/>
      <w:pPr>
        <w:ind w:left="720" w:hanging="360"/>
      </w:pPr>
      <w:rPr>
        <w:rFonts w:ascii="Symbol" w:hAnsi="Symbol" w:hint="default"/>
      </w:rPr>
    </w:lvl>
    <w:lvl w:ilvl="1">
      <w:start w:val="1"/>
      <w:numFmt w:val="bullet"/>
      <w:pStyle w:val="TableAttachmentTextBullet2"/>
      <w:lvlText w:val="o"/>
      <w:lvlJc w:val="left"/>
      <w:pPr>
        <w:ind w:left="1440" w:hanging="360"/>
      </w:pPr>
      <w:rPr>
        <w:rFonts w:ascii="Courier New" w:hAnsi="Courier New" w:hint="default"/>
      </w:rPr>
    </w:lvl>
    <w:lvl w:ilvl="2">
      <w:start w:val="1"/>
      <w:numFmt w:val="bullet"/>
      <w:pStyle w:val="TableAttachmentTextBullet3"/>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BC32407"/>
    <w:multiLevelType w:val="hybridMultilevel"/>
    <w:tmpl w:val="C730270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 w15:restartNumberingAfterBreak="0">
    <w:nsid w:val="2C1F4ED1"/>
    <w:multiLevelType w:val="multilevel"/>
    <w:tmpl w:val="D6DAE8A8"/>
    <w:numStyleLink w:val="TableAttachment"/>
  </w:abstractNum>
  <w:abstractNum w:abstractNumId="6" w15:restartNumberingAfterBreak="0">
    <w:nsid w:val="308A6560"/>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E586C73"/>
    <w:multiLevelType w:val="hybridMultilevel"/>
    <w:tmpl w:val="9FDC44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45382BE1"/>
    <w:multiLevelType w:val="hybridMultilevel"/>
    <w:tmpl w:val="0A6418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7530EF2"/>
    <w:multiLevelType w:val="multilevel"/>
    <w:tmpl w:val="D6DAE8A8"/>
    <w:numStyleLink w:val="TableAttachment"/>
  </w:abstractNum>
  <w:abstractNum w:abstractNumId="10" w15:restartNumberingAfterBreak="0">
    <w:nsid w:val="5EDC6555"/>
    <w:multiLevelType w:val="hybridMultilevel"/>
    <w:tmpl w:val="4308DD7E"/>
    <w:lvl w:ilvl="0" w:tplc="5830865A">
      <w:start w:val="1"/>
      <w:numFmt w:val="bullet"/>
      <w:lvlText w:val=""/>
      <w:lvlJc w:val="left"/>
      <w:pPr>
        <w:ind w:left="2061" w:hanging="360"/>
      </w:pPr>
      <w:rPr>
        <w:rFonts w:ascii="Symbol" w:hAnsi="Symbol" w:hint="default"/>
      </w:rPr>
    </w:lvl>
    <w:lvl w:ilvl="1" w:tplc="0C090003" w:tentative="1">
      <w:start w:val="1"/>
      <w:numFmt w:val="bullet"/>
      <w:lvlText w:val="o"/>
      <w:lvlJc w:val="left"/>
      <w:pPr>
        <w:ind w:left="2781" w:hanging="360"/>
      </w:pPr>
      <w:rPr>
        <w:rFonts w:ascii="Courier New" w:hAnsi="Courier New" w:cs="Courier New" w:hint="default"/>
      </w:rPr>
    </w:lvl>
    <w:lvl w:ilvl="2" w:tplc="0C090005" w:tentative="1">
      <w:start w:val="1"/>
      <w:numFmt w:val="bullet"/>
      <w:lvlText w:val=""/>
      <w:lvlJc w:val="left"/>
      <w:pPr>
        <w:ind w:left="3501" w:hanging="360"/>
      </w:pPr>
      <w:rPr>
        <w:rFonts w:ascii="Wingdings" w:hAnsi="Wingdings" w:hint="default"/>
      </w:rPr>
    </w:lvl>
    <w:lvl w:ilvl="3" w:tplc="0C090001" w:tentative="1">
      <w:start w:val="1"/>
      <w:numFmt w:val="bullet"/>
      <w:lvlText w:val=""/>
      <w:lvlJc w:val="left"/>
      <w:pPr>
        <w:ind w:left="4221" w:hanging="360"/>
      </w:pPr>
      <w:rPr>
        <w:rFonts w:ascii="Symbol" w:hAnsi="Symbol" w:hint="default"/>
      </w:rPr>
    </w:lvl>
    <w:lvl w:ilvl="4" w:tplc="0C090003" w:tentative="1">
      <w:start w:val="1"/>
      <w:numFmt w:val="bullet"/>
      <w:lvlText w:val="o"/>
      <w:lvlJc w:val="left"/>
      <w:pPr>
        <w:ind w:left="4941" w:hanging="360"/>
      </w:pPr>
      <w:rPr>
        <w:rFonts w:ascii="Courier New" w:hAnsi="Courier New" w:cs="Courier New" w:hint="default"/>
      </w:rPr>
    </w:lvl>
    <w:lvl w:ilvl="5" w:tplc="0C090005" w:tentative="1">
      <w:start w:val="1"/>
      <w:numFmt w:val="bullet"/>
      <w:lvlText w:val=""/>
      <w:lvlJc w:val="left"/>
      <w:pPr>
        <w:ind w:left="5661" w:hanging="360"/>
      </w:pPr>
      <w:rPr>
        <w:rFonts w:ascii="Wingdings" w:hAnsi="Wingdings" w:hint="default"/>
      </w:rPr>
    </w:lvl>
    <w:lvl w:ilvl="6" w:tplc="0C090001" w:tentative="1">
      <w:start w:val="1"/>
      <w:numFmt w:val="bullet"/>
      <w:lvlText w:val=""/>
      <w:lvlJc w:val="left"/>
      <w:pPr>
        <w:ind w:left="6381" w:hanging="360"/>
      </w:pPr>
      <w:rPr>
        <w:rFonts w:ascii="Symbol" w:hAnsi="Symbol" w:hint="default"/>
      </w:rPr>
    </w:lvl>
    <w:lvl w:ilvl="7" w:tplc="0C090003" w:tentative="1">
      <w:start w:val="1"/>
      <w:numFmt w:val="bullet"/>
      <w:lvlText w:val="o"/>
      <w:lvlJc w:val="left"/>
      <w:pPr>
        <w:ind w:left="7101" w:hanging="360"/>
      </w:pPr>
      <w:rPr>
        <w:rFonts w:ascii="Courier New" w:hAnsi="Courier New" w:cs="Courier New" w:hint="default"/>
      </w:rPr>
    </w:lvl>
    <w:lvl w:ilvl="8" w:tplc="0C090005" w:tentative="1">
      <w:start w:val="1"/>
      <w:numFmt w:val="bullet"/>
      <w:lvlText w:val=""/>
      <w:lvlJc w:val="left"/>
      <w:pPr>
        <w:ind w:left="7821" w:hanging="360"/>
      </w:pPr>
      <w:rPr>
        <w:rFonts w:ascii="Wingdings" w:hAnsi="Wingdings" w:hint="default"/>
      </w:rPr>
    </w:lvl>
  </w:abstractNum>
  <w:abstractNum w:abstractNumId="11" w15:restartNumberingAfterBreak="0">
    <w:nsid w:val="620941C6"/>
    <w:multiLevelType w:val="multilevel"/>
    <w:tmpl w:val="D34A3C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70F53EDD"/>
    <w:multiLevelType w:val="hybridMultilevel"/>
    <w:tmpl w:val="F07426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888567341">
    <w:abstractNumId w:val="10"/>
  </w:num>
  <w:num w:numId="2" w16cid:durableId="619529599">
    <w:abstractNumId w:val="11"/>
  </w:num>
  <w:num w:numId="3" w16cid:durableId="1231765887">
    <w:abstractNumId w:val="0"/>
  </w:num>
  <w:num w:numId="4" w16cid:durableId="806318730">
    <w:abstractNumId w:val="8"/>
  </w:num>
  <w:num w:numId="5" w16cid:durableId="10068708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25390986">
    <w:abstractNumId w:val="2"/>
  </w:num>
  <w:num w:numId="7" w16cid:durableId="1849976541">
    <w:abstractNumId w:val="3"/>
  </w:num>
  <w:num w:numId="8" w16cid:durableId="687370474">
    <w:abstractNumId w:val="5"/>
  </w:num>
  <w:num w:numId="9" w16cid:durableId="1645890005">
    <w:abstractNumId w:val="9"/>
  </w:num>
  <w:num w:numId="10" w16cid:durableId="2120685337">
    <w:abstractNumId w:val="6"/>
  </w:num>
  <w:num w:numId="11" w16cid:durableId="1252272176">
    <w:abstractNumId w:val="1"/>
  </w:num>
  <w:num w:numId="12" w16cid:durableId="225531244">
    <w:abstractNumId w:val="12"/>
  </w:num>
  <w:num w:numId="13" w16cid:durableId="385614341">
    <w:abstractNumId w:val="4"/>
  </w:num>
  <w:num w:numId="14" w16cid:durableId="19126495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A35"/>
    <w:rsid w:val="00000EE9"/>
    <w:rsid w:val="00002603"/>
    <w:rsid w:val="00002B77"/>
    <w:rsid w:val="00003376"/>
    <w:rsid w:val="00010D33"/>
    <w:rsid w:val="0001109F"/>
    <w:rsid w:val="000140C1"/>
    <w:rsid w:val="0001577A"/>
    <w:rsid w:val="00017DA4"/>
    <w:rsid w:val="000236A4"/>
    <w:rsid w:val="00030EEA"/>
    <w:rsid w:val="000313F1"/>
    <w:rsid w:val="00032066"/>
    <w:rsid w:val="0003329F"/>
    <w:rsid w:val="00040121"/>
    <w:rsid w:val="0004023A"/>
    <w:rsid w:val="000450B0"/>
    <w:rsid w:val="0004528C"/>
    <w:rsid w:val="00054E8D"/>
    <w:rsid w:val="000553BF"/>
    <w:rsid w:val="00056E23"/>
    <w:rsid w:val="0006781A"/>
    <w:rsid w:val="00070CF1"/>
    <w:rsid w:val="000742AC"/>
    <w:rsid w:val="00074719"/>
    <w:rsid w:val="00075F59"/>
    <w:rsid w:val="0008269E"/>
    <w:rsid w:val="00086492"/>
    <w:rsid w:val="0009573F"/>
    <w:rsid w:val="000A12FE"/>
    <w:rsid w:val="000A15C9"/>
    <w:rsid w:val="000A467E"/>
    <w:rsid w:val="000A5CC8"/>
    <w:rsid w:val="000A6334"/>
    <w:rsid w:val="000B034A"/>
    <w:rsid w:val="000B2388"/>
    <w:rsid w:val="000B4364"/>
    <w:rsid w:val="000B4FE3"/>
    <w:rsid w:val="000C25C3"/>
    <w:rsid w:val="000C2B63"/>
    <w:rsid w:val="000C2D2D"/>
    <w:rsid w:val="000C3138"/>
    <w:rsid w:val="000C3866"/>
    <w:rsid w:val="000C4996"/>
    <w:rsid w:val="000C5FAE"/>
    <w:rsid w:val="000D1370"/>
    <w:rsid w:val="000D22B9"/>
    <w:rsid w:val="000D23C5"/>
    <w:rsid w:val="000D3D1E"/>
    <w:rsid w:val="000D79A0"/>
    <w:rsid w:val="000D7D0D"/>
    <w:rsid w:val="000E3D48"/>
    <w:rsid w:val="000F5244"/>
    <w:rsid w:val="000F5B2E"/>
    <w:rsid w:val="000F6237"/>
    <w:rsid w:val="000F68D2"/>
    <w:rsid w:val="001012B7"/>
    <w:rsid w:val="00103CE8"/>
    <w:rsid w:val="00106DEA"/>
    <w:rsid w:val="00107D74"/>
    <w:rsid w:val="001146C5"/>
    <w:rsid w:val="00117F20"/>
    <w:rsid w:val="00123DDF"/>
    <w:rsid w:val="00125D68"/>
    <w:rsid w:val="00126C09"/>
    <w:rsid w:val="00130BFE"/>
    <w:rsid w:val="00130FCA"/>
    <w:rsid w:val="0013704A"/>
    <w:rsid w:val="00137EF5"/>
    <w:rsid w:val="001418D3"/>
    <w:rsid w:val="00147011"/>
    <w:rsid w:val="0014721A"/>
    <w:rsid w:val="00147E0C"/>
    <w:rsid w:val="00160CEC"/>
    <w:rsid w:val="00163256"/>
    <w:rsid w:val="0016410E"/>
    <w:rsid w:val="001650E8"/>
    <w:rsid w:val="0016523E"/>
    <w:rsid w:val="00170535"/>
    <w:rsid w:val="001721F3"/>
    <w:rsid w:val="001766B6"/>
    <w:rsid w:val="00177F81"/>
    <w:rsid w:val="00181329"/>
    <w:rsid w:val="001824CA"/>
    <w:rsid w:val="00182BA0"/>
    <w:rsid w:val="00187AF9"/>
    <w:rsid w:val="00191EEB"/>
    <w:rsid w:val="00193F7B"/>
    <w:rsid w:val="001948A7"/>
    <w:rsid w:val="001A03C4"/>
    <w:rsid w:val="001B0A45"/>
    <w:rsid w:val="001B35C4"/>
    <w:rsid w:val="001B36E2"/>
    <w:rsid w:val="001C019F"/>
    <w:rsid w:val="001C15DC"/>
    <w:rsid w:val="001C321F"/>
    <w:rsid w:val="001C376C"/>
    <w:rsid w:val="001D240C"/>
    <w:rsid w:val="001D24B2"/>
    <w:rsid w:val="001D54F4"/>
    <w:rsid w:val="001E0AA2"/>
    <w:rsid w:val="001E6F2B"/>
    <w:rsid w:val="001E7B3C"/>
    <w:rsid w:val="001F0F81"/>
    <w:rsid w:val="001F2F32"/>
    <w:rsid w:val="001F6132"/>
    <w:rsid w:val="001F7CD6"/>
    <w:rsid w:val="00212A6D"/>
    <w:rsid w:val="002159E8"/>
    <w:rsid w:val="00215F6B"/>
    <w:rsid w:val="002178EE"/>
    <w:rsid w:val="00221FEA"/>
    <w:rsid w:val="00226796"/>
    <w:rsid w:val="00226E12"/>
    <w:rsid w:val="00231A33"/>
    <w:rsid w:val="00236D18"/>
    <w:rsid w:val="00240C71"/>
    <w:rsid w:val="002416C8"/>
    <w:rsid w:val="00250354"/>
    <w:rsid w:val="00250838"/>
    <w:rsid w:val="0025299E"/>
    <w:rsid w:val="00254C66"/>
    <w:rsid w:val="002552E2"/>
    <w:rsid w:val="002567A8"/>
    <w:rsid w:val="00260CD7"/>
    <w:rsid w:val="00261AC3"/>
    <w:rsid w:val="00264E01"/>
    <w:rsid w:val="002720D8"/>
    <w:rsid w:val="00274271"/>
    <w:rsid w:val="00276BF1"/>
    <w:rsid w:val="002833C9"/>
    <w:rsid w:val="0028724C"/>
    <w:rsid w:val="002878E2"/>
    <w:rsid w:val="00290CC9"/>
    <w:rsid w:val="00296689"/>
    <w:rsid w:val="002A1938"/>
    <w:rsid w:val="002A305A"/>
    <w:rsid w:val="002B132E"/>
    <w:rsid w:val="002B1C7D"/>
    <w:rsid w:val="002B2ACA"/>
    <w:rsid w:val="002B33CE"/>
    <w:rsid w:val="002B36A3"/>
    <w:rsid w:val="002B4748"/>
    <w:rsid w:val="002C56DF"/>
    <w:rsid w:val="002D3459"/>
    <w:rsid w:val="002D376E"/>
    <w:rsid w:val="002D7A9C"/>
    <w:rsid w:val="002E0291"/>
    <w:rsid w:val="002E3068"/>
    <w:rsid w:val="002E44EA"/>
    <w:rsid w:val="002E4FAC"/>
    <w:rsid w:val="002E51DC"/>
    <w:rsid w:val="002E56BF"/>
    <w:rsid w:val="002F1335"/>
    <w:rsid w:val="002F1716"/>
    <w:rsid w:val="002F7C8F"/>
    <w:rsid w:val="003012E5"/>
    <w:rsid w:val="003046A7"/>
    <w:rsid w:val="0030523D"/>
    <w:rsid w:val="0030606B"/>
    <w:rsid w:val="003067E6"/>
    <w:rsid w:val="00316E0C"/>
    <w:rsid w:val="00316E92"/>
    <w:rsid w:val="00317043"/>
    <w:rsid w:val="0032218E"/>
    <w:rsid w:val="00325AA2"/>
    <w:rsid w:val="00325B67"/>
    <w:rsid w:val="0032712F"/>
    <w:rsid w:val="0033035C"/>
    <w:rsid w:val="00332C39"/>
    <w:rsid w:val="00337E89"/>
    <w:rsid w:val="00341A0B"/>
    <w:rsid w:val="003426BA"/>
    <w:rsid w:val="00355916"/>
    <w:rsid w:val="0035652D"/>
    <w:rsid w:val="00356BF7"/>
    <w:rsid w:val="003573E3"/>
    <w:rsid w:val="00361FA1"/>
    <w:rsid w:val="003624E3"/>
    <w:rsid w:val="003626FB"/>
    <w:rsid w:val="0036288E"/>
    <w:rsid w:val="00362FD7"/>
    <w:rsid w:val="00364E55"/>
    <w:rsid w:val="00367083"/>
    <w:rsid w:val="003707A9"/>
    <w:rsid w:val="00381FBD"/>
    <w:rsid w:val="00382B21"/>
    <w:rsid w:val="003833B2"/>
    <w:rsid w:val="003833EA"/>
    <w:rsid w:val="00383D6A"/>
    <w:rsid w:val="003848D7"/>
    <w:rsid w:val="00386310"/>
    <w:rsid w:val="00391C34"/>
    <w:rsid w:val="00394277"/>
    <w:rsid w:val="00395B60"/>
    <w:rsid w:val="00395F1B"/>
    <w:rsid w:val="003A1400"/>
    <w:rsid w:val="003A43F9"/>
    <w:rsid w:val="003B2F72"/>
    <w:rsid w:val="003B4304"/>
    <w:rsid w:val="003B5F22"/>
    <w:rsid w:val="003C3168"/>
    <w:rsid w:val="003C453C"/>
    <w:rsid w:val="003C7ACB"/>
    <w:rsid w:val="003D0936"/>
    <w:rsid w:val="003D0D41"/>
    <w:rsid w:val="003D5467"/>
    <w:rsid w:val="003E2409"/>
    <w:rsid w:val="003E2993"/>
    <w:rsid w:val="003E52AD"/>
    <w:rsid w:val="003E57FD"/>
    <w:rsid w:val="003F2A26"/>
    <w:rsid w:val="003F7053"/>
    <w:rsid w:val="003F7871"/>
    <w:rsid w:val="003F7AA5"/>
    <w:rsid w:val="003F7E5D"/>
    <w:rsid w:val="004032A9"/>
    <w:rsid w:val="004103D4"/>
    <w:rsid w:val="004131C3"/>
    <w:rsid w:val="00416A8B"/>
    <w:rsid w:val="00423BE9"/>
    <w:rsid w:val="00424213"/>
    <w:rsid w:val="00430E2F"/>
    <w:rsid w:val="00432CDC"/>
    <w:rsid w:val="00434C35"/>
    <w:rsid w:val="00443ACD"/>
    <w:rsid w:val="00446781"/>
    <w:rsid w:val="00447E13"/>
    <w:rsid w:val="00452C2D"/>
    <w:rsid w:val="004557CE"/>
    <w:rsid w:val="00455903"/>
    <w:rsid w:val="00461A9F"/>
    <w:rsid w:val="0046708D"/>
    <w:rsid w:val="00467B00"/>
    <w:rsid w:val="00482FAA"/>
    <w:rsid w:val="004836AA"/>
    <w:rsid w:val="00483E52"/>
    <w:rsid w:val="00490220"/>
    <w:rsid w:val="00492E5F"/>
    <w:rsid w:val="00493D04"/>
    <w:rsid w:val="00494F78"/>
    <w:rsid w:val="004A672E"/>
    <w:rsid w:val="004A7F24"/>
    <w:rsid w:val="004B06F2"/>
    <w:rsid w:val="004B37DE"/>
    <w:rsid w:val="004B3B05"/>
    <w:rsid w:val="004B56A8"/>
    <w:rsid w:val="004B716C"/>
    <w:rsid w:val="004B7E21"/>
    <w:rsid w:val="004C2060"/>
    <w:rsid w:val="004D16C4"/>
    <w:rsid w:val="004D6C73"/>
    <w:rsid w:val="004E118E"/>
    <w:rsid w:val="004E21F5"/>
    <w:rsid w:val="004E47CD"/>
    <w:rsid w:val="004E6BFE"/>
    <w:rsid w:val="004F7612"/>
    <w:rsid w:val="005015EA"/>
    <w:rsid w:val="00502982"/>
    <w:rsid w:val="00503756"/>
    <w:rsid w:val="00506BEB"/>
    <w:rsid w:val="005108CE"/>
    <w:rsid w:val="00511D87"/>
    <w:rsid w:val="0051334D"/>
    <w:rsid w:val="0051389B"/>
    <w:rsid w:val="0051453D"/>
    <w:rsid w:val="00514858"/>
    <w:rsid w:val="00516EE9"/>
    <w:rsid w:val="005251EE"/>
    <w:rsid w:val="00525E2D"/>
    <w:rsid w:val="005322C6"/>
    <w:rsid w:val="00537612"/>
    <w:rsid w:val="005376E1"/>
    <w:rsid w:val="00541320"/>
    <w:rsid w:val="00553919"/>
    <w:rsid w:val="00556BDA"/>
    <w:rsid w:val="00560D1D"/>
    <w:rsid w:val="00560E59"/>
    <w:rsid w:val="00561B5B"/>
    <w:rsid w:val="00561E5E"/>
    <w:rsid w:val="00564B93"/>
    <w:rsid w:val="00570860"/>
    <w:rsid w:val="00573B15"/>
    <w:rsid w:val="00573E4F"/>
    <w:rsid w:val="00577850"/>
    <w:rsid w:val="00581894"/>
    <w:rsid w:val="00581F25"/>
    <w:rsid w:val="00582103"/>
    <w:rsid w:val="00582ECA"/>
    <w:rsid w:val="00593698"/>
    <w:rsid w:val="00593C43"/>
    <w:rsid w:val="005950E5"/>
    <w:rsid w:val="005A5A1B"/>
    <w:rsid w:val="005C1C61"/>
    <w:rsid w:val="005C381C"/>
    <w:rsid w:val="005C4199"/>
    <w:rsid w:val="005C78F2"/>
    <w:rsid w:val="005D2012"/>
    <w:rsid w:val="005D3FF5"/>
    <w:rsid w:val="005E0379"/>
    <w:rsid w:val="005E2A9A"/>
    <w:rsid w:val="005E2AE2"/>
    <w:rsid w:val="005F0926"/>
    <w:rsid w:val="005F0F3B"/>
    <w:rsid w:val="005F16A3"/>
    <w:rsid w:val="005F33BA"/>
    <w:rsid w:val="005F4F0B"/>
    <w:rsid w:val="005F55F0"/>
    <w:rsid w:val="00604388"/>
    <w:rsid w:val="00605B69"/>
    <w:rsid w:val="00607871"/>
    <w:rsid w:val="00610552"/>
    <w:rsid w:val="00610EFF"/>
    <w:rsid w:val="00615B0E"/>
    <w:rsid w:val="00616586"/>
    <w:rsid w:val="00617444"/>
    <w:rsid w:val="00617586"/>
    <w:rsid w:val="00620448"/>
    <w:rsid w:val="00622F7E"/>
    <w:rsid w:val="00623490"/>
    <w:rsid w:val="0062409A"/>
    <w:rsid w:val="0062653A"/>
    <w:rsid w:val="00632902"/>
    <w:rsid w:val="00632972"/>
    <w:rsid w:val="00634A10"/>
    <w:rsid w:val="00641969"/>
    <w:rsid w:val="00654096"/>
    <w:rsid w:val="006540D2"/>
    <w:rsid w:val="00657861"/>
    <w:rsid w:val="0066153E"/>
    <w:rsid w:val="00662CD6"/>
    <w:rsid w:val="00663795"/>
    <w:rsid w:val="0066592A"/>
    <w:rsid w:val="006664B1"/>
    <w:rsid w:val="006667E6"/>
    <w:rsid w:val="006677F7"/>
    <w:rsid w:val="00667C99"/>
    <w:rsid w:val="006720F0"/>
    <w:rsid w:val="00685EA7"/>
    <w:rsid w:val="00686724"/>
    <w:rsid w:val="006918E1"/>
    <w:rsid w:val="00692377"/>
    <w:rsid w:val="00692D78"/>
    <w:rsid w:val="00694B11"/>
    <w:rsid w:val="006B0422"/>
    <w:rsid w:val="006B06BF"/>
    <w:rsid w:val="006B106F"/>
    <w:rsid w:val="006B3E23"/>
    <w:rsid w:val="006B5E78"/>
    <w:rsid w:val="006B6247"/>
    <w:rsid w:val="006C2AF0"/>
    <w:rsid w:val="006C532A"/>
    <w:rsid w:val="006C7E98"/>
    <w:rsid w:val="006D0989"/>
    <w:rsid w:val="006D1FF0"/>
    <w:rsid w:val="006D3BB3"/>
    <w:rsid w:val="006E383F"/>
    <w:rsid w:val="006E59AE"/>
    <w:rsid w:val="006F5F79"/>
    <w:rsid w:val="006F7E88"/>
    <w:rsid w:val="00705B2F"/>
    <w:rsid w:val="007077DC"/>
    <w:rsid w:val="00710333"/>
    <w:rsid w:val="00713656"/>
    <w:rsid w:val="00716C94"/>
    <w:rsid w:val="007176B6"/>
    <w:rsid w:val="0072086A"/>
    <w:rsid w:val="00724985"/>
    <w:rsid w:val="007307A2"/>
    <w:rsid w:val="00731B1B"/>
    <w:rsid w:val="007343F6"/>
    <w:rsid w:val="00735A61"/>
    <w:rsid w:val="0073713D"/>
    <w:rsid w:val="00742DFF"/>
    <w:rsid w:val="00743EA1"/>
    <w:rsid w:val="00744BC3"/>
    <w:rsid w:val="00745FE8"/>
    <w:rsid w:val="007464B3"/>
    <w:rsid w:val="0075584E"/>
    <w:rsid w:val="00756DF1"/>
    <w:rsid w:val="007613F7"/>
    <w:rsid w:val="0076498B"/>
    <w:rsid w:val="00765382"/>
    <w:rsid w:val="00772F75"/>
    <w:rsid w:val="007800A3"/>
    <w:rsid w:val="007827B3"/>
    <w:rsid w:val="00786E36"/>
    <w:rsid w:val="00790C1C"/>
    <w:rsid w:val="0079363B"/>
    <w:rsid w:val="00794663"/>
    <w:rsid w:val="007A1455"/>
    <w:rsid w:val="007A2C36"/>
    <w:rsid w:val="007A4ABF"/>
    <w:rsid w:val="007A4C16"/>
    <w:rsid w:val="007A553C"/>
    <w:rsid w:val="007B09C5"/>
    <w:rsid w:val="007B399F"/>
    <w:rsid w:val="007B5978"/>
    <w:rsid w:val="007B73EA"/>
    <w:rsid w:val="007C306B"/>
    <w:rsid w:val="007C7039"/>
    <w:rsid w:val="007C7E61"/>
    <w:rsid w:val="007D54F7"/>
    <w:rsid w:val="007D5A3D"/>
    <w:rsid w:val="007D7510"/>
    <w:rsid w:val="007E6101"/>
    <w:rsid w:val="00800AEC"/>
    <w:rsid w:val="00802FFD"/>
    <w:rsid w:val="00803372"/>
    <w:rsid w:val="0080404B"/>
    <w:rsid w:val="00820AA6"/>
    <w:rsid w:val="00821A65"/>
    <w:rsid w:val="0082372B"/>
    <w:rsid w:val="00832B1A"/>
    <w:rsid w:val="00835A07"/>
    <w:rsid w:val="008376FC"/>
    <w:rsid w:val="008412C4"/>
    <w:rsid w:val="00843221"/>
    <w:rsid w:val="00846D6C"/>
    <w:rsid w:val="00851C96"/>
    <w:rsid w:val="008619AA"/>
    <w:rsid w:val="00864DFB"/>
    <w:rsid w:val="008655A0"/>
    <w:rsid w:val="00870367"/>
    <w:rsid w:val="00870600"/>
    <w:rsid w:val="008802B2"/>
    <w:rsid w:val="00882A7E"/>
    <w:rsid w:val="0088521E"/>
    <w:rsid w:val="00890486"/>
    <w:rsid w:val="00896810"/>
    <w:rsid w:val="00896F4E"/>
    <w:rsid w:val="008A2BBB"/>
    <w:rsid w:val="008A2CC8"/>
    <w:rsid w:val="008B1836"/>
    <w:rsid w:val="008B59AB"/>
    <w:rsid w:val="008C1045"/>
    <w:rsid w:val="008C3C77"/>
    <w:rsid w:val="008C7779"/>
    <w:rsid w:val="008D5B1D"/>
    <w:rsid w:val="008E3B46"/>
    <w:rsid w:val="008E739A"/>
    <w:rsid w:val="008E7E19"/>
    <w:rsid w:val="008F097A"/>
    <w:rsid w:val="008F0B9D"/>
    <w:rsid w:val="00900DE5"/>
    <w:rsid w:val="0090241F"/>
    <w:rsid w:val="00902F8E"/>
    <w:rsid w:val="00903F4D"/>
    <w:rsid w:val="00904530"/>
    <w:rsid w:val="00905248"/>
    <w:rsid w:val="009067FD"/>
    <w:rsid w:val="00907C7D"/>
    <w:rsid w:val="00910916"/>
    <w:rsid w:val="00913682"/>
    <w:rsid w:val="00915822"/>
    <w:rsid w:val="00915A5F"/>
    <w:rsid w:val="009316EC"/>
    <w:rsid w:val="00932F4C"/>
    <w:rsid w:val="009338BD"/>
    <w:rsid w:val="00933E2D"/>
    <w:rsid w:val="00934055"/>
    <w:rsid w:val="0093475D"/>
    <w:rsid w:val="009416A1"/>
    <w:rsid w:val="00941B51"/>
    <w:rsid w:val="0094322F"/>
    <w:rsid w:val="00944B2A"/>
    <w:rsid w:val="009521F1"/>
    <w:rsid w:val="00952DC0"/>
    <w:rsid w:val="0096070D"/>
    <w:rsid w:val="00964118"/>
    <w:rsid w:val="00965E2B"/>
    <w:rsid w:val="00966DA8"/>
    <w:rsid w:val="009743E3"/>
    <w:rsid w:val="00975C7B"/>
    <w:rsid w:val="00980753"/>
    <w:rsid w:val="00980755"/>
    <w:rsid w:val="0098414F"/>
    <w:rsid w:val="00985EC7"/>
    <w:rsid w:val="00986AB2"/>
    <w:rsid w:val="00997C53"/>
    <w:rsid w:val="009A0752"/>
    <w:rsid w:val="009A0EA7"/>
    <w:rsid w:val="009A0F9C"/>
    <w:rsid w:val="009A317D"/>
    <w:rsid w:val="009A5AE1"/>
    <w:rsid w:val="009A6DFE"/>
    <w:rsid w:val="009A7F77"/>
    <w:rsid w:val="009B01CE"/>
    <w:rsid w:val="009B0677"/>
    <w:rsid w:val="009B3005"/>
    <w:rsid w:val="009B3CF1"/>
    <w:rsid w:val="009B6B32"/>
    <w:rsid w:val="009C0FB0"/>
    <w:rsid w:val="009C313A"/>
    <w:rsid w:val="009C7DF8"/>
    <w:rsid w:val="009D023E"/>
    <w:rsid w:val="009D1539"/>
    <w:rsid w:val="009D75E8"/>
    <w:rsid w:val="009E216E"/>
    <w:rsid w:val="009F4BF6"/>
    <w:rsid w:val="009F5367"/>
    <w:rsid w:val="00A109D2"/>
    <w:rsid w:val="00A164E5"/>
    <w:rsid w:val="00A17E5C"/>
    <w:rsid w:val="00A20F6C"/>
    <w:rsid w:val="00A21177"/>
    <w:rsid w:val="00A24295"/>
    <w:rsid w:val="00A243E1"/>
    <w:rsid w:val="00A25187"/>
    <w:rsid w:val="00A301E6"/>
    <w:rsid w:val="00A31A43"/>
    <w:rsid w:val="00A33712"/>
    <w:rsid w:val="00A35E4C"/>
    <w:rsid w:val="00A42FAE"/>
    <w:rsid w:val="00A50E9F"/>
    <w:rsid w:val="00A51FA6"/>
    <w:rsid w:val="00A52A09"/>
    <w:rsid w:val="00A56581"/>
    <w:rsid w:val="00A56F2A"/>
    <w:rsid w:val="00A640AA"/>
    <w:rsid w:val="00A65018"/>
    <w:rsid w:val="00A65E7E"/>
    <w:rsid w:val="00A70AC3"/>
    <w:rsid w:val="00A73182"/>
    <w:rsid w:val="00A82A5C"/>
    <w:rsid w:val="00A85514"/>
    <w:rsid w:val="00A85E60"/>
    <w:rsid w:val="00A9429A"/>
    <w:rsid w:val="00A947A2"/>
    <w:rsid w:val="00A95F87"/>
    <w:rsid w:val="00AA00DA"/>
    <w:rsid w:val="00AA0163"/>
    <w:rsid w:val="00AA1391"/>
    <w:rsid w:val="00AA7AAE"/>
    <w:rsid w:val="00AB43A3"/>
    <w:rsid w:val="00AB6E6C"/>
    <w:rsid w:val="00AB6F53"/>
    <w:rsid w:val="00AB7AFB"/>
    <w:rsid w:val="00AC37C4"/>
    <w:rsid w:val="00AC402C"/>
    <w:rsid w:val="00AC483E"/>
    <w:rsid w:val="00AD3B38"/>
    <w:rsid w:val="00AD6463"/>
    <w:rsid w:val="00AE0606"/>
    <w:rsid w:val="00AE2514"/>
    <w:rsid w:val="00AE33F7"/>
    <w:rsid w:val="00AE3C61"/>
    <w:rsid w:val="00AE6BD2"/>
    <w:rsid w:val="00AF582E"/>
    <w:rsid w:val="00B01438"/>
    <w:rsid w:val="00B06220"/>
    <w:rsid w:val="00B06FD7"/>
    <w:rsid w:val="00B17351"/>
    <w:rsid w:val="00B23DED"/>
    <w:rsid w:val="00B259A9"/>
    <w:rsid w:val="00B30A13"/>
    <w:rsid w:val="00B32316"/>
    <w:rsid w:val="00B32941"/>
    <w:rsid w:val="00B36CBB"/>
    <w:rsid w:val="00B4010B"/>
    <w:rsid w:val="00B401A1"/>
    <w:rsid w:val="00B44523"/>
    <w:rsid w:val="00B45CDE"/>
    <w:rsid w:val="00B50FE8"/>
    <w:rsid w:val="00B57BF8"/>
    <w:rsid w:val="00B64039"/>
    <w:rsid w:val="00B712C5"/>
    <w:rsid w:val="00B73412"/>
    <w:rsid w:val="00B741C8"/>
    <w:rsid w:val="00B8174B"/>
    <w:rsid w:val="00B86A48"/>
    <w:rsid w:val="00B90485"/>
    <w:rsid w:val="00BA24CD"/>
    <w:rsid w:val="00BA2D1A"/>
    <w:rsid w:val="00BA3918"/>
    <w:rsid w:val="00BA6F06"/>
    <w:rsid w:val="00BB0EAC"/>
    <w:rsid w:val="00BB6651"/>
    <w:rsid w:val="00BC2920"/>
    <w:rsid w:val="00BC2FE0"/>
    <w:rsid w:val="00BC732B"/>
    <w:rsid w:val="00BD0E0E"/>
    <w:rsid w:val="00BD29FB"/>
    <w:rsid w:val="00BD2A92"/>
    <w:rsid w:val="00BD310E"/>
    <w:rsid w:val="00BD311A"/>
    <w:rsid w:val="00BE452D"/>
    <w:rsid w:val="00BE5AB0"/>
    <w:rsid w:val="00BE6BFA"/>
    <w:rsid w:val="00BE7722"/>
    <w:rsid w:val="00BF1EFA"/>
    <w:rsid w:val="00BF234C"/>
    <w:rsid w:val="00BF2A5E"/>
    <w:rsid w:val="00BF3350"/>
    <w:rsid w:val="00BF4F56"/>
    <w:rsid w:val="00BF6107"/>
    <w:rsid w:val="00BF749F"/>
    <w:rsid w:val="00C0312E"/>
    <w:rsid w:val="00C067B5"/>
    <w:rsid w:val="00C07453"/>
    <w:rsid w:val="00C101B2"/>
    <w:rsid w:val="00C114F5"/>
    <w:rsid w:val="00C163DF"/>
    <w:rsid w:val="00C1689C"/>
    <w:rsid w:val="00C169EC"/>
    <w:rsid w:val="00C17C1D"/>
    <w:rsid w:val="00C21242"/>
    <w:rsid w:val="00C264C5"/>
    <w:rsid w:val="00C3603D"/>
    <w:rsid w:val="00C37F33"/>
    <w:rsid w:val="00C37F84"/>
    <w:rsid w:val="00C421EA"/>
    <w:rsid w:val="00C43730"/>
    <w:rsid w:val="00C44A35"/>
    <w:rsid w:val="00C44DEC"/>
    <w:rsid w:val="00C47F47"/>
    <w:rsid w:val="00C51115"/>
    <w:rsid w:val="00C561DD"/>
    <w:rsid w:val="00C571F9"/>
    <w:rsid w:val="00C57352"/>
    <w:rsid w:val="00C70DAB"/>
    <w:rsid w:val="00C800E4"/>
    <w:rsid w:val="00C814A2"/>
    <w:rsid w:val="00C8182C"/>
    <w:rsid w:val="00C910CE"/>
    <w:rsid w:val="00C92DEE"/>
    <w:rsid w:val="00C94FB0"/>
    <w:rsid w:val="00C9536B"/>
    <w:rsid w:val="00C9611F"/>
    <w:rsid w:val="00CA4723"/>
    <w:rsid w:val="00CA4844"/>
    <w:rsid w:val="00CA501A"/>
    <w:rsid w:val="00CA6F76"/>
    <w:rsid w:val="00CA72DA"/>
    <w:rsid w:val="00CC0A2D"/>
    <w:rsid w:val="00CC15EC"/>
    <w:rsid w:val="00CC4A23"/>
    <w:rsid w:val="00CD0A14"/>
    <w:rsid w:val="00CD1D6A"/>
    <w:rsid w:val="00CE5400"/>
    <w:rsid w:val="00CE65D9"/>
    <w:rsid w:val="00CF0EA4"/>
    <w:rsid w:val="00CF136D"/>
    <w:rsid w:val="00CF14FE"/>
    <w:rsid w:val="00CF3494"/>
    <w:rsid w:val="00CF75C6"/>
    <w:rsid w:val="00D0070D"/>
    <w:rsid w:val="00D05A2F"/>
    <w:rsid w:val="00D060E9"/>
    <w:rsid w:val="00D0775E"/>
    <w:rsid w:val="00D213D1"/>
    <w:rsid w:val="00D21626"/>
    <w:rsid w:val="00D22CE7"/>
    <w:rsid w:val="00D2401F"/>
    <w:rsid w:val="00D25C9F"/>
    <w:rsid w:val="00D26837"/>
    <w:rsid w:val="00D3233B"/>
    <w:rsid w:val="00D32861"/>
    <w:rsid w:val="00D378E4"/>
    <w:rsid w:val="00D4106A"/>
    <w:rsid w:val="00D41A93"/>
    <w:rsid w:val="00D45D68"/>
    <w:rsid w:val="00D46712"/>
    <w:rsid w:val="00D46899"/>
    <w:rsid w:val="00D46DF0"/>
    <w:rsid w:val="00D52E44"/>
    <w:rsid w:val="00D52F45"/>
    <w:rsid w:val="00D57984"/>
    <w:rsid w:val="00D66860"/>
    <w:rsid w:val="00D730E3"/>
    <w:rsid w:val="00D75CD9"/>
    <w:rsid w:val="00D77FB2"/>
    <w:rsid w:val="00D8162C"/>
    <w:rsid w:val="00D83EE2"/>
    <w:rsid w:val="00D86F3E"/>
    <w:rsid w:val="00D87679"/>
    <w:rsid w:val="00D90DB4"/>
    <w:rsid w:val="00D934EB"/>
    <w:rsid w:val="00D974D2"/>
    <w:rsid w:val="00DA0837"/>
    <w:rsid w:val="00DA50F1"/>
    <w:rsid w:val="00DA6F73"/>
    <w:rsid w:val="00DB0948"/>
    <w:rsid w:val="00DB1622"/>
    <w:rsid w:val="00DB2057"/>
    <w:rsid w:val="00DB29F6"/>
    <w:rsid w:val="00DC76CB"/>
    <w:rsid w:val="00DD074D"/>
    <w:rsid w:val="00DD07E2"/>
    <w:rsid w:val="00DD373E"/>
    <w:rsid w:val="00DD6D6A"/>
    <w:rsid w:val="00DD7428"/>
    <w:rsid w:val="00DD7AC3"/>
    <w:rsid w:val="00DE0717"/>
    <w:rsid w:val="00DE6D66"/>
    <w:rsid w:val="00DE736F"/>
    <w:rsid w:val="00DF282F"/>
    <w:rsid w:val="00DF287C"/>
    <w:rsid w:val="00DF2894"/>
    <w:rsid w:val="00DF66E2"/>
    <w:rsid w:val="00E0021B"/>
    <w:rsid w:val="00E03130"/>
    <w:rsid w:val="00E04E0C"/>
    <w:rsid w:val="00E0756C"/>
    <w:rsid w:val="00E1365F"/>
    <w:rsid w:val="00E147BB"/>
    <w:rsid w:val="00E208BB"/>
    <w:rsid w:val="00E2541B"/>
    <w:rsid w:val="00E26B9B"/>
    <w:rsid w:val="00E27144"/>
    <w:rsid w:val="00E30E25"/>
    <w:rsid w:val="00E34AC6"/>
    <w:rsid w:val="00E35DEA"/>
    <w:rsid w:val="00E3609B"/>
    <w:rsid w:val="00E362D1"/>
    <w:rsid w:val="00E367F1"/>
    <w:rsid w:val="00E37682"/>
    <w:rsid w:val="00E42700"/>
    <w:rsid w:val="00E429DA"/>
    <w:rsid w:val="00E42C1B"/>
    <w:rsid w:val="00E44943"/>
    <w:rsid w:val="00E45AAC"/>
    <w:rsid w:val="00E523BD"/>
    <w:rsid w:val="00E527EE"/>
    <w:rsid w:val="00E52F6E"/>
    <w:rsid w:val="00E54670"/>
    <w:rsid w:val="00E60989"/>
    <w:rsid w:val="00E61E58"/>
    <w:rsid w:val="00E62636"/>
    <w:rsid w:val="00E65BA6"/>
    <w:rsid w:val="00E66092"/>
    <w:rsid w:val="00E679C7"/>
    <w:rsid w:val="00E67F44"/>
    <w:rsid w:val="00E75BAE"/>
    <w:rsid w:val="00E82DAC"/>
    <w:rsid w:val="00E85B41"/>
    <w:rsid w:val="00E870D3"/>
    <w:rsid w:val="00E8747D"/>
    <w:rsid w:val="00E92E8C"/>
    <w:rsid w:val="00E948E8"/>
    <w:rsid w:val="00EA0E39"/>
    <w:rsid w:val="00EA30B0"/>
    <w:rsid w:val="00EA3BBC"/>
    <w:rsid w:val="00EA5547"/>
    <w:rsid w:val="00EB1619"/>
    <w:rsid w:val="00EB5572"/>
    <w:rsid w:val="00EB65F1"/>
    <w:rsid w:val="00EB7B3A"/>
    <w:rsid w:val="00EC29F3"/>
    <w:rsid w:val="00EC2EBA"/>
    <w:rsid w:val="00EC4109"/>
    <w:rsid w:val="00ED0D11"/>
    <w:rsid w:val="00ED76BB"/>
    <w:rsid w:val="00EE0AD5"/>
    <w:rsid w:val="00EE2460"/>
    <w:rsid w:val="00EE2EB5"/>
    <w:rsid w:val="00EE428A"/>
    <w:rsid w:val="00EF370B"/>
    <w:rsid w:val="00EF43D6"/>
    <w:rsid w:val="00EF646B"/>
    <w:rsid w:val="00F0377B"/>
    <w:rsid w:val="00F218A1"/>
    <w:rsid w:val="00F24F0B"/>
    <w:rsid w:val="00F26E17"/>
    <w:rsid w:val="00F277A2"/>
    <w:rsid w:val="00F30498"/>
    <w:rsid w:val="00F33EB8"/>
    <w:rsid w:val="00F359D9"/>
    <w:rsid w:val="00F3750A"/>
    <w:rsid w:val="00F405D8"/>
    <w:rsid w:val="00F42AE3"/>
    <w:rsid w:val="00F462B1"/>
    <w:rsid w:val="00F463F4"/>
    <w:rsid w:val="00F46616"/>
    <w:rsid w:val="00F517FB"/>
    <w:rsid w:val="00F53D12"/>
    <w:rsid w:val="00F55A25"/>
    <w:rsid w:val="00F55A47"/>
    <w:rsid w:val="00F575D0"/>
    <w:rsid w:val="00F60731"/>
    <w:rsid w:val="00F62E3D"/>
    <w:rsid w:val="00F670AB"/>
    <w:rsid w:val="00F72F3F"/>
    <w:rsid w:val="00F751B5"/>
    <w:rsid w:val="00F75476"/>
    <w:rsid w:val="00F84029"/>
    <w:rsid w:val="00F8785A"/>
    <w:rsid w:val="00F87B5B"/>
    <w:rsid w:val="00FA3AB4"/>
    <w:rsid w:val="00FA4256"/>
    <w:rsid w:val="00FA673F"/>
    <w:rsid w:val="00FA7295"/>
    <w:rsid w:val="00FB0753"/>
    <w:rsid w:val="00FB08E5"/>
    <w:rsid w:val="00FB1AF6"/>
    <w:rsid w:val="00FB38D0"/>
    <w:rsid w:val="00FC201E"/>
    <w:rsid w:val="00FC5401"/>
    <w:rsid w:val="00FC639F"/>
    <w:rsid w:val="00FC7A77"/>
    <w:rsid w:val="00FD2043"/>
    <w:rsid w:val="00FD7698"/>
    <w:rsid w:val="00FE32CD"/>
    <w:rsid w:val="00FF204D"/>
    <w:rsid w:val="44EFD376"/>
    <w:rsid w:val="559C7FC6"/>
    <w:rsid w:val="6E56E9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2183A55"/>
  <w15:chartTrackingRefBased/>
  <w15:docId w15:val="{1424A577-FE99-4ED3-BFA9-F8355893B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ttachment Body Text"/>
    <w:qFormat/>
    <w:rsid w:val="00794663"/>
    <w:pPr>
      <w:spacing w:after="120" w:line="240" w:lineRule="auto"/>
    </w:pPr>
    <w:rPr>
      <w:rFonts w:ascii="TheSansB W3 Light" w:hAnsi="TheSansB W3 Light"/>
      <w:sz w:val="20"/>
    </w:rPr>
  </w:style>
  <w:style w:type="paragraph" w:styleId="Heading1">
    <w:name w:val="heading 1"/>
    <w:next w:val="BODYTEXTELAA"/>
    <w:link w:val="Heading1Char"/>
    <w:autoRedefine/>
    <w:uiPriority w:val="9"/>
    <w:semiHidden/>
    <w:qFormat/>
    <w:rsid w:val="007343F6"/>
    <w:pPr>
      <w:keepNext/>
      <w:keepLines/>
      <w:spacing w:before="120" w:after="0" w:line="240" w:lineRule="auto"/>
      <w:ind w:left="1276"/>
      <w:outlineLvl w:val="0"/>
    </w:pPr>
    <w:rPr>
      <w:rFonts w:ascii="Juhl" w:eastAsiaTheme="majorEastAsia" w:hAnsi="Juhl" w:cstheme="majorBidi"/>
      <w:b/>
      <w:bCs/>
      <w:caps/>
      <w:color w:val="EE4158"/>
      <w:sz w:val="24"/>
      <w:szCs w:val="28"/>
    </w:rPr>
  </w:style>
  <w:style w:type="paragraph" w:styleId="Heading2">
    <w:name w:val="heading 2"/>
    <w:basedOn w:val="Heading1"/>
    <w:next w:val="BODYTEXTELAA"/>
    <w:link w:val="Heading2Char"/>
    <w:autoRedefine/>
    <w:uiPriority w:val="9"/>
    <w:qFormat/>
    <w:rsid w:val="00250838"/>
    <w:pPr>
      <w:spacing w:before="200"/>
      <w:outlineLvl w:val="1"/>
    </w:pPr>
    <w:rPr>
      <w:rFonts w:ascii="Juhl Bold" w:hAnsi="Juhl Bold"/>
      <w:b w:val="0"/>
      <w:bCs w:val="0"/>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EE2EB5"/>
    <w:rPr>
      <w:rFonts w:ascii="Juhl" w:eastAsiaTheme="majorEastAsia" w:hAnsi="Juhl" w:cstheme="majorBidi"/>
      <w:b/>
      <w:bCs/>
      <w:caps/>
      <w:color w:val="EE4158"/>
      <w:sz w:val="24"/>
      <w:szCs w:val="28"/>
    </w:rPr>
  </w:style>
  <w:style w:type="character" w:customStyle="1" w:styleId="Heading2Char">
    <w:name w:val="Heading 2 Char"/>
    <w:basedOn w:val="DefaultParagraphFont"/>
    <w:link w:val="Heading2"/>
    <w:uiPriority w:val="9"/>
    <w:rsid w:val="00250838"/>
    <w:rPr>
      <w:rFonts w:ascii="Juhl Bold" w:eastAsiaTheme="majorEastAsia" w:hAnsi="Juhl Bold" w:cstheme="majorBidi"/>
      <w:caps/>
      <w:szCs w:val="26"/>
    </w:rPr>
  </w:style>
  <w:style w:type="paragraph" w:styleId="Title">
    <w:name w:val="Title"/>
    <w:aliases w:val="Policy Title"/>
    <w:basedOn w:val="Normal"/>
    <w:next w:val="PolicySub-Title"/>
    <w:link w:val="TitleChar"/>
    <w:autoRedefine/>
    <w:qFormat/>
    <w:rsid w:val="00F359D9"/>
    <w:pPr>
      <w:spacing w:after="60"/>
      <w:contextualSpacing/>
    </w:pPr>
    <w:rPr>
      <w:rFonts w:ascii="Juhl Bold" w:eastAsiaTheme="majorEastAsia" w:hAnsi="Juhl Bold" w:cstheme="majorBidi"/>
      <w:b/>
      <w:caps/>
      <w:color w:val="5C315E"/>
      <w:spacing w:val="5"/>
      <w:kern w:val="28"/>
      <w:sz w:val="44"/>
      <w:szCs w:val="52"/>
    </w:rPr>
  </w:style>
  <w:style w:type="character" w:customStyle="1" w:styleId="TitleChar">
    <w:name w:val="Title Char"/>
    <w:aliases w:val="Policy Title Char"/>
    <w:basedOn w:val="DefaultParagraphFont"/>
    <w:link w:val="Title"/>
    <w:rsid w:val="00F359D9"/>
    <w:rPr>
      <w:rFonts w:ascii="Juhl Bold" w:eastAsiaTheme="majorEastAsia" w:hAnsi="Juhl Bold" w:cstheme="majorBidi"/>
      <w:b/>
      <w:caps/>
      <w:color w:val="5C315E"/>
      <w:spacing w:val="5"/>
      <w:kern w:val="28"/>
      <w:sz w:val="44"/>
      <w:szCs w:val="52"/>
    </w:rPr>
  </w:style>
  <w:style w:type="paragraph" w:styleId="ListParagraph">
    <w:name w:val="List Paragraph"/>
    <w:basedOn w:val="Normal"/>
    <w:autoRedefine/>
    <w:uiPriority w:val="34"/>
    <w:unhideWhenUsed/>
    <w:qFormat/>
    <w:rsid w:val="0051453D"/>
    <w:pPr>
      <w:ind w:left="720"/>
      <w:contextualSpacing/>
    </w:pPr>
    <w:rPr>
      <w:rFonts w:eastAsia="Times New Roman" w:cs="Times New Roman"/>
      <w:szCs w:val="24"/>
      <w:lang w:eastAsia="en-AU"/>
    </w:rPr>
  </w:style>
  <w:style w:type="paragraph" w:customStyle="1" w:styleId="BODYTEXTELAA">
    <w:name w:val="BODY TEXT ELAA"/>
    <w:basedOn w:val="Normal"/>
    <w:link w:val="BODYTEXTELAAChar"/>
    <w:autoRedefine/>
    <w:qFormat/>
    <w:rsid w:val="00212A6D"/>
    <w:pPr>
      <w:ind w:left="1276"/>
    </w:pPr>
    <w:rPr>
      <w:szCs w:val="24"/>
    </w:rPr>
  </w:style>
  <w:style w:type="paragraph" w:customStyle="1" w:styleId="PolicySub-Title">
    <w:name w:val="Policy Sub-Title"/>
    <w:basedOn w:val="Title"/>
    <w:autoRedefine/>
    <w:qFormat/>
    <w:rsid w:val="009B6B32"/>
    <w:rPr>
      <w:color w:val="00ABBE"/>
      <w:sz w:val="20"/>
    </w:rPr>
  </w:style>
  <w:style w:type="paragraph" w:customStyle="1" w:styleId="DisclaimerText">
    <w:name w:val="Disclaimer Text"/>
    <w:basedOn w:val="BODYTEXTELAA"/>
    <w:link w:val="DisclaimerTextChar"/>
    <w:autoRedefine/>
    <w:semiHidden/>
    <w:qFormat/>
    <w:rsid w:val="00212A6D"/>
    <w:pPr>
      <w:ind w:left="426" w:right="848"/>
    </w:pPr>
    <w:rPr>
      <w:rFonts w:ascii="TheSansB W5 Plain" w:hAnsi="TheSansB W5 Plain"/>
      <w:b/>
    </w:rPr>
  </w:style>
  <w:style w:type="paragraph" w:styleId="Header">
    <w:name w:val="header"/>
    <w:basedOn w:val="Normal"/>
    <w:link w:val="HeaderChar"/>
    <w:uiPriority w:val="99"/>
    <w:unhideWhenUsed/>
    <w:rsid w:val="004B56A8"/>
    <w:pPr>
      <w:tabs>
        <w:tab w:val="center" w:pos="4513"/>
        <w:tab w:val="right" w:pos="9026"/>
      </w:tabs>
    </w:pPr>
  </w:style>
  <w:style w:type="character" w:customStyle="1" w:styleId="HeaderChar">
    <w:name w:val="Header Char"/>
    <w:basedOn w:val="DefaultParagraphFont"/>
    <w:link w:val="Header"/>
    <w:uiPriority w:val="99"/>
    <w:rsid w:val="004B56A8"/>
    <w:rPr>
      <w:rFonts w:ascii="TheSansB W3 Light" w:hAnsi="TheSansB W3 Light"/>
      <w:sz w:val="20"/>
    </w:rPr>
  </w:style>
  <w:style w:type="paragraph" w:styleId="Footer">
    <w:name w:val="footer"/>
    <w:basedOn w:val="Normal"/>
    <w:link w:val="FooterChar"/>
    <w:autoRedefine/>
    <w:uiPriority w:val="99"/>
    <w:unhideWhenUsed/>
    <w:qFormat/>
    <w:rsid w:val="00705B2F"/>
    <w:pPr>
      <w:tabs>
        <w:tab w:val="center" w:pos="4513"/>
        <w:tab w:val="right" w:pos="9026"/>
      </w:tabs>
      <w:spacing w:after="0"/>
      <w:jc w:val="right"/>
    </w:pPr>
    <w:rPr>
      <w:rFonts w:ascii="Edu NSW ACT Foundation Medium" w:hAnsi="Edu NSW ACT Foundation Medium"/>
      <w:caps/>
      <w:sz w:val="16"/>
      <w:szCs w:val="16"/>
    </w:rPr>
  </w:style>
  <w:style w:type="character" w:customStyle="1" w:styleId="FooterChar">
    <w:name w:val="Footer Char"/>
    <w:basedOn w:val="DefaultParagraphFont"/>
    <w:link w:val="Footer"/>
    <w:uiPriority w:val="99"/>
    <w:rsid w:val="00705B2F"/>
    <w:rPr>
      <w:rFonts w:ascii="Edu NSW ACT Foundation Medium" w:hAnsi="Edu NSW ACT Foundation Medium"/>
      <w:caps/>
      <w:sz w:val="16"/>
      <w:szCs w:val="16"/>
    </w:rPr>
  </w:style>
  <w:style w:type="paragraph" w:customStyle="1" w:styleId="BodyTextBullet1">
    <w:name w:val="Body Text Bullet 1"/>
    <w:basedOn w:val="BODYTEXTELAA"/>
    <w:autoRedefine/>
    <w:qFormat/>
    <w:rsid w:val="009B6B32"/>
    <w:pPr>
      <w:numPr>
        <w:numId w:val="11"/>
      </w:numPr>
      <w:spacing w:after="0"/>
      <w:ind w:left="2058" w:hanging="357"/>
      <w:contextualSpacing/>
    </w:pPr>
  </w:style>
  <w:style w:type="paragraph" w:customStyle="1" w:styleId="PolicyStatement">
    <w:name w:val="Policy Statement"/>
    <w:basedOn w:val="Heading1"/>
    <w:autoRedefine/>
    <w:qFormat/>
    <w:rsid w:val="00A95F87"/>
    <w:rPr>
      <w:color w:val="644065"/>
    </w:rPr>
  </w:style>
  <w:style w:type="paragraph" w:customStyle="1" w:styleId="RefertoSourceDefinitionsAttachment">
    <w:name w:val="Refer to Source/Definitions/Attachment"/>
    <w:basedOn w:val="BODYTEXTELAA"/>
    <w:link w:val="RefertoSourceDefinitionsAttachmentChar"/>
    <w:autoRedefine/>
    <w:qFormat/>
    <w:rsid w:val="002B33CE"/>
    <w:pPr>
      <w:framePr w:wrap="around" w:hAnchor="text"/>
    </w:pPr>
    <w:rPr>
      <w:rFonts w:ascii="TheSansB W6 SemiBold" w:hAnsi="TheSansB W6 SemiBold"/>
      <w:i/>
      <w:color w:val="EE4158"/>
    </w:rPr>
  </w:style>
  <w:style w:type="paragraph" w:customStyle="1" w:styleId="Procedures">
    <w:name w:val="Procedures"/>
    <w:basedOn w:val="Heading1"/>
    <w:autoRedefine/>
    <w:qFormat/>
    <w:rsid w:val="007B5978"/>
    <w:rPr>
      <w:color w:val="00ABBE"/>
    </w:rPr>
  </w:style>
  <w:style w:type="paragraph" w:customStyle="1" w:styleId="WebsiteLink">
    <w:name w:val="Website Link"/>
    <w:basedOn w:val="BODYTEXTELAA"/>
    <w:next w:val="BODYTEXTELAA"/>
    <w:link w:val="WebsiteLinkChar"/>
    <w:autoRedefine/>
    <w:qFormat/>
    <w:rsid w:val="00A95F87"/>
    <w:pPr>
      <w:framePr w:wrap="around" w:hAnchor="text"/>
    </w:pPr>
    <w:rPr>
      <w:rFonts w:ascii="TheSansB W5 Plain" w:hAnsi="TheSansB W5 Plain"/>
      <w:color w:val="00ABBE"/>
    </w:rPr>
  </w:style>
  <w:style w:type="character" w:styleId="Hyperlink">
    <w:name w:val="Hyperlink"/>
    <w:basedOn w:val="DefaultParagraphFont"/>
    <w:uiPriority w:val="99"/>
    <w:unhideWhenUsed/>
    <w:qFormat/>
    <w:rsid w:val="00A95F87"/>
    <w:rPr>
      <w:color w:val="00ABBE"/>
      <w:u w:val="single"/>
    </w:rPr>
  </w:style>
  <w:style w:type="character" w:styleId="UnresolvedMention">
    <w:name w:val="Unresolved Mention"/>
    <w:basedOn w:val="DefaultParagraphFont"/>
    <w:uiPriority w:val="99"/>
    <w:semiHidden/>
    <w:unhideWhenUsed/>
    <w:rsid w:val="00A95F87"/>
    <w:rPr>
      <w:color w:val="605E5C"/>
      <w:shd w:val="clear" w:color="auto" w:fill="E1DFDD"/>
    </w:rPr>
  </w:style>
  <w:style w:type="paragraph" w:customStyle="1" w:styleId="Responsibilities">
    <w:name w:val="Responsibilities"/>
    <w:basedOn w:val="Heading1"/>
    <w:autoRedefine/>
    <w:qFormat/>
    <w:rsid w:val="00DA50F1"/>
    <w:pPr>
      <w:framePr w:hSpace="180" w:wrap="around" w:vAnchor="text" w:hAnchor="page" w:x="2139" w:y="69"/>
      <w:ind w:left="0"/>
      <w:outlineLvl w:val="9"/>
    </w:pPr>
    <w:rPr>
      <w:b w:val="0"/>
      <w:color w:val="A8B400" w:themeColor="accent3"/>
    </w:rPr>
  </w:style>
  <w:style w:type="table" w:styleId="TableGrid">
    <w:name w:val="Table Grid"/>
    <w:basedOn w:val="TableNormal"/>
    <w:uiPriority w:val="59"/>
    <w:rsid w:val="006540D2"/>
    <w:pPr>
      <w:spacing w:after="0" w:line="240" w:lineRule="auto"/>
    </w:pPr>
    <w:tblPr>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b/>
        <w:color w:val="B6BD37"/>
        <w:sz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TableHeading">
    <w:name w:val="Table Heading"/>
    <w:basedOn w:val="BODYTEXTELAA"/>
    <w:autoRedefine/>
    <w:qFormat/>
    <w:rsid w:val="006540D2"/>
    <w:pPr>
      <w:framePr w:wrap="around" w:hAnchor="text"/>
      <w:spacing w:before="40" w:after="40"/>
      <w:ind w:left="0"/>
    </w:pPr>
    <w:rPr>
      <w:rFonts w:ascii="TheSansB W6 SemiBold" w:hAnsi="TheSansB W6 SemiBold"/>
      <w:b/>
      <w:color w:val="B6BD37"/>
    </w:rPr>
  </w:style>
  <w:style w:type="paragraph" w:customStyle="1" w:styleId="TableAttachmentTextBullet1">
    <w:name w:val="Table/Attachment Text Bullet 1"/>
    <w:basedOn w:val="Normal"/>
    <w:autoRedefine/>
    <w:qFormat/>
    <w:rsid w:val="003D0936"/>
    <w:pPr>
      <w:numPr>
        <w:numId w:val="9"/>
      </w:numPr>
      <w:spacing w:after="0"/>
      <w:ind w:left="714" w:hanging="357"/>
      <w:contextualSpacing/>
    </w:pPr>
  </w:style>
  <w:style w:type="character" w:styleId="PlaceholderText">
    <w:name w:val="Placeholder Text"/>
    <w:basedOn w:val="DefaultParagraphFont"/>
    <w:uiPriority w:val="99"/>
    <w:semiHidden/>
    <w:rsid w:val="00F359D9"/>
    <w:rPr>
      <w:color w:val="808080"/>
    </w:rPr>
  </w:style>
  <w:style w:type="paragraph" w:customStyle="1" w:styleId="Disclaimervolunteersstudents">
    <w:name w:val="Disclaimer volunteers students"/>
    <w:basedOn w:val="DisclaimerText"/>
    <w:autoRedefine/>
    <w:qFormat/>
    <w:rsid w:val="00B32941"/>
    <w:pPr>
      <w:framePr w:wrap="around" w:hAnchor="text"/>
      <w:ind w:left="2160" w:right="0"/>
      <w:jc w:val="both"/>
    </w:pPr>
  </w:style>
  <w:style w:type="paragraph" w:customStyle="1" w:styleId="BackgroundandLegislation">
    <w:name w:val="Background and Legislation"/>
    <w:basedOn w:val="Heading1"/>
    <w:autoRedefine/>
    <w:qFormat/>
    <w:rsid w:val="00910916"/>
    <w:rPr>
      <w:color w:val="548DD4" w:themeColor="text2" w:themeTint="99"/>
    </w:rPr>
  </w:style>
  <w:style w:type="paragraph" w:customStyle="1" w:styleId="Definitions">
    <w:name w:val="Definitions"/>
    <w:basedOn w:val="Heading1"/>
    <w:autoRedefine/>
    <w:qFormat/>
    <w:rsid w:val="007B399F"/>
    <w:rPr>
      <w:color w:val="DCBE22"/>
    </w:rPr>
  </w:style>
  <w:style w:type="paragraph" w:customStyle="1" w:styleId="SourcesandRelatedPolicies">
    <w:name w:val="Sources and Related Policies"/>
    <w:basedOn w:val="Heading1"/>
    <w:autoRedefine/>
    <w:qFormat/>
    <w:rsid w:val="007B399F"/>
    <w:rPr>
      <w:color w:val="F5917B"/>
    </w:rPr>
  </w:style>
  <w:style w:type="paragraph" w:customStyle="1" w:styleId="Evaluation">
    <w:name w:val="Evaluation"/>
    <w:basedOn w:val="Heading1"/>
    <w:autoRedefine/>
    <w:qFormat/>
    <w:rsid w:val="007B399F"/>
    <w:rPr>
      <w:color w:val="DCBE22"/>
    </w:rPr>
  </w:style>
  <w:style w:type="paragraph" w:customStyle="1" w:styleId="AttachmentsPolicy">
    <w:name w:val="Attachments Policy"/>
    <w:basedOn w:val="Heading1"/>
    <w:autoRedefine/>
    <w:qFormat/>
    <w:rsid w:val="007B399F"/>
    <w:rPr>
      <w:color w:val="107CBF"/>
    </w:rPr>
  </w:style>
  <w:style w:type="paragraph" w:customStyle="1" w:styleId="Authorisation">
    <w:name w:val="Authorisation"/>
    <w:basedOn w:val="Heading1"/>
    <w:link w:val="AuthorisationChar"/>
    <w:autoRedefine/>
    <w:qFormat/>
    <w:rsid w:val="007B399F"/>
    <w:rPr>
      <w:color w:val="808080"/>
    </w:rPr>
  </w:style>
  <w:style w:type="character" w:customStyle="1" w:styleId="BODYTEXTELAAChar">
    <w:name w:val="BODY TEXT ELAA Char"/>
    <w:basedOn w:val="DefaultParagraphFont"/>
    <w:link w:val="BODYTEXTELAA"/>
    <w:rsid w:val="00212A6D"/>
    <w:rPr>
      <w:rFonts w:ascii="TheSansB W3 Light" w:hAnsi="TheSansB W3 Light"/>
      <w:sz w:val="20"/>
      <w:szCs w:val="24"/>
    </w:rPr>
  </w:style>
  <w:style w:type="character" w:customStyle="1" w:styleId="RefertoSourceDefinitionsAttachmentChar">
    <w:name w:val="Refer to Source/Definitions/Attachment Char"/>
    <w:basedOn w:val="BODYTEXTELAAChar"/>
    <w:link w:val="RefertoSourceDefinitionsAttachment"/>
    <w:rsid w:val="002B33CE"/>
    <w:rPr>
      <w:rFonts w:ascii="TheSansB W6 SemiBold" w:hAnsi="TheSansB W6 SemiBold"/>
      <w:i/>
      <w:color w:val="EE4158"/>
      <w:sz w:val="20"/>
      <w:szCs w:val="24"/>
    </w:rPr>
  </w:style>
  <w:style w:type="character" w:customStyle="1" w:styleId="WebsiteLinkChar">
    <w:name w:val="Website Link Char"/>
    <w:basedOn w:val="BODYTEXTELAAChar"/>
    <w:link w:val="WebsiteLink"/>
    <w:rsid w:val="007B399F"/>
    <w:rPr>
      <w:rFonts w:ascii="TheSansB W5 Plain" w:hAnsi="TheSansB W5 Plain"/>
      <w:color w:val="00ABBE"/>
      <w:sz w:val="20"/>
      <w:szCs w:val="24"/>
    </w:rPr>
  </w:style>
  <w:style w:type="paragraph" w:customStyle="1" w:styleId="PURPOSE">
    <w:name w:val="PURPOSE"/>
    <w:basedOn w:val="Heading1"/>
    <w:link w:val="PURPOSEChar"/>
    <w:qFormat/>
    <w:rsid w:val="00794663"/>
  </w:style>
  <w:style w:type="paragraph" w:customStyle="1" w:styleId="TopDiscliamer">
    <w:name w:val="Top Discliamer"/>
    <w:basedOn w:val="DisclaimerText"/>
    <w:link w:val="TopDiscliamerChar"/>
    <w:autoRedefine/>
    <w:qFormat/>
    <w:rsid w:val="000B4364"/>
    <w:pPr>
      <w:ind w:left="1304" w:right="567"/>
      <w:jc w:val="both"/>
    </w:pPr>
  </w:style>
  <w:style w:type="paragraph" w:customStyle="1" w:styleId="RegulationLaw">
    <w:name w:val="Regulation/Law"/>
    <w:basedOn w:val="RefertoSourceDefinitionsAttachment"/>
    <w:link w:val="RegulationLawChar"/>
    <w:autoRedefine/>
    <w:qFormat/>
    <w:rsid w:val="00910916"/>
    <w:pPr>
      <w:framePr w:wrap="around"/>
    </w:pPr>
    <w:rPr>
      <w:color w:val="548DD4" w:themeColor="text2" w:themeTint="99"/>
    </w:rPr>
  </w:style>
  <w:style w:type="character" w:styleId="CommentReference">
    <w:name w:val="annotation reference"/>
    <w:basedOn w:val="DefaultParagraphFont"/>
    <w:uiPriority w:val="99"/>
    <w:semiHidden/>
    <w:unhideWhenUsed/>
    <w:rsid w:val="000F68D2"/>
    <w:rPr>
      <w:sz w:val="16"/>
      <w:szCs w:val="16"/>
    </w:rPr>
  </w:style>
  <w:style w:type="character" w:customStyle="1" w:styleId="PURPOSEChar">
    <w:name w:val="PURPOSE Char"/>
    <w:basedOn w:val="Heading1Char"/>
    <w:link w:val="PURPOSE"/>
    <w:rsid w:val="00794663"/>
    <w:rPr>
      <w:rFonts w:ascii="Juhl" w:eastAsiaTheme="majorEastAsia" w:hAnsi="Juhl" w:cstheme="majorBidi"/>
      <w:b/>
      <w:bCs/>
      <w:caps/>
      <w:color w:val="EE4158"/>
      <w:sz w:val="24"/>
      <w:szCs w:val="28"/>
    </w:rPr>
  </w:style>
  <w:style w:type="paragraph" w:styleId="CommentText">
    <w:name w:val="annotation text"/>
    <w:basedOn w:val="Normal"/>
    <w:link w:val="CommentTextChar"/>
    <w:uiPriority w:val="99"/>
    <w:unhideWhenUsed/>
    <w:rsid w:val="000F68D2"/>
    <w:rPr>
      <w:szCs w:val="20"/>
    </w:rPr>
  </w:style>
  <w:style w:type="character" w:customStyle="1" w:styleId="CommentTextChar">
    <w:name w:val="Comment Text Char"/>
    <w:basedOn w:val="DefaultParagraphFont"/>
    <w:link w:val="CommentText"/>
    <w:uiPriority w:val="99"/>
    <w:rsid w:val="000F68D2"/>
    <w:rPr>
      <w:rFonts w:ascii="TheSansB W3 Light" w:hAnsi="TheSansB W3 Light"/>
      <w:sz w:val="20"/>
      <w:szCs w:val="20"/>
    </w:rPr>
  </w:style>
  <w:style w:type="paragraph" w:styleId="CommentSubject">
    <w:name w:val="annotation subject"/>
    <w:basedOn w:val="CommentText"/>
    <w:next w:val="CommentText"/>
    <w:link w:val="CommentSubjectChar"/>
    <w:uiPriority w:val="99"/>
    <w:semiHidden/>
    <w:unhideWhenUsed/>
    <w:rsid w:val="000F68D2"/>
    <w:rPr>
      <w:b/>
      <w:bCs/>
    </w:rPr>
  </w:style>
  <w:style w:type="character" w:customStyle="1" w:styleId="CommentSubjectChar">
    <w:name w:val="Comment Subject Char"/>
    <w:basedOn w:val="CommentTextChar"/>
    <w:link w:val="CommentSubject"/>
    <w:uiPriority w:val="99"/>
    <w:semiHidden/>
    <w:rsid w:val="000F68D2"/>
    <w:rPr>
      <w:rFonts w:ascii="TheSansB W3 Light" w:hAnsi="TheSansB W3 Light"/>
      <w:b/>
      <w:bCs/>
      <w:sz w:val="20"/>
      <w:szCs w:val="20"/>
    </w:rPr>
  </w:style>
  <w:style w:type="paragraph" w:styleId="BalloonText">
    <w:name w:val="Balloon Text"/>
    <w:basedOn w:val="Normal"/>
    <w:link w:val="BalloonTextChar"/>
    <w:uiPriority w:val="99"/>
    <w:semiHidden/>
    <w:unhideWhenUsed/>
    <w:rsid w:val="002B33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3CE"/>
    <w:rPr>
      <w:rFonts w:ascii="Segoe UI" w:hAnsi="Segoe UI" w:cs="Segoe UI"/>
      <w:sz w:val="18"/>
      <w:szCs w:val="18"/>
    </w:rPr>
  </w:style>
  <w:style w:type="character" w:customStyle="1" w:styleId="RegulationLawChar">
    <w:name w:val="Regulation/Law Char"/>
    <w:basedOn w:val="RefertoSourceDefinitionsAttachmentChar"/>
    <w:link w:val="RegulationLaw"/>
    <w:rsid w:val="00910916"/>
    <w:rPr>
      <w:rFonts w:ascii="TheSansB W6 SemiBold" w:hAnsi="TheSansB W6 SemiBold"/>
      <w:i/>
      <w:color w:val="548DD4" w:themeColor="text2" w:themeTint="99"/>
      <w:sz w:val="20"/>
      <w:szCs w:val="24"/>
    </w:rPr>
  </w:style>
  <w:style w:type="paragraph" w:customStyle="1" w:styleId="AttachmentsAttachments">
    <w:name w:val="Attachments Attachments"/>
    <w:basedOn w:val="AttachmentsPolicy"/>
    <w:autoRedefine/>
    <w:qFormat/>
    <w:rsid w:val="00236D18"/>
    <w:pPr>
      <w:spacing w:after="240"/>
      <w:ind w:left="0"/>
    </w:pPr>
  </w:style>
  <w:style w:type="paragraph" w:customStyle="1" w:styleId="DisclaimerAttachments">
    <w:name w:val="Disclaimer Attachments"/>
    <w:basedOn w:val="DisclaimerText"/>
    <w:autoRedefine/>
    <w:semiHidden/>
    <w:qFormat/>
    <w:rsid w:val="00236D18"/>
    <w:pPr>
      <w:framePr w:wrap="around" w:hAnchor="text"/>
      <w:ind w:left="0"/>
    </w:pPr>
  </w:style>
  <w:style w:type="paragraph" w:customStyle="1" w:styleId="AttachmentsHeading2">
    <w:name w:val="Attachments Heading 2"/>
    <w:basedOn w:val="Heading2"/>
    <w:next w:val="Normal"/>
    <w:autoRedefine/>
    <w:qFormat/>
    <w:rsid w:val="003D0936"/>
    <w:pPr>
      <w:ind w:left="0"/>
    </w:pPr>
    <w:rPr>
      <w:caps w:val="0"/>
    </w:rPr>
  </w:style>
  <w:style w:type="paragraph" w:customStyle="1" w:styleId="TableAttachmentTextBullet2">
    <w:name w:val="Table/Attachment Text Bullet 2"/>
    <w:basedOn w:val="TableAttachmentTextBullet1"/>
    <w:autoRedefine/>
    <w:qFormat/>
    <w:rsid w:val="00236D18"/>
    <w:pPr>
      <w:numPr>
        <w:ilvl w:val="1"/>
      </w:numPr>
    </w:pPr>
  </w:style>
  <w:style w:type="paragraph" w:customStyle="1" w:styleId="TableAttachmentTextBullet3">
    <w:name w:val="Table/Attachment Text Bullet 3"/>
    <w:basedOn w:val="TableAttachmentTextBullet2"/>
    <w:autoRedefine/>
    <w:qFormat/>
    <w:rsid w:val="00236D18"/>
    <w:pPr>
      <w:numPr>
        <w:ilvl w:val="2"/>
      </w:numPr>
    </w:pPr>
  </w:style>
  <w:style w:type="paragraph" w:customStyle="1" w:styleId="BodyTextBullet2">
    <w:name w:val="Body Text Bullet 2"/>
    <w:basedOn w:val="BodyTextBullet1"/>
    <w:autoRedefine/>
    <w:qFormat/>
    <w:rsid w:val="000C5FAE"/>
    <w:pPr>
      <w:framePr w:wrap="around" w:hAnchor="text"/>
      <w:numPr>
        <w:ilvl w:val="1"/>
      </w:numPr>
      <w:ind w:left="2415" w:hanging="357"/>
    </w:pPr>
  </w:style>
  <w:style w:type="paragraph" w:customStyle="1" w:styleId="BodyTextBullet3">
    <w:name w:val="Body Text Bullet 3"/>
    <w:basedOn w:val="BodyTextBullet2"/>
    <w:autoRedefine/>
    <w:qFormat/>
    <w:rsid w:val="000C5FAE"/>
    <w:pPr>
      <w:framePr w:wrap="around"/>
      <w:numPr>
        <w:ilvl w:val="2"/>
      </w:numPr>
      <w:ind w:left="2772" w:hanging="357"/>
    </w:pPr>
  </w:style>
  <w:style w:type="numbering" w:customStyle="1" w:styleId="TableAttachment">
    <w:name w:val="Table/Attachment"/>
    <w:uiPriority w:val="99"/>
    <w:rsid w:val="000C5FAE"/>
    <w:pPr>
      <w:numPr>
        <w:numId w:val="7"/>
      </w:numPr>
    </w:pPr>
  </w:style>
  <w:style w:type="numbering" w:customStyle="1" w:styleId="BodyList">
    <w:name w:val="Body List"/>
    <w:uiPriority w:val="99"/>
    <w:rsid w:val="000C5FAE"/>
    <w:pPr>
      <w:numPr>
        <w:numId w:val="11"/>
      </w:numPr>
    </w:pPr>
  </w:style>
  <w:style w:type="character" w:styleId="FollowedHyperlink">
    <w:name w:val="FollowedHyperlink"/>
    <w:basedOn w:val="DefaultParagraphFont"/>
    <w:uiPriority w:val="99"/>
    <w:semiHidden/>
    <w:unhideWhenUsed/>
    <w:rsid w:val="00C94FB0"/>
    <w:rPr>
      <w:color w:val="A40084" w:themeColor="followedHyperlink"/>
      <w:u w:val="single"/>
    </w:rPr>
  </w:style>
  <w:style w:type="paragraph" w:customStyle="1" w:styleId="Disclaimer">
    <w:name w:val="Disclaimer"/>
    <w:basedOn w:val="Normal"/>
    <w:link w:val="DisclaimerChar"/>
    <w:semiHidden/>
    <w:qFormat/>
    <w:rsid w:val="00A24295"/>
    <w:pPr>
      <w:jc w:val="both"/>
    </w:pPr>
    <w:rPr>
      <w:b/>
    </w:rPr>
  </w:style>
  <w:style w:type="character" w:customStyle="1" w:styleId="DisclaimerTextChar">
    <w:name w:val="Disclaimer Text Char"/>
    <w:basedOn w:val="BODYTEXTELAAChar"/>
    <w:link w:val="DisclaimerText"/>
    <w:semiHidden/>
    <w:rsid w:val="00212A6D"/>
    <w:rPr>
      <w:rFonts w:ascii="TheSansB W5 Plain" w:hAnsi="TheSansB W5 Plain"/>
      <w:b/>
      <w:sz w:val="20"/>
      <w:szCs w:val="24"/>
    </w:rPr>
  </w:style>
  <w:style w:type="character" w:customStyle="1" w:styleId="DisclaimerChar">
    <w:name w:val="Disclaimer Char"/>
    <w:basedOn w:val="DefaultParagraphFont"/>
    <w:link w:val="Disclaimer"/>
    <w:semiHidden/>
    <w:rsid w:val="00A24295"/>
    <w:rPr>
      <w:rFonts w:ascii="TheSansB W3 Light" w:hAnsi="TheSansB W3 Light"/>
      <w:b/>
      <w:sz w:val="20"/>
    </w:rPr>
  </w:style>
  <w:style w:type="character" w:customStyle="1" w:styleId="TopDiscliamerChar">
    <w:name w:val="Top Discliamer Char"/>
    <w:basedOn w:val="DisclaimerTextChar"/>
    <w:link w:val="TopDiscliamer"/>
    <w:rsid w:val="000B4364"/>
    <w:rPr>
      <w:rFonts w:ascii="TheSansB W5 Plain" w:hAnsi="TheSansB W5 Plain"/>
      <w:b/>
      <w:sz w:val="20"/>
      <w:szCs w:val="24"/>
    </w:rPr>
  </w:style>
  <w:style w:type="paragraph" w:customStyle="1" w:styleId="PolicyName">
    <w:name w:val="Policy Name"/>
    <w:basedOn w:val="RefertoSourceDefinitionsAttachment"/>
    <w:link w:val="PolicyNameChar"/>
    <w:qFormat/>
    <w:rsid w:val="00074719"/>
    <w:pPr>
      <w:framePr w:wrap="around"/>
    </w:pPr>
    <w:rPr>
      <w:iCs/>
      <w:color w:val="693A77" w:themeColor="accent4"/>
    </w:rPr>
  </w:style>
  <w:style w:type="character" w:customStyle="1" w:styleId="PolicyNameChar">
    <w:name w:val="Policy Name Char"/>
    <w:basedOn w:val="RefertoSourceDefinitionsAttachmentChar"/>
    <w:link w:val="PolicyName"/>
    <w:rsid w:val="00074719"/>
    <w:rPr>
      <w:rFonts w:ascii="TheSansB W6 SemiBold" w:hAnsi="TheSansB W6 SemiBold"/>
      <w:i/>
      <w:iCs/>
      <w:color w:val="693A77" w:themeColor="accent4"/>
      <w:sz w:val="20"/>
      <w:szCs w:val="24"/>
    </w:rPr>
  </w:style>
  <w:style w:type="table" w:customStyle="1" w:styleId="TableGrid1">
    <w:name w:val="Table Grid1"/>
    <w:basedOn w:val="TableNormal"/>
    <w:next w:val="TableGrid"/>
    <w:uiPriority w:val="59"/>
    <w:rsid w:val="001418D3"/>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GreenTableHeadings">
    <w:name w:val="Green Table Headings"/>
    <w:basedOn w:val="BODYTEXTELAA"/>
    <w:link w:val="GreenTableHeadingsChar"/>
    <w:qFormat/>
    <w:rsid w:val="00DA50F1"/>
    <w:pPr>
      <w:framePr w:wrap="around" w:hAnchor="text"/>
      <w:ind w:left="113" w:right="113"/>
    </w:pPr>
    <w:rPr>
      <w:b/>
      <w:color w:val="000000" w:themeColor="text1"/>
    </w:rPr>
  </w:style>
  <w:style w:type="character" w:customStyle="1" w:styleId="GreenTableHeadingsChar">
    <w:name w:val="Green Table Headings Char"/>
    <w:basedOn w:val="BODYTEXTELAAChar"/>
    <w:link w:val="GreenTableHeadings"/>
    <w:rsid w:val="00DA50F1"/>
    <w:rPr>
      <w:rFonts w:ascii="TheSansB W3 Light" w:hAnsi="TheSansB W3 Light"/>
      <w:b/>
      <w:color w:val="000000" w:themeColor="text1"/>
      <w:sz w:val="20"/>
      <w:szCs w:val="24"/>
    </w:rPr>
  </w:style>
  <w:style w:type="paragraph" w:customStyle="1" w:styleId="Tick">
    <w:name w:val="Tick"/>
    <w:basedOn w:val="BODYTEXTELAA"/>
    <w:link w:val="TickChar"/>
    <w:qFormat/>
    <w:rsid w:val="000A15C9"/>
    <w:pPr>
      <w:framePr w:wrap="around" w:hAnchor="text"/>
      <w:ind w:left="0"/>
      <w:jc w:val="center"/>
    </w:pPr>
  </w:style>
  <w:style w:type="character" w:customStyle="1" w:styleId="TickChar">
    <w:name w:val="Tick Char"/>
    <w:basedOn w:val="BODYTEXTELAAChar"/>
    <w:link w:val="Tick"/>
    <w:rsid w:val="000A15C9"/>
    <w:rPr>
      <w:rFonts w:ascii="TheSansB W3 Light" w:hAnsi="TheSansB W3 Light"/>
      <w:sz w:val="20"/>
      <w:szCs w:val="24"/>
    </w:rPr>
  </w:style>
  <w:style w:type="paragraph" w:styleId="Revision">
    <w:name w:val="Revision"/>
    <w:hidden/>
    <w:uiPriority w:val="99"/>
    <w:semiHidden/>
    <w:rsid w:val="000C3138"/>
    <w:pPr>
      <w:spacing w:after="0" w:line="240" w:lineRule="auto"/>
    </w:pPr>
    <w:rPr>
      <w:rFonts w:ascii="TheSansB W3 Light" w:hAnsi="TheSansB W3 Light"/>
      <w:sz w:val="20"/>
    </w:rPr>
  </w:style>
  <w:style w:type="character" w:styleId="Strong">
    <w:name w:val="Strong"/>
    <w:basedOn w:val="DefaultParagraphFont"/>
    <w:uiPriority w:val="22"/>
    <w:qFormat/>
    <w:rsid w:val="00605B69"/>
    <w:rPr>
      <w:b/>
      <w:bCs/>
    </w:rPr>
  </w:style>
  <w:style w:type="paragraph" w:customStyle="1" w:styleId="PolicyHeading">
    <w:name w:val="Policy Heading"/>
    <w:basedOn w:val="PolicyName"/>
    <w:link w:val="PolicyHeadingChar"/>
    <w:qFormat/>
    <w:rsid w:val="003624E3"/>
    <w:pPr>
      <w:framePr w:wrap="auto"/>
      <w:ind w:left="0"/>
    </w:pPr>
    <w:rPr>
      <w:b/>
      <w:bCs/>
      <w:sz w:val="36"/>
      <w:szCs w:val="36"/>
    </w:rPr>
  </w:style>
  <w:style w:type="character" w:customStyle="1" w:styleId="PolicyHeadingChar">
    <w:name w:val="Policy Heading Char"/>
    <w:basedOn w:val="PolicyNameChar"/>
    <w:link w:val="PolicyHeading"/>
    <w:rsid w:val="003624E3"/>
    <w:rPr>
      <w:rFonts w:ascii="TheSansB W6 SemiBold" w:hAnsi="TheSansB W6 SemiBold"/>
      <w:b/>
      <w:bCs/>
      <w:i/>
      <w:iCs/>
      <w:color w:val="693A77" w:themeColor="accent4"/>
      <w:sz w:val="36"/>
      <w:szCs w:val="36"/>
    </w:rPr>
  </w:style>
  <w:style w:type="character" w:customStyle="1" w:styleId="AuthorisationChar">
    <w:name w:val="Authorisation Char"/>
    <w:basedOn w:val="Heading1Char"/>
    <w:link w:val="Authorisation"/>
    <w:rsid w:val="003624E3"/>
    <w:rPr>
      <w:rFonts w:ascii="Juhl" w:eastAsiaTheme="majorEastAsia" w:hAnsi="Juhl" w:cstheme="majorBidi"/>
      <w:b/>
      <w:bCs/>
      <w:caps/>
      <w:color w:val="808080"/>
      <w:sz w:val="24"/>
      <w:szCs w:val="28"/>
    </w:rPr>
  </w:style>
  <w:style w:type="table" w:styleId="TableGridLight">
    <w:name w:val="Grid Table Light"/>
    <w:basedOn w:val="TableNormal"/>
    <w:uiPriority w:val="40"/>
    <w:rsid w:val="00965E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rameworktabletext">
    <w:name w:val="Framework table text"/>
    <w:basedOn w:val="BODYTEXTELAA"/>
    <w:link w:val="FrameworktabletextChar"/>
    <w:qFormat/>
    <w:rsid w:val="00965E2B"/>
    <w:pPr>
      <w:ind w:left="0"/>
    </w:pPr>
  </w:style>
  <w:style w:type="paragraph" w:customStyle="1" w:styleId="Frameworkicons">
    <w:name w:val="Framework icons"/>
    <w:basedOn w:val="BODYTEXTELAA"/>
    <w:link w:val="FrameworkiconsChar"/>
    <w:qFormat/>
    <w:rsid w:val="00965E2B"/>
    <w:pPr>
      <w:spacing w:line="360" w:lineRule="auto"/>
      <w:ind w:left="0"/>
      <w:jc w:val="both"/>
    </w:pPr>
  </w:style>
  <w:style w:type="character" w:customStyle="1" w:styleId="FrameworktabletextChar">
    <w:name w:val="Framework table text Char"/>
    <w:basedOn w:val="BODYTEXTELAAChar"/>
    <w:link w:val="Frameworktabletext"/>
    <w:rsid w:val="00965E2B"/>
    <w:rPr>
      <w:rFonts w:ascii="TheSansB W3 Light" w:hAnsi="TheSansB W3 Light"/>
      <w:sz w:val="20"/>
      <w:szCs w:val="24"/>
    </w:rPr>
  </w:style>
  <w:style w:type="character" w:customStyle="1" w:styleId="FrameworkiconsChar">
    <w:name w:val="Framework icons Char"/>
    <w:basedOn w:val="BODYTEXTELAAChar"/>
    <w:link w:val="Frameworkicons"/>
    <w:rsid w:val="00965E2B"/>
    <w:rPr>
      <w:rFonts w:ascii="TheSansB W3 Light" w:hAnsi="TheSansB W3 Light"/>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945937">
      <w:bodyDiv w:val="1"/>
      <w:marLeft w:val="0"/>
      <w:marRight w:val="0"/>
      <w:marTop w:val="0"/>
      <w:marBottom w:val="0"/>
      <w:divBdr>
        <w:top w:val="none" w:sz="0" w:space="0" w:color="auto"/>
        <w:left w:val="none" w:sz="0" w:space="0" w:color="auto"/>
        <w:bottom w:val="none" w:sz="0" w:space="0" w:color="auto"/>
        <w:right w:val="none" w:sz="0" w:space="0" w:color="auto"/>
      </w:divBdr>
    </w:div>
    <w:div w:id="1008167823">
      <w:bodyDiv w:val="1"/>
      <w:marLeft w:val="0"/>
      <w:marRight w:val="0"/>
      <w:marTop w:val="0"/>
      <w:marBottom w:val="0"/>
      <w:divBdr>
        <w:top w:val="none" w:sz="0" w:space="0" w:color="auto"/>
        <w:left w:val="none" w:sz="0" w:space="0" w:color="auto"/>
        <w:bottom w:val="none" w:sz="0" w:space="0" w:color="auto"/>
        <w:right w:val="none" w:sz="0" w:space="0" w:color="auto"/>
      </w:divBdr>
    </w:div>
    <w:div w:id="1383940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s://ccyp.vic.gov.au/"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acecqa.gov.au/"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acecqa.gov.au" TargetMode="External"/><Relationship Id="rId20" Type="http://schemas.openxmlformats.org/officeDocument/2006/relationships/image" Target="media/image6.png"/><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2.xm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www.service.vic.gov.au/find-services/work-and-volunteering/working-with-children-check" TargetMode="External"/><Relationship Id="rId31"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header" Target="header3.xml"/><Relationship Id="rId30" Type="http://schemas.openxmlformats.org/officeDocument/2006/relationships/fontTable" Target="fontTable.xml"/></Relationships>
</file>

<file path=word/_rels/header4.xml.rels><?xml version="1.0" encoding="UTF-8" standalone="yes"?>
<Relationships xmlns="http://schemas.openxmlformats.org/package/2006/relationships"><Relationship Id="rId1" Type="http://schemas.openxmlformats.org/officeDocument/2006/relationships/image" Target="media/image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Dowdle\OneDrive%20-%20Early%20Learning%20Association%20Australia%20Inc\Documents\Custom%20Office%20Templates\ELAA_PolicyWorks_Master_Template_2021-ELAA-2010-LT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D83EBA6505467AAB3929C9DC38839C"/>
        <w:category>
          <w:name w:val="General"/>
          <w:gallery w:val="placeholder"/>
        </w:category>
        <w:types>
          <w:type w:val="bbPlcHdr"/>
        </w:types>
        <w:behaviors>
          <w:behavior w:val="content"/>
        </w:behaviors>
        <w:guid w:val="{F3EC5308-C042-4E97-A407-0814983B5618}"/>
      </w:docPartPr>
      <w:docPartBody>
        <w:p w:rsidR="00977098" w:rsidRDefault="00E4222E" w:rsidP="00E4222E">
          <w:pPr>
            <w:pStyle w:val="DED83EBA6505467AAB3929C9DC38839C"/>
          </w:pPr>
          <w:r w:rsidRPr="005E11E4">
            <w:rPr>
              <w:rStyle w:val="PlaceholderText"/>
            </w:rPr>
            <w:t>[Company]</w:t>
          </w:r>
        </w:p>
      </w:docPartBody>
    </w:docPart>
    <w:docPart>
      <w:docPartPr>
        <w:name w:val="26A0DB00FAC04B42B643E45E009BD0FE"/>
        <w:category>
          <w:name w:val="General"/>
          <w:gallery w:val="placeholder"/>
        </w:category>
        <w:types>
          <w:type w:val="bbPlcHdr"/>
        </w:types>
        <w:behaviors>
          <w:behavior w:val="content"/>
        </w:behaviors>
        <w:guid w:val="{0C2BD628-759C-4263-BC12-86F39786E3AB}"/>
      </w:docPartPr>
      <w:docPartBody>
        <w:p w:rsidR="00977098" w:rsidRDefault="00E4222E" w:rsidP="00E4222E">
          <w:pPr>
            <w:pStyle w:val="26A0DB00FAC04B42B643E45E009BD0FE"/>
          </w:pPr>
          <w:r w:rsidRPr="00B134CF">
            <w:rPr>
              <w:rStyle w:val="PlaceholderText"/>
            </w:rPr>
            <w:t>[Company]</w:t>
          </w:r>
        </w:p>
      </w:docPartBody>
    </w:docPart>
    <w:docPart>
      <w:docPartPr>
        <w:name w:val="9C1CA2F2C0B14FA19E150C5D5B727243"/>
        <w:category>
          <w:name w:val="General"/>
          <w:gallery w:val="placeholder"/>
        </w:category>
        <w:types>
          <w:type w:val="bbPlcHdr"/>
        </w:types>
        <w:behaviors>
          <w:behavior w:val="content"/>
        </w:behaviors>
        <w:guid w:val="{EE7EC6B5-D02F-4316-8552-303C471510F1}"/>
      </w:docPartPr>
      <w:docPartBody>
        <w:p w:rsidR="00977098" w:rsidRDefault="00E4222E" w:rsidP="00E4222E">
          <w:pPr>
            <w:pStyle w:val="9C1CA2F2C0B14FA19E150C5D5B727243"/>
          </w:pPr>
          <w:r w:rsidRPr="00B67D49">
            <w:rPr>
              <w:rStyle w:val="PlaceholderText"/>
            </w:rPr>
            <w:t>[Company]</w:t>
          </w:r>
        </w:p>
      </w:docPartBody>
    </w:docPart>
    <w:docPart>
      <w:docPartPr>
        <w:name w:val="82070F4A955748229A00BE93B8A820DD"/>
        <w:category>
          <w:name w:val="General"/>
          <w:gallery w:val="placeholder"/>
        </w:category>
        <w:types>
          <w:type w:val="bbPlcHdr"/>
        </w:types>
        <w:behaviors>
          <w:behavior w:val="content"/>
        </w:behaviors>
        <w:guid w:val="{A8547904-26DA-4A59-BBDC-28384DD49BEE}"/>
      </w:docPartPr>
      <w:docPartBody>
        <w:p w:rsidR="00977098" w:rsidRDefault="00E4222E" w:rsidP="00E4222E">
          <w:pPr>
            <w:pStyle w:val="82070F4A955748229A00BE93B8A820DD"/>
          </w:pPr>
          <w:r w:rsidRPr="005E11E4">
            <w:rPr>
              <w:rStyle w:val="PlaceholderText"/>
            </w:rPr>
            <w:t>[Company]</w:t>
          </w:r>
        </w:p>
      </w:docPartBody>
    </w:docPart>
    <w:docPart>
      <w:docPartPr>
        <w:name w:val="04F6A285471B475CAF9C8A2D15E1C38F"/>
        <w:category>
          <w:name w:val="General"/>
          <w:gallery w:val="placeholder"/>
        </w:category>
        <w:types>
          <w:type w:val="bbPlcHdr"/>
        </w:types>
        <w:behaviors>
          <w:behavior w:val="content"/>
        </w:behaviors>
        <w:guid w:val="{23367191-4D09-4E67-A2FA-C43CF06D8BA0}"/>
      </w:docPartPr>
      <w:docPartBody>
        <w:p w:rsidR="00977098" w:rsidRDefault="00E4222E" w:rsidP="00E4222E">
          <w:pPr>
            <w:pStyle w:val="04F6A285471B475CAF9C8A2D15E1C38F"/>
          </w:pPr>
          <w:r w:rsidRPr="005E11E4">
            <w:rPr>
              <w:rStyle w:val="PlaceholderText"/>
            </w:rPr>
            <w:t>[Company]</w:t>
          </w:r>
        </w:p>
      </w:docPartBody>
    </w:docPart>
    <w:docPart>
      <w:docPartPr>
        <w:name w:val="119FA571F87B40AFB829CB27C48289C7"/>
        <w:category>
          <w:name w:val="General"/>
          <w:gallery w:val="placeholder"/>
        </w:category>
        <w:types>
          <w:type w:val="bbPlcHdr"/>
        </w:types>
        <w:behaviors>
          <w:behavior w:val="content"/>
        </w:behaviors>
        <w:guid w:val="{2BF50963-1A12-4091-B429-BA5FCD4E9AF1}"/>
      </w:docPartPr>
      <w:docPartBody>
        <w:p w:rsidR="00977098" w:rsidRDefault="00E4222E" w:rsidP="00E4222E">
          <w:pPr>
            <w:pStyle w:val="119FA571F87B40AFB829CB27C48289C7"/>
          </w:pPr>
          <w:r w:rsidRPr="005E11E4">
            <w:rPr>
              <w:rStyle w:val="PlaceholderText"/>
            </w:rPr>
            <w:t>[Company]</w:t>
          </w:r>
        </w:p>
      </w:docPartBody>
    </w:docPart>
    <w:docPart>
      <w:docPartPr>
        <w:name w:val="91A76D3BD10C42B88F606EE0B8113782"/>
        <w:category>
          <w:name w:val="General"/>
          <w:gallery w:val="placeholder"/>
        </w:category>
        <w:types>
          <w:type w:val="bbPlcHdr"/>
        </w:types>
        <w:behaviors>
          <w:behavior w:val="content"/>
        </w:behaviors>
        <w:guid w:val="{24DBD3A5-D887-48B2-A944-EBC459601339}"/>
      </w:docPartPr>
      <w:docPartBody>
        <w:p w:rsidR="00977098" w:rsidRDefault="00E4222E" w:rsidP="00E4222E">
          <w:pPr>
            <w:pStyle w:val="91A76D3BD10C42B88F606EE0B8113782"/>
          </w:pPr>
          <w:r w:rsidRPr="00B134CF">
            <w:rPr>
              <w:rStyle w:val="PlaceholderText"/>
            </w:rPr>
            <w:t>[Company]</w:t>
          </w:r>
        </w:p>
      </w:docPartBody>
    </w:docPart>
    <w:docPart>
      <w:docPartPr>
        <w:name w:val="04AC85312CA544F982E7C62AF7E8DBD1"/>
        <w:category>
          <w:name w:val="General"/>
          <w:gallery w:val="placeholder"/>
        </w:category>
        <w:types>
          <w:type w:val="bbPlcHdr"/>
        </w:types>
        <w:behaviors>
          <w:behavior w:val="content"/>
        </w:behaviors>
        <w:guid w:val="{BD04E78B-2685-4113-9CFA-225976C0AAEE}"/>
      </w:docPartPr>
      <w:docPartBody>
        <w:p w:rsidR="00977098" w:rsidRDefault="00E4222E" w:rsidP="00E4222E">
          <w:pPr>
            <w:pStyle w:val="04AC85312CA544F982E7C62AF7E8DBD1"/>
          </w:pPr>
          <w:r w:rsidRPr="005E11E4">
            <w:rPr>
              <w:rStyle w:val="PlaceholderText"/>
            </w:rPr>
            <w:t>[Company]</w:t>
          </w:r>
        </w:p>
      </w:docPartBody>
    </w:docPart>
    <w:docPart>
      <w:docPartPr>
        <w:name w:val="092D80EA1EA54C6D9B9AE02F5D85C231"/>
        <w:category>
          <w:name w:val="General"/>
          <w:gallery w:val="placeholder"/>
        </w:category>
        <w:types>
          <w:type w:val="bbPlcHdr"/>
        </w:types>
        <w:behaviors>
          <w:behavior w:val="content"/>
        </w:behaviors>
        <w:guid w:val="{8C3EAA7C-077A-4363-A77B-2A507CD7A8EE}"/>
      </w:docPartPr>
      <w:docPartBody>
        <w:p w:rsidR="00977098" w:rsidRDefault="00E4222E" w:rsidP="00E4222E">
          <w:pPr>
            <w:pStyle w:val="092D80EA1EA54C6D9B9AE02F5D85C231"/>
          </w:pPr>
          <w:r w:rsidRPr="005E11E4">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Edu NSW ACT Foundation Medium">
    <w:panose1 w:val="00000000000000000000"/>
    <w:charset w:val="00"/>
    <w:family w:val="auto"/>
    <w:pitch w:val="variable"/>
    <w:sig w:usb0="80000023" w:usb1="0000004A" w:usb2="00000000" w:usb3="00000000" w:csb0="00000001"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22E"/>
    <w:rsid w:val="005F29F6"/>
    <w:rsid w:val="00977098"/>
    <w:rsid w:val="00AA1391"/>
    <w:rsid w:val="00E4222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4222E"/>
    <w:rPr>
      <w:color w:val="808080"/>
    </w:rPr>
  </w:style>
  <w:style w:type="paragraph" w:customStyle="1" w:styleId="DED83EBA6505467AAB3929C9DC38839C">
    <w:name w:val="DED83EBA6505467AAB3929C9DC38839C"/>
    <w:rsid w:val="00E4222E"/>
  </w:style>
  <w:style w:type="paragraph" w:customStyle="1" w:styleId="26A0DB00FAC04B42B643E45E009BD0FE">
    <w:name w:val="26A0DB00FAC04B42B643E45E009BD0FE"/>
    <w:rsid w:val="00E4222E"/>
  </w:style>
  <w:style w:type="paragraph" w:customStyle="1" w:styleId="9C1CA2F2C0B14FA19E150C5D5B727243">
    <w:name w:val="9C1CA2F2C0B14FA19E150C5D5B727243"/>
    <w:rsid w:val="00E4222E"/>
  </w:style>
  <w:style w:type="paragraph" w:customStyle="1" w:styleId="82070F4A955748229A00BE93B8A820DD">
    <w:name w:val="82070F4A955748229A00BE93B8A820DD"/>
    <w:rsid w:val="00E4222E"/>
  </w:style>
  <w:style w:type="paragraph" w:customStyle="1" w:styleId="04F6A285471B475CAF9C8A2D15E1C38F">
    <w:name w:val="04F6A285471B475CAF9C8A2D15E1C38F"/>
    <w:rsid w:val="00E4222E"/>
  </w:style>
  <w:style w:type="paragraph" w:customStyle="1" w:styleId="119FA571F87B40AFB829CB27C48289C7">
    <w:name w:val="119FA571F87B40AFB829CB27C48289C7"/>
    <w:rsid w:val="00E4222E"/>
  </w:style>
  <w:style w:type="paragraph" w:customStyle="1" w:styleId="91A76D3BD10C42B88F606EE0B8113782">
    <w:name w:val="91A76D3BD10C42B88F606EE0B8113782"/>
    <w:rsid w:val="00E4222E"/>
  </w:style>
  <w:style w:type="paragraph" w:customStyle="1" w:styleId="04AC85312CA544F982E7C62AF7E8DBD1">
    <w:name w:val="04AC85312CA544F982E7C62AF7E8DBD1"/>
    <w:rsid w:val="00E4222E"/>
  </w:style>
  <w:style w:type="paragraph" w:customStyle="1" w:styleId="092D80EA1EA54C6D9B9AE02F5D85C231">
    <w:name w:val="092D80EA1EA54C6D9B9AE02F5D85C231"/>
    <w:rsid w:val="00E4222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ELAA">
      <a:dk1>
        <a:sysClr val="windowText" lastClr="000000"/>
      </a:dk1>
      <a:lt1>
        <a:sysClr val="window" lastClr="FFFFFF"/>
      </a:lt1>
      <a:dk2>
        <a:srgbClr val="1F497D"/>
      </a:dk2>
      <a:lt2>
        <a:srgbClr val="EEECE1"/>
      </a:lt2>
      <a:accent1>
        <a:srgbClr val="0072CE"/>
      </a:accent1>
      <a:accent2>
        <a:srgbClr val="C0504D"/>
      </a:accent2>
      <a:accent3>
        <a:srgbClr val="A8B400"/>
      </a:accent3>
      <a:accent4>
        <a:srgbClr val="693A77"/>
      </a:accent4>
      <a:accent5>
        <a:srgbClr val="4BACC6"/>
      </a:accent5>
      <a:accent6>
        <a:srgbClr val="E98300"/>
      </a:accent6>
      <a:hlink>
        <a:srgbClr val="0000FF"/>
      </a:hlink>
      <a:folHlink>
        <a:srgbClr val="A4008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3A5E41FE3424141ABF89F1FDAFBF068" ma:contentTypeVersion="17" ma:contentTypeDescription="Create a new document." ma:contentTypeScope="" ma:versionID="a2a9a305b0c7939ce3f6bc2115a280fb">
  <xsd:schema xmlns:xsd="http://www.w3.org/2001/XMLSchema" xmlns:xs="http://www.w3.org/2001/XMLSchema" xmlns:p="http://schemas.microsoft.com/office/2006/metadata/properties" xmlns:ns2="80c371f2-f553-40d3-86dc-a7a8f60e6f81" xmlns:ns3="001da294-c291-4bab-b0f5-0086dc5cf8a5" targetNamespace="http://schemas.microsoft.com/office/2006/metadata/properties" ma:root="true" ma:fieldsID="f3be361377a236cbbb4e1a010cd8a097" ns2:_="" ns3:_="">
    <xsd:import namespace="80c371f2-f553-40d3-86dc-a7a8f60e6f81"/>
    <xsd:import namespace="001da294-c291-4bab-b0f5-0086dc5cf8a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c371f2-f553-40d3-86dc-a7a8f60e6f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66f1c1-62b7-47bf-a8c6-212c173990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1da294-c291-4bab-b0f5-0086dc5cf8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f24798e-c845-424f-a95f-d486de191f2b}" ma:internalName="TaxCatchAll" ma:showField="CatchAllData" ma:web="001da294-c291-4bab-b0f5-0086dc5cf8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0c371f2-f553-40d3-86dc-a7a8f60e6f81">
      <Terms xmlns="http://schemas.microsoft.com/office/infopath/2007/PartnerControls"/>
    </lcf76f155ced4ddcb4097134ff3c332f>
    <TaxCatchAll xmlns="001da294-c291-4bab-b0f5-0086dc5cf8a5" xsi:nil="true"/>
  </documentManagement>
</p:properties>
</file>

<file path=customXml/itemProps1.xml><?xml version="1.0" encoding="utf-8"?>
<ds:datastoreItem xmlns:ds="http://schemas.openxmlformats.org/officeDocument/2006/customXml" ds:itemID="{96622DB7-8095-42E8-9C59-932372FF4B93}">
  <ds:schemaRefs>
    <ds:schemaRef ds:uri="http://schemas.microsoft.com/sharepoint/v3/contenttype/forms"/>
  </ds:schemaRefs>
</ds:datastoreItem>
</file>

<file path=customXml/itemProps2.xml><?xml version="1.0" encoding="utf-8"?>
<ds:datastoreItem xmlns:ds="http://schemas.openxmlformats.org/officeDocument/2006/customXml" ds:itemID="{94F6D736-746F-427A-9FF9-5E9DB5C134B3}">
  <ds:schemaRefs>
    <ds:schemaRef ds:uri="http://schemas.openxmlformats.org/officeDocument/2006/bibliography"/>
  </ds:schemaRefs>
</ds:datastoreItem>
</file>

<file path=customXml/itemProps3.xml><?xml version="1.0" encoding="utf-8"?>
<ds:datastoreItem xmlns:ds="http://schemas.openxmlformats.org/officeDocument/2006/customXml" ds:itemID="{1D05DE82-A592-41D8-A68A-86AE517A1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c371f2-f553-40d3-86dc-a7a8f60e6f81"/>
    <ds:schemaRef ds:uri="001da294-c291-4bab-b0f5-0086dc5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9260FBF-EFD2-4111-8534-B3188612FCBA}">
  <ds:schemaRefs>
    <ds:schemaRef ds:uri="http://schemas.microsoft.com/office/2006/metadata/properties"/>
    <ds:schemaRef ds:uri="http://schemas.microsoft.com/office/infopath/2007/PartnerControls"/>
    <ds:schemaRef ds:uri="80c371f2-f553-40d3-86dc-a7a8f60e6f81"/>
    <ds:schemaRef ds:uri="001da294-c291-4bab-b0f5-0086dc5cf8a5"/>
  </ds:schemaRefs>
</ds:datastoreItem>
</file>

<file path=docProps/app.xml><?xml version="1.0" encoding="utf-8"?>
<Properties xmlns="http://schemas.openxmlformats.org/officeDocument/2006/extended-properties" xmlns:vt="http://schemas.openxmlformats.org/officeDocument/2006/docPropsVTypes">
  <Template>ELAA_PolicyWorks_Master_Template_2021-ELAA-2010-LT1</Template>
  <TotalTime>4</TotalTime>
  <Pages>7</Pages>
  <Words>2202</Words>
  <Characters>12558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PREVENTION OF HARRASSMENT AND BULLYING</vt:lpstr>
    </vt:vector>
  </TitlesOfParts>
  <Company>Thomastown West Kindergarten</Company>
  <LinksUpToDate>false</LinksUpToDate>
  <CharactersWithSpaces>14731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PARTICIPATION OF VOLUNTEERS AND STUDENTS</dc:title>
  <dc:subject>| THIS POLICY WAS ADOPTED BY THE APPROVED PROVIDER OF THOMASTOWN WEST KINDERGARTEN ON 21ST JULY 2025 . REVIEW DATE: JULY 20275</dc:subject>
  <dc:creator>ELAA</dc:creator>
  <cp:keywords/>
  <dc:description/>
  <cp:lastModifiedBy>Thomastown West Kindergarten</cp:lastModifiedBy>
  <cp:revision>3</cp:revision>
  <cp:lastPrinted>2024-11-13T00:57:00Z</cp:lastPrinted>
  <dcterms:created xsi:type="dcterms:W3CDTF">2025-07-03T00:49:00Z</dcterms:created>
  <dcterms:modified xsi:type="dcterms:W3CDTF">2025-08-07T04:01:00Z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0x010100B3A5E41FE3424141ABF89F1FDAFBF068</vt:lpwstr>
  </property>
  <property fmtid="{D5CDD505-2E9C-101B-9397-08002B2CF9AE}" pid="3" name="Order">
    <vt:r8>100600</vt:r8>
  </property>
  <property fmtid="{D5CDD505-2E9C-101B-9397-08002B2CF9AE}" pid="4" name="MediaServiceImageTags">
    <vt:lpwstr/>
  </property>
</Properties>
</file>